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2818"/>
        <w:gridCol w:w="2150"/>
        <w:gridCol w:w="1532"/>
        <w:gridCol w:w="878"/>
        <w:gridCol w:w="2823"/>
      </w:tblGrid>
      <w:tr w:rsidR="0048547A" w:rsidRPr="003F727A" w14:paraId="106E9FC4" w14:textId="77777777" w:rsidTr="00E6644F">
        <w:trPr>
          <w:trHeight w:val="174"/>
        </w:trPr>
        <w:tc>
          <w:tcPr>
            <w:tcW w:w="6500" w:type="dxa"/>
            <w:gridSpan w:val="3"/>
            <w:vAlign w:val="center"/>
          </w:tcPr>
          <w:p w14:paraId="1381CDE5" w14:textId="77777777" w:rsidR="0048547A" w:rsidRPr="003F727A" w:rsidRDefault="0048547A" w:rsidP="00E6644F">
            <w:pPr>
              <w:pStyle w:val="aff2"/>
              <w:rPr>
                <w:rFonts w:ascii="Arial" w:hAnsi="Arial" w:cs="Arial"/>
              </w:rPr>
            </w:pPr>
          </w:p>
        </w:tc>
        <w:tc>
          <w:tcPr>
            <w:tcW w:w="3701" w:type="dxa"/>
            <w:gridSpan w:val="2"/>
            <w:vAlign w:val="center"/>
          </w:tcPr>
          <w:p w14:paraId="75C48D53" w14:textId="77777777" w:rsidR="0048547A" w:rsidRPr="003F727A" w:rsidRDefault="0048547A" w:rsidP="00E6644F">
            <w:pPr>
              <w:pStyle w:val="aff8"/>
              <w:ind w:left="-2628"/>
              <w:rPr>
                <w:rFonts w:ascii="Arial" w:hAnsi="Arial" w:cs="Arial"/>
              </w:rPr>
            </w:pPr>
          </w:p>
        </w:tc>
      </w:tr>
      <w:tr w:rsidR="0048547A" w:rsidRPr="003F727A" w14:paraId="3EC4F277" w14:textId="77777777" w:rsidTr="00E6644F">
        <w:trPr>
          <w:trHeight w:val="2142"/>
        </w:trPr>
        <w:tc>
          <w:tcPr>
            <w:tcW w:w="4968" w:type="dxa"/>
            <w:gridSpan w:val="2"/>
            <w:vAlign w:val="center"/>
          </w:tcPr>
          <w:p w14:paraId="7EF3EA5B" w14:textId="77777777" w:rsidR="0048547A" w:rsidRPr="003F727A" w:rsidRDefault="0048547A" w:rsidP="004A1130">
            <w:pPr>
              <w:pStyle w:val="aff4"/>
              <w:jc w:val="both"/>
              <w:rPr>
                <w:rFonts w:ascii="Arial" w:hAnsi="Arial" w:cs="Arial"/>
              </w:rPr>
            </w:pPr>
          </w:p>
        </w:tc>
        <w:tc>
          <w:tcPr>
            <w:tcW w:w="5233" w:type="dxa"/>
            <w:gridSpan w:val="3"/>
            <w:vAlign w:val="center"/>
          </w:tcPr>
          <w:p w14:paraId="6E72A230" w14:textId="77777777" w:rsidR="0048547A" w:rsidRPr="003F727A" w:rsidRDefault="0048547A" w:rsidP="00E6644F">
            <w:pPr>
              <w:pStyle w:val="aff4"/>
              <w:ind w:left="-2628"/>
              <w:rPr>
                <w:rFonts w:ascii="Arial" w:hAnsi="Arial" w:cs="Arial"/>
              </w:rPr>
            </w:pPr>
          </w:p>
        </w:tc>
      </w:tr>
      <w:tr w:rsidR="0048547A" w:rsidRPr="003F727A" w14:paraId="1D936FD0" w14:textId="77777777" w:rsidTr="00E6644F">
        <w:trPr>
          <w:trHeight w:val="5244"/>
        </w:trPr>
        <w:tc>
          <w:tcPr>
            <w:tcW w:w="10201" w:type="dxa"/>
            <w:gridSpan w:val="5"/>
            <w:vAlign w:val="center"/>
          </w:tcPr>
          <w:p w14:paraId="24968FC8" w14:textId="77777777" w:rsidR="0048547A" w:rsidRPr="003F727A" w:rsidRDefault="0048547A" w:rsidP="0017794E">
            <w:pPr>
              <w:pStyle w:val="phtitlepagesystemfull"/>
            </w:pPr>
            <w:r w:rsidRPr="003F727A">
              <w:t xml:space="preserve">Автоматизированное рабочее место </w:t>
            </w:r>
            <w:r w:rsidR="00E37AFF" w:rsidRPr="003F727A">
              <w:t>«</w:t>
            </w:r>
            <w:bookmarkStart w:id="0" w:name="_GoBack"/>
            <w:r w:rsidRPr="003F727A">
              <w:t xml:space="preserve">Врач </w:t>
            </w:r>
            <w:r w:rsidR="00654CB2" w:rsidRPr="003F727A">
              <w:t>с</w:t>
            </w:r>
            <w:r w:rsidRPr="003F727A">
              <w:t>тационара</w:t>
            </w:r>
            <w:r w:rsidR="00E37AFF" w:rsidRPr="003F727A">
              <w:t>»</w:t>
            </w:r>
            <w:bookmarkEnd w:id="0"/>
          </w:p>
          <w:p w14:paraId="3F16A93F" w14:textId="77777777" w:rsidR="0048547A" w:rsidRPr="003F727A" w:rsidRDefault="0048547A" w:rsidP="0017794E">
            <w:pPr>
              <w:pStyle w:val="phtitlepagesystemshort"/>
            </w:pPr>
            <w:r w:rsidRPr="003F727A">
              <w:t>Б</w:t>
            </w:r>
            <w:r w:rsidR="00654CB2" w:rsidRPr="003F727A">
              <w:t>АРС</w:t>
            </w:r>
            <w:proofErr w:type="gramStart"/>
            <w:r w:rsidRPr="003F727A">
              <w:t>.</w:t>
            </w:r>
            <w:r w:rsidR="0017794E" w:rsidRPr="003F727A">
              <w:t>З</w:t>
            </w:r>
            <w:proofErr w:type="gramEnd"/>
            <w:r w:rsidRPr="003F727A">
              <w:t>дравоохранение-</w:t>
            </w:r>
            <w:r w:rsidR="0017794E" w:rsidRPr="003F727A">
              <w:t>МИС</w:t>
            </w:r>
          </w:p>
          <w:p w14:paraId="088A8234" w14:textId="77777777" w:rsidR="002D14F6" w:rsidRDefault="002D14F6" w:rsidP="004A1130">
            <w:pPr>
              <w:pStyle w:val="phtitlepagedocument"/>
            </w:pPr>
          </w:p>
          <w:p w14:paraId="6367BB90" w14:textId="77777777" w:rsidR="0048547A" w:rsidRPr="003F727A" w:rsidRDefault="00654CB2" w:rsidP="004A1130">
            <w:pPr>
              <w:pStyle w:val="phtitlepagedocument"/>
            </w:pPr>
            <w:r w:rsidRPr="003F727A">
              <w:t>Р</w:t>
            </w:r>
            <w:r w:rsidR="0048547A" w:rsidRPr="003F727A">
              <w:t>уководство пользователя</w:t>
            </w:r>
          </w:p>
        </w:tc>
      </w:tr>
      <w:tr w:rsidR="0048547A" w:rsidRPr="003F727A" w14:paraId="62EF876A" w14:textId="77777777" w:rsidTr="00E6644F">
        <w:trPr>
          <w:trHeight w:val="500"/>
        </w:trPr>
        <w:tc>
          <w:tcPr>
            <w:tcW w:w="2818" w:type="dxa"/>
            <w:vAlign w:val="center"/>
          </w:tcPr>
          <w:p w14:paraId="3C3532A3" w14:textId="77777777" w:rsidR="0048547A" w:rsidRPr="003F727A" w:rsidRDefault="0048547A" w:rsidP="004A1130">
            <w:pPr>
              <w:pStyle w:val="aff4"/>
              <w:jc w:val="both"/>
              <w:rPr>
                <w:rFonts w:ascii="Arial" w:hAnsi="Arial" w:cs="Arial"/>
              </w:rPr>
            </w:pPr>
          </w:p>
        </w:tc>
        <w:tc>
          <w:tcPr>
            <w:tcW w:w="4560" w:type="dxa"/>
            <w:gridSpan w:val="3"/>
            <w:vAlign w:val="center"/>
          </w:tcPr>
          <w:p w14:paraId="5FE47A45" w14:textId="44B1AB07" w:rsidR="0048547A" w:rsidRPr="003F727A" w:rsidRDefault="0048547A" w:rsidP="00FC7CD6">
            <w:pPr>
              <w:pStyle w:val="phtitlepagedocument"/>
            </w:pPr>
          </w:p>
        </w:tc>
        <w:tc>
          <w:tcPr>
            <w:tcW w:w="2823" w:type="dxa"/>
            <w:vAlign w:val="center"/>
          </w:tcPr>
          <w:p w14:paraId="5B3387D9" w14:textId="77777777" w:rsidR="0048547A" w:rsidRPr="003F727A" w:rsidRDefault="0048547A" w:rsidP="00E6644F">
            <w:pPr>
              <w:pStyle w:val="aff4"/>
              <w:ind w:left="-2628"/>
              <w:rPr>
                <w:rFonts w:ascii="Arial" w:hAnsi="Arial" w:cs="Arial"/>
              </w:rPr>
            </w:pPr>
          </w:p>
        </w:tc>
      </w:tr>
      <w:tr w:rsidR="0048547A" w:rsidRPr="003F727A" w14:paraId="2C3BC5B0" w14:textId="77777777" w:rsidTr="00E6644F">
        <w:trPr>
          <w:trHeight w:val="522"/>
        </w:trPr>
        <w:tc>
          <w:tcPr>
            <w:tcW w:w="2818" w:type="dxa"/>
            <w:vAlign w:val="center"/>
          </w:tcPr>
          <w:p w14:paraId="1A2AE9D1" w14:textId="77777777" w:rsidR="0048547A" w:rsidRPr="003F727A" w:rsidRDefault="0048547A" w:rsidP="004A1130">
            <w:pPr>
              <w:pStyle w:val="aff4"/>
              <w:jc w:val="both"/>
              <w:rPr>
                <w:rFonts w:ascii="Arial" w:hAnsi="Arial" w:cs="Arial"/>
              </w:rPr>
            </w:pPr>
          </w:p>
        </w:tc>
        <w:tc>
          <w:tcPr>
            <w:tcW w:w="4560" w:type="dxa"/>
            <w:gridSpan w:val="3"/>
            <w:vAlign w:val="center"/>
          </w:tcPr>
          <w:p w14:paraId="7B58B783" w14:textId="77777777" w:rsidR="0048547A" w:rsidRPr="003916EF" w:rsidRDefault="0048547A" w:rsidP="004A1130">
            <w:pPr>
              <w:pStyle w:val="phtitlepagedocument"/>
              <w:keepLines/>
            </w:pPr>
          </w:p>
        </w:tc>
        <w:tc>
          <w:tcPr>
            <w:tcW w:w="2823" w:type="dxa"/>
            <w:vAlign w:val="center"/>
          </w:tcPr>
          <w:p w14:paraId="15850C76" w14:textId="77777777" w:rsidR="0048547A" w:rsidRPr="003F727A" w:rsidRDefault="0048547A" w:rsidP="00E6644F">
            <w:pPr>
              <w:pStyle w:val="aff4"/>
              <w:ind w:left="-2628"/>
              <w:rPr>
                <w:rFonts w:ascii="Arial" w:hAnsi="Arial" w:cs="Arial"/>
              </w:rPr>
            </w:pPr>
          </w:p>
        </w:tc>
      </w:tr>
    </w:tbl>
    <w:p w14:paraId="0C1BBAF8" w14:textId="77777777" w:rsidR="00955DE2" w:rsidRPr="003F727A" w:rsidRDefault="00775B1E" w:rsidP="0058172F">
      <w:pPr>
        <w:pStyle w:val="phcontent"/>
      </w:pPr>
      <w:r w:rsidRPr="003F727A">
        <w:lastRenderedPageBreak/>
        <w:t>Содержание</w:t>
      </w:r>
    </w:p>
    <w:p w14:paraId="1EE08141" w14:textId="42080FEF" w:rsidR="00200583" w:rsidRPr="00001BEB" w:rsidRDefault="004A08D5">
      <w:pPr>
        <w:pStyle w:val="17"/>
        <w:rPr>
          <w:rFonts w:ascii="Calibri" w:hAnsi="Calibri"/>
          <w:b w:val="0"/>
          <w:noProof/>
          <w:sz w:val="22"/>
          <w:szCs w:val="22"/>
        </w:rPr>
      </w:pP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TOC \o "1-3" \h \z \u </w:instrText>
      </w:r>
      <w:r w:rsidRPr="003F727A">
        <w:rPr>
          <w:rFonts w:cs="Arial"/>
        </w:rPr>
        <w:fldChar w:fldCharType="separate"/>
      </w:r>
      <w:hyperlink w:anchor="_Toc494888948" w:history="1">
        <w:r w:rsidR="00200583" w:rsidRPr="00847A7D">
          <w:rPr>
            <w:rStyle w:val="afff8"/>
            <w:rFonts w:cs="Arial"/>
            <w:noProof/>
          </w:rPr>
          <w:t>Перечень терминов и сокращений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_Toc494888948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 w:rsidR="002D14F6">
          <w:rPr>
            <w:noProof/>
            <w:webHidden/>
          </w:rPr>
          <w:t>5</w:t>
        </w:r>
        <w:r w:rsidR="00200583">
          <w:rPr>
            <w:noProof/>
            <w:webHidden/>
          </w:rPr>
          <w:fldChar w:fldCharType="end"/>
        </w:r>
      </w:hyperlink>
    </w:p>
    <w:p w14:paraId="25CB6731" w14:textId="31939323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8949" w:history="1">
        <w:r w:rsidR="00200583" w:rsidRPr="00847A7D">
          <w:rPr>
            <w:rStyle w:val="afff8"/>
            <w:rFonts w:cs="Arial"/>
            <w:noProof/>
          </w:rPr>
          <w:t>1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Введение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_Toc494888949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200583">
          <w:rPr>
            <w:noProof/>
            <w:webHidden/>
          </w:rPr>
          <w:fldChar w:fldCharType="end"/>
        </w:r>
      </w:hyperlink>
    </w:p>
    <w:p w14:paraId="07428EB5" w14:textId="2D2BC1F3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8950" w:history="1">
        <w:r w:rsidR="00200583" w:rsidRPr="00847A7D">
          <w:rPr>
            <w:rStyle w:val="afff8"/>
            <w:rFonts w:cs="Arial"/>
            <w:noProof/>
          </w:rPr>
          <w:t>2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Настройки Системы для работы врача с электронной историей болезни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00583">
          <w:rPr>
            <w:noProof/>
            <w:webHidden/>
          </w:rPr>
          <w:fldChar w:fldCharType="end"/>
        </w:r>
      </w:hyperlink>
    </w:p>
    <w:p w14:paraId="1F69694F" w14:textId="0E42E075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51" w:history="1">
        <w:r w:rsidR="00200583" w:rsidRPr="00847A7D">
          <w:rPr>
            <w:rStyle w:val="afff8"/>
            <w:rFonts w:cs="Arial"/>
            <w:noProof/>
          </w:rPr>
          <w:t>2.1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системных опций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_Toc494888951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00583">
          <w:rPr>
            <w:noProof/>
            <w:webHidden/>
          </w:rPr>
          <w:fldChar w:fldCharType="end"/>
        </w:r>
      </w:hyperlink>
    </w:p>
    <w:p w14:paraId="29F9ADFA" w14:textId="21EEEA96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52" w:history="1">
        <w:r w:rsidR="00200583" w:rsidRPr="00847A7D">
          <w:rPr>
            <w:rStyle w:val="afff8"/>
            <w:rFonts w:cs="Arial"/>
            <w:noProof/>
          </w:rPr>
          <w:t>2.2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медицинского словаря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_Toc494888952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200583">
          <w:rPr>
            <w:noProof/>
            <w:webHidden/>
          </w:rPr>
          <w:fldChar w:fldCharType="end"/>
        </w:r>
      </w:hyperlink>
    </w:p>
    <w:p w14:paraId="6A942516" w14:textId="5196B9DF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53" w:history="1">
        <w:r w:rsidR="00200583" w:rsidRPr="00847A7D">
          <w:rPr>
            <w:rStyle w:val="afff8"/>
            <w:rFonts w:cs="Arial"/>
            <w:noProof/>
          </w:rPr>
          <w:t>2.2.1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Редактирование медицинского словаря (добавление новых значений)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_Toc494888953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200583">
          <w:rPr>
            <w:noProof/>
            <w:webHidden/>
          </w:rPr>
          <w:fldChar w:fldCharType="end"/>
        </w:r>
      </w:hyperlink>
    </w:p>
    <w:p w14:paraId="505FB1F4" w14:textId="364E0E60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54" w:history="1">
        <w:r w:rsidR="00200583" w:rsidRPr="00847A7D">
          <w:rPr>
            <w:rStyle w:val="afff8"/>
            <w:rFonts w:cs="Arial"/>
            <w:noProof/>
          </w:rPr>
          <w:t>2.2.2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Добавление права на просмотр существующего словаря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_Toc494888954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200583">
          <w:rPr>
            <w:noProof/>
            <w:webHidden/>
          </w:rPr>
          <w:fldChar w:fldCharType="end"/>
        </w:r>
      </w:hyperlink>
    </w:p>
    <w:p w14:paraId="023ACC3D" w14:textId="35156255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55" w:history="1">
        <w:r w:rsidR="00200583" w:rsidRPr="00847A7D">
          <w:rPr>
            <w:rStyle w:val="afff8"/>
            <w:rFonts w:cs="Arial"/>
            <w:noProof/>
          </w:rPr>
          <w:t>2.3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справочника диет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_Toc494888955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200583">
          <w:rPr>
            <w:noProof/>
            <w:webHidden/>
          </w:rPr>
          <w:fldChar w:fldCharType="end"/>
        </w:r>
      </w:hyperlink>
    </w:p>
    <w:p w14:paraId="24B9F789" w14:textId="55C1CA2B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56" w:history="1">
        <w:r w:rsidR="00200583" w:rsidRPr="00847A7D">
          <w:rPr>
            <w:rStyle w:val="afff8"/>
            <w:rFonts w:cs="Arial"/>
            <w:noProof/>
          </w:rPr>
          <w:t>2.4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журнала измерений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_Toc494888956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200583">
          <w:rPr>
            <w:noProof/>
            <w:webHidden/>
          </w:rPr>
          <w:fldChar w:fldCharType="end"/>
        </w:r>
      </w:hyperlink>
    </w:p>
    <w:p w14:paraId="0D59FF2B" w14:textId="6DD0FF6A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57" w:history="1">
        <w:r w:rsidR="00200583" w:rsidRPr="00847A7D">
          <w:rPr>
            <w:rStyle w:val="afff8"/>
            <w:rFonts w:cs="Arial"/>
            <w:noProof/>
          </w:rPr>
          <w:t>2.5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измерений для температурного листа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_Toc494888957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200583">
          <w:rPr>
            <w:noProof/>
            <w:webHidden/>
          </w:rPr>
          <w:fldChar w:fldCharType="end"/>
        </w:r>
      </w:hyperlink>
    </w:p>
    <w:p w14:paraId="509EC82C" w14:textId="007717F1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59" w:history="1">
        <w:r w:rsidR="00200583" w:rsidRPr="00847A7D">
          <w:rPr>
            <w:rStyle w:val="afff8"/>
            <w:rFonts w:cs="Arial"/>
            <w:noProof/>
          </w:rPr>
          <w:t>2.5.1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отчета «Температурный лист»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_Toc494888959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200583">
          <w:rPr>
            <w:noProof/>
            <w:webHidden/>
          </w:rPr>
          <w:fldChar w:fldCharType="end"/>
        </w:r>
      </w:hyperlink>
    </w:p>
    <w:p w14:paraId="7672189F" w14:textId="2EDB683E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60" w:history="1">
        <w:r w:rsidR="00200583" w:rsidRPr="00847A7D">
          <w:rPr>
            <w:rStyle w:val="afff8"/>
            <w:rFonts w:cs="Arial"/>
            <w:noProof/>
          </w:rPr>
          <w:t>2.5.2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отчета «Температурный лист (форма №004/у)»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200583">
          <w:rPr>
            <w:noProof/>
            <w:webHidden/>
          </w:rPr>
          <w:fldChar w:fldCharType="end"/>
        </w:r>
      </w:hyperlink>
    </w:p>
    <w:p w14:paraId="12278766" w14:textId="15DBA7E1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61" w:history="1">
        <w:r w:rsidR="00200583" w:rsidRPr="00847A7D">
          <w:rPr>
            <w:rStyle w:val="afff8"/>
            <w:rFonts w:cs="Arial"/>
            <w:noProof/>
          </w:rPr>
          <w:t>2.5.3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отчета «Лист измерений»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_Toc494888961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200583">
          <w:rPr>
            <w:noProof/>
            <w:webHidden/>
          </w:rPr>
          <w:fldChar w:fldCharType="end"/>
        </w:r>
      </w:hyperlink>
    </w:p>
    <w:p w14:paraId="1181FC72" w14:textId="4CDCBEE9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2" w:history="1">
        <w:r w:rsidR="00200583" w:rsidRPr="00847A7D">
          <w:rPr>
            <w:rStyle w:val="afff8"/>
            <w:rFonts w:cs="Arial"/>
            <w:noProof/>
          </w:rPr>
          <w:t>2.6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соответствия результатов и исходов госпитализации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_Toc494888962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200583">
          <w:rPr>
            <w:noProof/>
            <w:webHidden/>
          </w:rPr>
          <w:fldChar w:fldCharType="end"/>
        </w:r>
      </w:hyperlink>
    </w:p>
    <w:p w14:paraId="42BE5138" w14:textId="24AD59CB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3" w:history="1">
        <w:r w:rsidR="00200583" w:rsidRPr="00847A7D">
          <w:rPr>
            <w:rStyle w:val="afff8"/>
            <w:rFonts w:cs="Arial"/>
            <w:noProof/>
          </w:rPr>
          <w:t>2.7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Настройка соответствия способов введения и формы выпуска лекарственных средств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_Toc494888963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200583">
          <w:rPr>
            <w:noProof/>
            <w:webHidden/>
          </w:rPr>
          <w:fldChar w:fldCharType="end"/>
        </w:r>
      </w:hyperlink>
    </w:p>
    <w:p w14:paraId="1A3EA6D7" w14:textId="0F20B543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8964" w:history="1">
        <w:r w:rsidR="00200583" w:rsidRPr="00847A7D">
          <w:rPr>
            <w:rStyle w:val="afff8"/>
            <w:rFonts w:cs="Arial"/>
            <w:noProof/>
          </w:rPr>
          <w:t>3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Рабочее окно «Лечащий врач»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_Toc494888964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200583">
          <w:rPr>
            <w:noProof/>
            <w:webHidden/>
          </w:rPr>
          <w:fldChar w:fldCharType="end"/>
        </w:r>
      </w:hyperlink>
    </w:p>
    <w:p w14:paraId="7093433F" w14:textId="625BFA26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5" w:history="1">
        <w:r w:rsidR="00200583" w:rsidRPr="00847A7D">
          <w:rPr>
            <w:rStyle w:val="afff8"/>
            <w:rFonts w:cs="Arial"/>
            <w:noProof/>
          </w:rPr>
          <w:t>3.1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Действия, доступные в окне списка пациентов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_Toc494888965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200583">
          <w:rPr>
            <w:noProof/>
            <w:webHidden/>
          </w:rPr>
          <w:fldChar w:fldCharType="end"/>
        </w:r>
      </w:hyperlink>
    </w:p>
    <w:p w14:paraId="5C87AA1E" w14:textId="5D91A378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6" w:history="1">
        <w:r w:rsidR="00200583" w:rsidRPr="00847A7D">
          <w:rPr>
            <w:rStyle w:val="afff8"/>
            <w:rFonts w:cs="Arial"/>
            <w:noProof/>
          </w:rPr>
          <w:t>3.2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Окно быстрого доступа к осмотрам пациента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_Toc494888966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200583">
          <w:rPr>
            <w:noProof/>
            <w:webHidden/>
          </w:rPr>
          <w:fldChar w:fldCharType="end"/>
        </w:r>
      </w:hyperlink>
    </w:p>
    <w:p w14:paraId="5B961FD5" w14:textId="239BC49E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7" w:history="1">
        <w:r w:rsidR="00200583" w:rsidRPr="00847A7D">
          <w:rPr>
            <w:rStyle w:val="afff8"/>
            <w:rFonts w:cs="Arial"/>
            <w:noProof/>
          </w:rPr>
          <w:t>3.3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Изменение КСГ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_Toc494888967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200583">
          <w:rPr>
            <w:noProof/>
            <w:webHidden/>
          </w:rPr>
          <w:fldChar w:fldCharType="end"/>
        </w:r>
      </w:hyperlink>
    </w:p>
    <w:p w14:paraId="29500D8A" w14:textId="11B9C39D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8" w:history="1">
        <w:r w:rsidR="00200583" w:rsidRPr="00847A7D">
          <w:rPr>
            <w:rStyle w:val="afff8"/>
            <w:rFonts w:cs="Arial"/>
            <w:noProof/>
          </w:rPr>
          <w:t>3.4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Просмотр анализов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_Toc494888968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200583">
          <w:rPr>
            <w:noProof/>
            <w:webHidden/>
          </w:rPr>
          <w:fldChar w:fldCharType="end"/>
        </w:r>
      </w:hyperlink>
    </w:p>
    <w:p w14:paraId="7F2434D4" w14:textId="67E6FB88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69" w:history="1">
        <w:r w:rsidR="00200583" w:rsidRPr="00847A7D">
          <w:rPr>
            <w:rStyle w:val="afff8"/>
            <w:rFonts w:cs="Arial"/>
            <w:noProof/>
          </w:rPr>
          <w:t>3.5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Изменение признака ВМП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_Toc494888969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200583">
          <w:rPr>
            <w:noProof/>
            <w:webHidden/>
          </w:rPr>
          <w:fldChar w:fldCharType="end"/>
        </w:r>
      </w:hyperlink>
    </w:p>
    <w:p w14:paraId="2B0BB715" w14:textId="4857E4BF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70" w:history="1">
        <w:r w:rsidR="00200583" w:rsidRPr="00847A7D">
          <w:rPr>
            <w:rStyle w:val="afff8"/>
            <w:rFonts w:cs="Arial"/>
            <w:noProof/>
          </w:rPr>
          <w:t>3.6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Назначение пациенту лечащего врача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200583">
          <w:rPr>
            <w:noProof/>
            <w:webHidden/>
          </w:rPr>
          <w:fldChar w:fldCharType="end"/>
        </w:r>
      </w:hyperlink>
    </w:p>
    <w:p w14:paraId="7B7B6316" w14:textId="6AEE98B5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71" w:history="1">
        <w:r w:rsidR="00200583" w:rsidRPr="00847A7D">
          <w:rPr>
            <w:rStyle w:val="afff8"/>
            <w:rFonts w:cs="Arial"/>
            <w:noProof/>
          </w:rPr>
          <w:t>3.7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Перевод пациента в другое отделение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_Toc494888971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200583">
          <w:rPr>
            <w:noProof/>
            <w:webHidden/>
          </w:rPr>
          <w:fldChar w:fldCharType="end"/>
        </w:r>
      </w:hyperlink>
    </w:p>
    <w:p w14:paraId="4795479D" w14:textId="713CA020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72" w:history="1">
        <w:r w:rsidR="00200583" w:rsidRPr="00847A7D">
          <w:rPr>
            <w:rStyle w:val="afff8"/>
            <w:rFonts w:cs="Arial"/>
            <w:noProof/>
          </w:rPr>
          <w:t>3.7.1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«Текущее отделение»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_Toc494888972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200583">
          <w:rPr>
            <w:noProof/>
            <w:webHidden/>
          </w:rPr>
          <w:fldChar w:fldCharType="end"/>
        </w:r>
      </w:hyperlink>
    </w:p>
    <w:p w14:paraId="44E93F5B" w14:textId="206D8B1B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73" w:history="1">
        <w:r w:rsidR="00200583" w:rsidRPr="00847A7D">
          <w:rPr>
            <w:rStyle w:val="afff8"/>
            <w:rFonts w:cs="Arial"/>
            <w:noProof/>
          </w:rPr>
          <w:t>3.7.2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«Новое отделение»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_Toc494888973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200583">
          <w:rPr>
            <w:noProof/>
            <w:webHidden/>
          </w:rPr>
          <w:fldChar w:fldCharType="end"/>
        </w:r>
      </w:hyperlink>
    </w:p>
    <w:p w14:paraId="4330606C" w14:textId="79A94B59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74" w:history="1">
        <w:r w:rsidR="00200583" w:rsidRPr="00847A7D">
          <w:rPr>
            <w:rStyle w:val="afff8"/>
            <w:rFonts w:cs="Arial"/>
            <w:noProof/>
          </w:rPr>
          <w:t>3.7.3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«Документы»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_Toc494888974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200583">
          <w:rPr>
            <w:noProof/>
            <w:webHidden/>
          </w:rPr>
          <w:fldChar w:fldCharType="end"/>
        </w:r>
      </w:hyperlink>
    </w:p>
    <w:p w14:paraId="31EFEB53" w14:textId="53F2583E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75" w:history="1">
        <w:r w:rsidR="00200583" w:rsidRPr="00847A7D">
          <w:rPr>
            <w:rStyle w:val="afff8"/>
            <w:rFonts w:cs="Arial"/>
            <w:noProof/>
          </w:rPr>
          <w:t>3.8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Смена диагноза пациента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_Toc494888975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200583">
          <w:rPr>
            <w:noProof/>
            <w:webHidden/>
          </w:rPr>
          <w:fldChar w:fldCharType="end"/>
        </w:r>
      </w:hyperlink>
    </w:p>
    <w:p w14:paraId="5C238BB1" w14:textId="38AE6298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76" w:history="1">
        <w:r w:rsidR="00200583" w:rsidRPr="00847A7D">
          <w:rPr>
            <w:rStyle w:val="afff8"/>
            <w:rFonts w:cs="Arial"/>
            <w:noProof/>
          </w:rPr>
          <w:t>3.9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Выписка пациента из отделения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_Toc494888976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="00200583">
          <w:rPr>
            <w:noProof/>
            <w:webHidden/>
          </w:rPr>
          <w:fldChar w:fldCharType="end"/>
        </w:r>
      </w:hyperlink>
    </w:p>
    <w:p w14:paraId="5AB2FC83" w14:textId="1DF7C274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77" w:history="1">
        <w:r w:rsidR="00200583" w:rsidRPr="00847A7D">
          <w:rPr>
            <w:rStyle w:val="afff8"/>
            <w:rFonts w:cs="Arial"/>
            <w:noProof/>
          </w:rPr>
          <w:t>3.10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Выписка пациента из стационара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_Toc494888977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 w:rsidR="00200583">
          <w:rPr>
            <w:noProof/>
            <w:webHidden/>
          </w:rPr>
          <w:fldChar w:fldCharType="end"/>
        </w:r>
      </w:hyperlink>
    </w:p>
    <w:p w14:paraId="1F8E070E" w14:textId="1B7E773F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78" w:history="1">
        <w:r w:rsidR="00200583" w:rsidRPr="00847A7D">
          <w:rPr>
            <w:rStyle w:val="afff8"/>
            <w:rFonts w:cs="Arial"/>
            <w:noProof/>
          </w:rPr>
          <w:t>3.10.1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«Выписка»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_Toc494888978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200583">
          <w:rPr>
            <w:noProof/>
            <w:webHidden/>
          </w:rPr>
          <w:fldChar w:fldCharType="end"/>
        </w:r>
      </w:hyperlink>
    </w:p>
    <w:p w14:paraId="26B17948" w14:textId="7A47F192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79" w:history="1">
        <w:r w:rsidR="00200583" w:rsidRPr="00847A7D">
          <w:rPr>
            <w:rStyle w:val="afff8"/>
            <w:rFonts w:cs="Arial"/>
            <w:noProof/>
          </w:rPr>
          <w:t>3.10.2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«Отделения»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_Toc494888979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200583">
          <w:rPr>
            <w:noProof/>
            <w:webHidden/>
          </w:rPr>
          <w:fldChar w:fldCharType="end"/>
        </w:r>
      </w:hyperlink>
    </w:p>
    <w:p w14:paraId="018686CB" w14:textId="14517E19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80" w:history="1">
        <w:r w:rsidR="00200583" w:rsidRPr="00847A7D">
          <w:rPr>
            <w:rStyle w:val="afff8"/>
            <w:rFonts w:cs="Arial"/>
            <w:noProof/>
          </w:rPr>
          <w:t>3.10.3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«Дополнительно»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200583">
          <w:rPr>
            <w:noProof/>
            <w:webHidden/>
          </w:rPr>
          <w:fldChar w:fldCharType="end"/>
        </w:r>
      </w:hyperlink>
    </w:p>
    <w:p w14:paraId="20EDBFBD" w14:textId="03681C56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81" w:history="1">
        <w:r w:rsidR="00200583" w:rsidRPr="00847A7D">
          <w:rPr>
            <w:rStyle w:val="afff8"/>
            <w:rFonts w:cs="Arial"/>
            <w:noProof/>
          </w:rPr>
          <w:t>3.10.4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Вкладка «Подпись»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_Toc494888981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 w:rsidR="00200583">
          <w:rPr>
            <w:noProof/>
            <w:webHidden/>
          </w:rPr>
          <w:fldChar w:fldCharType="end"/>
        </w:r>
      </w:hyperlink>
    </w:p>
    <w:p w14:paraId="5BE16CA8" w14:textId="2EFC292E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8982" w:history="1">
        <w:r w:rsidR="00200583" w:rsidRPr="00847A7D">
          <w:rPr>
            <w:rStyle w:val="afff8"/>
            <w:rFonts w:cs="Arial"/>
            <w:noProof/>
          </w:rPr>
          <w:t>4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Электронная история болезни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_Toc494888982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200583">
          <w:rPr>
            <w:noProof/>
            <w:webHidden/>
          </w:rPr>
          <w:fldChar w:fldCharType="end"/>
        </w:r>
      </w:hyperlink>
    </w:p>
    <w:p w14:paraId="72125ACF" w14:textId="00877AA8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83" w:history="1">
        <w:r w:rsidR="00200583" w:rsidRPr="00847A7D">
          <w:rPr>
            <w:rStyle w:val="afff8"/>
            <w:rFonts w:cs="Arial"/>
            <w:noProof/>
          </w:rPr>
          <w:t>4.1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Основная информация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_Toc494888983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200583">
          <w:rPr>
            <w:noProof/>
            <w:webHidden/>
          </w:rPr>
          <w:fldChar w:fldCharType="end"/>
        </w:r>
      </w:hyperlink>
    </w:p>
    <w:p w14:paraId="45329D67" w14:textId="099F78EA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84" w:history="1">
        <w:r w:rsidR="00200583" w:rsidRPr="00847A7D">
          <w:rPr>
            <w:rStyle w:val="afff8"/>
            <w:rFonts w:cs="Arial"/>
            <w:noProof/>
          </w:rPr>
          <w:t>4.2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Диагнозы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_Toc494888984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200583">
          <w:rPr>
            <w:noProof/>
            <w:webHidden/>
          </w:rPr>
          <w:fldChar w:fldCharType="end"/>
        </w:r>
      </w:hyperlink>
    </w:p>
    <w:p w14:paraId="41CD48F7" w14:textId="67782F06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8985" w:history="1">
        <w:r w:rsidR="00200583" w:rsidRPr="00847A7D">
          <w:rPr>
            <w:rStyle w:val="afff8"/>
            <w:rFonts w:cs="Arial"/>
            <w:noProof/>
          </w:rPr>
          <w:t>4.3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Информационная панель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_Toc494888985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200583">
          <w:rPr>
            <w:noProof/>
            <w:webHidden/>
          </w:rPr>
          <w:fldChar w:fldCharType="end"/>
        </w:r>
      </w:hyperlink>
    </w:p>
    <w:p w14:paraId="7B750FAE" w14:textId="049061FD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86" w:history="1">
        <w:r w:rsidR="00200583" w:rsidRPr="00847A7D">
          <w:rPr>
            <w:rStyle w:val="afff8"/>
            <w:rFonts w:cs="Arial"/>
            <w:noProof/>
          </w:rPr>
          <w:t>4.3.1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Общие сведения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_Toc494888986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="00200583">
          <w:rPr>
            <w:noProof/>
            <w:webHidden/>
          </w:rPr>
          <w:fldChar w:fldCharType="end"/>
        </w:r>
      </w:hyperlink>
    </w:p>
    <w:p w14:paraId="54E79240" w14:textId="0D7AC5FC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87" w:history="1">
        <w:r w:rsidR="00200583" w:rsidRPr="00847A7D">
          <w:rPr>
            <w:rStyle w:val="afff8"/>
            <w:rFonts w:cs="Arial"/>
            <w:noProof/>
          </w:rPr>
          <w:t>4.3.2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Диагнозы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_Toc494888987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 w:rsidR="00200583">
          <w:rPr>
            <w:noProof/>
            <w:webHidden/>
          </w:rPr>
          <w:fldChar w:fldCharType="end"/>
        </w:r>
      </w:hyperlink>
    </w:p>
    <w:p w14:paraId="52E28DD2" w14:textId="2BEE765B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88" w:history="1">
        <w:r w:rsidR="00200583" w:rsidRPr="00847A7D">
          <w:rPr>
            <w:rStyle w:val="afff8"/>
            <w:rFonts w:cs="Arial"/>
            <w:noProof/>
          </w:rPr>
          <w:t>4.3.3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Осмотры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_Toc494888988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200583">
          <w:rPr>
            <w:noProof/>
            <w:webHidden/>
          </w:rPr>
          <w:fldChar w:fldCharType="end"/>
        </w:r>
      </w:hyperlink>
    </w:p>
    <w:p w14:paraId="586792B2" w14:textId="75B7906F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89" w:history="1">
        <w:r w:rsidR="00200583" w:rsidRPr="00847A7D">
          <w:rPr>
            <w:rStyle w:val="afff8"/>
            <w:rFonts w:cs="Arial"/>
            <w:noProof/>
          </w:rPr>
          <w:t>4.3.4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Операции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_Toc494888989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200583">
          <w:rPr>
            <w:noProof/>
            <w:webHidden/>
          </w:rPr>
          <w:fldChar w:fldCharType="end"/>
        </w:r>
      </w:hyperlink>
    </w:p>
    <w:p w14:paraId="1873959A" w14:textId="3B2210A8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0" w:history="1">
        <w:r w:rsidR="00200583" w:rsidRPr="00847A7D">
          <w:rPr>
            <w:rStyle w:val="afff8"/>
            <w:rFonts w:cs="Arial"/>
            <w:noProof/>
          </w:rPr>
          <w:t>4.3.5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Направления на услуги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200583">
          <w:rPr>
            <w:noProof/>
            <w:webHidden/>
          </w:rPr>
          <w:fldChar w:fldCharType="end"/>
        </w:r>
      </w:hyperlink>
    </w:p>
    <w:p w14:paraId="253EEDBE" w14:textId="1E743194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1" w:history="1">
        <w:r w:rsidR="00200583" w:rsidRPr="00847A7D">
          <w:rPr>
            <w:rStyle w:val="afff8"/>
            <w:rFonts w:cs="Arial"/>
            <w:noProof/>
          </w:rPr>
          <w:t>4.3.6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Назначения медикаментов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_Toc494888991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 w:rsidR="00200583">
          <w:rPr>
            <w:noProof/>
            <w:webHidden/>
          </w:rPr>
          <w:fldChar w:fldCharType="end"/>
        </w:r>
      </w:hyperlink>
    </w:p>
    <w:p w14:paraId="7A335FB9" w14:textId="64923210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2" w:history="1">
        <w:r w:rsidR="00200583" w:rsidRPr="00847A7D">
          <w:rPr>
            <w:rStyle w:val="afff8"/>
            <w:rFonts w:cs="Arial"/>
            <w:noProof/>
          </w:rPr>
          <w:t>4.3.7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Услуги, оказанные в других ЛПУ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_Toc494888992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 w:rsidR="00200583">
          <w:rPr>
            <w:noProof/>
            <w:webHidden/>
          </w:rPr>
          <w:fldChar w:fldCharType="end"/>
        </w:r>
      </w:hyperlink>
    </w:p>
    <w:p w14:paraId="1FEC23E9" w14:textId="6BCD6303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3" w:history="1">
        <w:r w:rsidR="00200583" w:rsidRPr="00847A7D">
          <w:rPr>
            <w:rStyle w:val="afff8"/>
            <w:rFonts w:cs="Arial"/>
            <w:noProof/>
          </w:rPr>
          <w:t>4.3.8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Сигнальная информация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_Toc494888993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 w:rsidR="00200583">
          <w:rPr>
            <w:noProof/>
            <w:webHidden/>
          </w:rPr>
          <w:fldChar w:fldCharType="end"/>
        </w:r>
      </w:hyperlink>
    </w:p>
    <w:p w14:paraId="412A641B" w14:textId="0EC30F50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4" w:history="1">
        <w:r w:rsidR="00200583" w:rsidRPr="00847A7D">
          <w:rPr>
            <w:rStyle w:val="afff8"/>
            <w:rFonts w:cs="Arial"/>
            <w:noProof/>
          </w:rPr>
          <w:t>4.3.9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Лабораторные исследования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_Toc494888994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200583">
          <w:rPr>
            <w:noProof/>
            <w:webHidden/>
          </w:rPr>
          <w:fldChar w:fldCharType="end"/>
        </w:r>
      </w:hyperlink>
    </w:p>
    <w:p w14:paraId="124F3E12" w14:textId="68C9476A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5" w:history="1">
        <w:r w:rsidR="00200583" w:rsidRPr="00847A7D">
          <w:rPr>
            <w:rStyle w:val="afff8"/>
            <w:rFonts w:cs="Arial"/>
            <w:noProof/>
          </w:rPr>
          <w:t>4.3.10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Журнал измерений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_Toc494888995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 w:rsidR="00200583">
          <w:rPr>
            <w:noProof/>
            <w:webHidden/>
          </w:rPr>
          <w:fldChar w:fldCharType="end"/>
        </w:r>
      </w:hyperlink>
    </w:p>
    <w:p w14:paraId="050CFF5A" w14:textId="1216E54C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6" w:history="1">
        <w:r w:rsidR="00200583" w:rsidRPr="00847A7D">
          <w:rPr>
            <w:rStyle w:val="afff8"/>
            <w:rFonts w:cs="Arial"/>
            <w:noProof/>
          </w:rPr>
          <w:t>4.3.11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Режим и питание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_Toc494888996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 w:rsidR="00200583">
          <w:rPr>
            <w:noProof/>
            <w:webHidden/>
          </w:rPr>
          <w:fldChar w:fldCharType="end"/>
        </w:r>
      </w:hyperlink>
    </w:p>
    <w:p w14:paraId="5EACC5C2" w14:textId="7FBA9DD4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7" w:history="1">
        <w:r w:rsidR="00200583" w:rsidRPr="00847A7D">
          <w:rPr>
            <w:rStyle w:val="afff8"/>
            <w:rFonts w:cs="Arial"/>
            <w:noProof/>
          </w:rPr>
          <w:t>4.3.12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История предыдущих госпитализаций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_Toc494888997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 w:rsidR="00200583">
          <w:rPr>
            <w:noProof/>
            <w:webHidden/>
          </w:rPr>
          <w:fldChar w:fldCharType="end"/>
        </w:r>
      </w:hyperlink>
    </w:p>
    <w:p w14:paraId="252B87CF" w14:textId="5175528E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8" w:history="1">
        <w:r w:rsidR="00200583" w:rsidRPr="00847A7D">
          <w:rPr>
            <w:rStyle w:val="afff8"/>
            <w:rFonts w:cs="Arial"/>
            <w:noProof/>
          </w:rPr>
          <w:t>4.3.13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История заболеваний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_Toc494888998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200583">
          <w:rPr>
            <w:noProof/>
            <w:webHidden/>
          </w:rPr>
          <w:fldChar w:fldCharType="end"/>
        </w:r>
      </w:hyperlink>
    </w:p>
    <w:p w14:paraId="1205CBFF" w14:textId="4B2CC272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8999" w:history="1">
        <w:r w:rsidR="00200583" w:rsidRPr="00847A7D">
          <w:rPr>
            <w:rStyle w:val="afff8"/>
            <w:rFonts w:cs="Arial"/>
            <w:noProof/>
          </w:rPr>
          <w:t>4.3.14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Листки нетрудоспособности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_Toc494888999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200583">
          <w:rPr>
            <w:noProof/>
            <w:webHidden/>
          </w:rPr>
          <w:fldChar w:fldCharType="end"/>
        </w:r>
      </w:hyperlink>
    </w:p>
    <w:p w14:paraId="036FA72B" w14:textId="3724C4E5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9000" w:history="1">
        <w:r w:rsidR="00200583" w:rsidRPr="00847A7D">
          <w:rPr>
            <w:rStyle w:val="afff8"/>
            <w:rFonts w:cs="Arial"/>
            <w:noProof/>
          </w:rPr>
          <w:t>4.3.15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Перемещение по отделениям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200583">
          <w:rPr>
            <w:noProof/>
            <w:webHidden/>
          </w:rPr>
          <w:fldChar w:fldCharType="end"/>
        </w:r>
      </w:hyperlink>
    </w:p>
    <w:p w14:paraId="6D6CD291" w14:textId="29525A00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9001" w:history="1">
        <w:r w:rsidR="00200583" w:rsidRPr="00847A7D">
          <w:rPr>
            <w:rStyle w:val="afff8"/>
            <w:rFonts w:cs="Arial"/>
            <w:noProof/>
          </w:rPr>
          <w:t>4.3.16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Перемещение по койкам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_Toc494889001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 w:rsidR="00200583">
          <w:rPr>
            <w:noProof/>
            <w:webHidden/>
          </w:rPr>
          <w:fldChar w:fldCharType="end"/>
        </w:r>
      </w:hyperlink>
    </w:p>
    <w:p w14:paraId="02D6FC7D" w14:textId="397C3C0C" w:rsidR="00200583" w:rsidRPr="00001BEB" w:rsidRDefault="002D14F6">
      <w:pPr>
        <w:pStyle w:val="35"/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494889002" w:history="1">
        <w:r w:rsidR="00200583" w:rsidRPr="00847A7D">
          <w:rPr>
            <w:rStyle w:val="afff8"/>
            <w:rFonts w:cs="Arial"/>
            <w:noProof/>
          </w:rPr>
          <w:t>4.3.17</w:t>
        </w:r>
        <w:r w:rsidR="00200583" w:rsidRPr="00001BEB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Дополнительно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_Toc494889002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 w:rsidR="00200583">
          <w:rPr>
            <w:noProof/>
            <w:webHidden/>
          </w:rPr>
          <w:fldChar w:fldCharType="end"/>
        </w:r>
      </w:hyperlink>
    </w:p>
    <w:p w14:paraId="0CA10BF9" w14:textId="3AD94096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9003" w:history="1">
        <w:r w:rsidR="00200583" w:rsidRPr="00847A7D">
          <w:rPr>
            <w:rStyle w:val="afff8"/>
            <w:rFonts w:cs="Arial"/>
            <w:noProof/>
          </w:rPr>
          <w:t>4.4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Печать отчетов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_Toc494889003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 w:rsidR="00200583">
          <w:rPr>
            <w:noProof/>
            <w:webHidden/>
          </w:rPr>
          <w:fldChar w:fldCharType="end"/>
        </w:r>
      </w:hyperlink>
    </w:p>
    <w:p w14:paraId="19550AA8" w14:textId="10063DDD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9004" w:history="1">
        <w:r w:rsidR="00200583" w:rsidRPr="00847A7D">
          <w:rPr>
            <w:rStyle w:val="afff8"/>
            <w:rFonts w:cs="Arial"/>
            <w:noProof/>
          </w:rPr>
          <w:t>5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Использование МЭС в работе лечащего врача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_Toc494889004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 w:rsidR="00200583">
          <w:rPr>
            <w:noProof/>
            <w:webHidden/>
          </w:rPr>
          <w:fldChar w:fldCharType="end"/>
        </w:r>
      </w:hyperlink>
    </w:p>
    <w:p w14:paraId="6E86862B" w14:textId="799EA9B3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9005" w:history="1">
        <w:r w:rsidR="00200583" w:rsidRPr="00847A7D">
          <w:rPr>
            <w:rStyle w:val="afff8"/>
            <w:rFonts w:cs="Arial"/>
            <w:noProof/>
          </w:rPr>
          <w:t>6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Проведение осмотров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_Toc494889005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 w:rsidR="00200583">
          <w:rPr>
            <w:noProof/>
            <w:webHidden/>
          </w:rPr>
          <w:fldChar w:fldCharType="end"/>
        </w:r>
      </w:hyperlink>
    </w:p>
    <w:p w14:paraId="39D60496" w14:textId="18E684CE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9006" w:history="1">
        <w:r w:rsidR="00200583" w:rsidRPr="00847A7D">
          <w:rPr>
            <w:rStyle w:val="afff8"/>
            <w:rFonts w:cs="Arial"/>
            <w:noProof/>
          </w:rPr>
          <w:t>7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Создание назначений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_Toc494889006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 w:rsidR="00200583">
          <w:rPr>
            <w:noProof/>
            <w:webHidden/>
          </w:rPr>
          <w:fldChar w:fldCharType="end"/>
        </w:r>
      </w:hyperlink>
    </w:p>
    <w:p w14:paraId="627AD25F" w14:textId="2B1010F8" w:rsidR="00200583" w:rsidRPr="00001BEB" w:rsidRDefault="002D14F6">
      <w:pPr>
        <w:pStyle w:val="17"/>
        <w:rPr>
          <w:rFonts w:ascii="Calibri" w:hAnsi="Calibri"/>
          <w:b w:val="0"/>
          <w:noProof/>
          <w:sz w:val="22"/>
          <w:szCs w:val="22"/>
        </w:rPr>
      </w:pPr>
      <w:hyperlink w:anchor="_Toc494889007" w:history="1">
        <w:r w:rsidR="00200583" w:rsidRPr="00847A7D">
          <w:rPr>
            <w:rStyle w:val="afff8"/>
            <w:rFonts w:cs="Arial"/>
            <w:noProof/>
          </w:rPr>
          <w:t>8</w:t>
        </w:r>
        <w:r w:rsidR="00200583" w:rsidRPr="00001BEB">
          <w:rPr>
            <w:rFonts w:ascii="Calibri" w:hAnsi="Calibri"/>
            <w:b w:val="0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Просмотр историй болезни выписанных пациентов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_Toc494889007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 w:rsidR="00200583">
          <w:rPr>
            <w:noProof/>
            <w:webHidden/>
          </w:rPr>
          <w:fldChar w:fldCharType="end"/>
        </w:r>
      </w:hyperlink>
    </w:p>
    <w:p w14:paraId="1CE56539" w14:textId="7FB3DD9C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9008" w:history="1">
        <w:r w:rsidR="00200583" w:rsidRPr="00847A7D">
          <w:rPr>
            <w:rStyle w:val="afff8"/>
            <w:rFonts w:cs="Arial"/>
            <w:noProof/>
          </w:rPr>
          <w:t>8.1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Перемещения по отделениям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_Toc494889008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 w:rsidR="00200583">
          <w:rPr>
            <w:noProof/>
            <w:webHidden/>
          </w:rPr>
          <w:fldChar w:fldCharType="end"/>
        </w:r>
      </w:hyperlink>
    </w:p>
    <w:p w14:paraId="276905F6" w14:textId="50A1D5B4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9009" w:history="1">
        <w:r w:rsidR="00200583" w:rsidRPr="00847A7D">
          <w:rPr>
            <w:rStyle w:val="afff8"/>
            <w:rFonts w:cs="Arial"/>
            <w:noProof/>
          </w:rPr>
          <w:t>8.2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Медикаменты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_Toc494889009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 w:rsidR="00200583">
          <w:rPr>
            <w:noProof/>
            <w:webHidden/>
          </w:rPr>
          <w:fldChar w:fldCharType="end"/>
        </w:r>
      </w:hyperlink>
    </w:p>
    <w:p w14:paraId="0316886F" w14:textId="16222DC1" w:rsidR="00200583" w:rsidRPr="00001BEB" w:rsidRDefault="002D14F6">
      <w:pPr>
        <w:pStyle w:val="25"/>
        <w:rPr>
          <w:rFonts w:ascii="Calibri" w:hAnsi="Calibri"/>
          <w:noProof/>
          <w:sz w:val="22"/>
          <w:szCs w:val="22"/>
        </w:rPr>
      </w:pPr>
      <w:hyperlink w:anchor="_Toc494889010" w:history="1">
        <w:r w:rsidR="00200583" w:rsidRPr="00847A7D">
          <w:rPr>
            <w:rStyle w:val="afff8"/>
            <w:rFonts w:cs="Arial"/>
            <w:noProof/>
          </w:rPr>
          <w:t>8.3</w:t>
        </w:r>
        <w:r w:rsidR="00200583" w:rsidRPr="00001BEB">
          <w:rPr>
            <w:rFonts w:ascii="Calibri" w:hAnsi="Calibri"/>
            <w:noProof/>
            <w:sz w:val="22"/>
            <w:szCs w:val="22"/>
          </w:rPr>
          <w:tab/>
        </w:r>
        <w:r w:rsidR="00200583" w:rsidRPr="00847A7D">
          <w:rPr>
            <w:rStyle w:val="afff8"/>
            <w:rFonts w:cs="Arial"/>
            <w:noProof/>
          </w:rPr>
          <w:t>Печать медицинских документов</w:t>
        </w:r>
        <w:r w:rsidR="00200583">
          <w:rPr>
            <w:noProof/>
            <w:webHidden/>
          </w:rPr>
          <w:tab/>
        </w:r>
        <w:r w:rsidR="00200583">
          <w:rPr>
            <w:noProof/>
            <w:webHidden/>
          </w:rPr>
          <w:fldChar w:fldCharType="begin"/>
        </w:r>
        <w:r w:rsidR="00200583">
          <w:rPr>
            <w:noProof/>
            <w:webHidden/>
          </w:rPr>
          <w:instrText xml:space="preserve"> PAGEREF _Toc494889010 \h </w:instrText>
        </w:r>
        <w:r w:rsidR="00200583">
          <w:rPr>
            <w:noProof/>
            <w:webHidden/>
          </w:rPr>
        </w:r>
        <w:r w:rsidR="00200583"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 w:rsidR="00200583">
          <w:rPr>
            <w:noProof/>
            <w:webHidden/>
          </w:rPr>
          <w:fldChar w:fldCharType="end"/>
        </w:r>
      </w:hyperlink>
    </w:p>
    <w:p w14:paraId="127CCA8A" w14:textId="77777777" w:rsidR="004A08D5" w:rsidRPr="003916EF" w:rsidRDefault="004A08D5">
      <w:pPr>
        <w:rPr>
          <w:rFonts w:cs="Arial"/>
        </w:rPr>
      </w:pPr>
      <w:r w:rsidRPr="003F727A">
        <w:rPr>
          <w:rFonts w:cs="Arial"/>
        </w:rPr>
        <w:fldChar w:fldCharType="end"/>
      </w:r>
    </w:p>
    <w:p w14:paraId="5872DD29" w14:textId="77777777" w:rsidR="00A9694E" w:rsidRPr="003F727A" w:rsidRDefault="00A9694E" w:rsidP="004C3BC1">
      <w:pPr>
        <w:pStyle w:val="12"/>
        <w:numPr>
          <w:ilvl w:val="0"/>
          <w:numId w:val="0"/>
        </w:numPr>
        <w:ind w:left="720"/>
        <w:rPr>
          <w:rFonts w:cs="Arial"/>
        </w:rPr>
      </w:pPr>
      <w:bookmarkStart w:id="1" w:name="_Toc467488766"/>
      <w:bookmarkStart w:id="2" w:name="_Toc467583110"/>
      <w:bookmarkStart w:id="3" w:name="_Toc494888948"/>
      <w:bookmarkStart w:id="4" w:name="_Toc297338814"/>
      <w:bookmarkStart w:id="5" w:name="_Toc298146688"/>
      <w:bookmarkStart w:id="6" w:name="_Toc299637487"/>
      <w:bookmarkStart w:id="7" w:name="_Toc225074505"/>
      <w:bookmarkStart w:id="8" w:name="_Toc225139789"/>
      <w:bookmarkStart w:id="9" w:name="_Toc295470182"/>
      <w:bookmarkStart w:id="10" w:name="_Ref296592152"/>
      <w:bookmarkStart w:id="11" w:name="_Ref296592234"/>
      <w:bookmarkStart w:id="12" w:name="_Ref296611802"/>
      <w:bookmarkStart w:id="13" w:name="_Ref296611920"/>
      <w:bookmarkStart w:id="14" w:name="_Ref296611951"/>
      <w:bookmarkStart w:id="15" w:name="_Ref297123338"/>
      <w:bookmarkEnd w:id="1"/>
      <w:bookmarkEnd w:id="2"/>
      <w:r w:rsidRPr="003916EF">
        <w:rPr>
          <w:rFonts w:cs="Arial"/>
        </w:rPr>
        <w:lastRenderedPageBreak/>
        <w:t xml:space="preserve">Перечень терминов и </w:t>
      </w:r>
      <w:r w:rsidRPr="003F727A">
        <w:rPr>
          <w:rFonts w:cs="Arial"/>
        </w:rPr>
        <w:t>сокращений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4"/>
        <w:gridCol w:w="7497"/>
      </w:tblGrid>
      <w:tr w:rsidR="00A9694E" w:rsidRPr="003F727A" w14:paraId="65E8BF39" w14:textId="77777777" w:rsidTr="004C3BC1">
        <w:trPr>
          <w:tblHeader/>
        </w:trPr>
        <w:tc>
          <w:tcPr>
            <w:tcW w:w="1403" w:type="pct"/>
          </w:tcPr>
          <w:p w14:paraId="499B543F" w14:textId="77777777" w:rsidR="00A9694E" w:rsidRPr="003F727A" w:rsidRDefault="00A9694E" w:rsidP="00A965B9">
            <w:pPr>
              <w:pStyle w:val="phtablecolcaption"/>
            </w:pPr>
            <w:r w:rsidRPr="003F727A">
              <w:t xml:space="preserve">Термин, </w:t>
            </w:r>
            <w:r w:rsidR="00E37AFF" w:rsidRPr="003F727A">
              <w:t>с</w:t>
            </w:r>
            <w:r w:rsidRPr="003F727A">
              <w:t>окращение</w:t>
            </w:r>
          </w:p>
        </w:tc>
        <w:tc>
          <w:tcPr>
            <w:tcW w:w="3597" w:type="pct"/>
          </w:tcPr>
          <w:p w14:paraId="66FBD35F" w14:textId="77777777" w:rsidR="00A9694E" w:rsidRPr="003F727A" w:rsidRDefault="00A9694E" w:rsidP="00A965B9">
            <w:pPr>
              <w:pStyle w:val="phtablecolcaption"/>
            </w:pPr>
            <w:r w:rsidRPr="003F727A">
              <w:t>Определение</w:t>
            </w:r>
          </w:p>
        </w:tc>
      </w:tr>
      <w:tr w:rsidR="00A9694E" w:rsidRPr="003F727A" w14:paraId="4349136D" w14:textId="77777777" w:rsidTr="004C3BC1">
        <w:trPr>
          <w:tblHeader/>
        </w:trPr>
        <w:tc>
          <w:tcPr>
            <w:tcW w:w="1403" w:type="pct"/>
          </w:tcPr>
          <w:p w14:paraId="2CFCD423" w14:textId="77777777" w:rsidR="00A9694E" w:rsidRPr="003F727A" w:rsidRDefault="00A9694E" w:rsidP="00A965B9">
            <w:pPr>
              <w:pStyle w:val="phtablecellleft"/>
            </w:pPr>
            <w:r w:rsidRPr="003F727A">
              <w:t>АО</w:t>
            </w:r>
          </w:p>
        </w:tc>
        <w:tc>
          <w:tcPr>
            <w:tcW w:w="3597" w:type="pct"/>
          </w:tcPr>
          <w:p w14:paraId="7A6301CD" w14:textId="77777777" w:rsidR="00A9694E" w:rsidRPr="003F727A" w:rsidRDefault="00A9694E" w:rsidP="00A965B9">
            <w:pPr>
              <w:pStyle w:val="phtablecellleft"/>
            </w:pPr>
            <w:r w:rsidRPr="003F727A">
              <w:t>Акционерное общество</w:t>
            </w:r>
          </w:p>
        </w:tc>
      </w:tr>
      <w:tr w:rsidR="00A9694E" w:rsidRPr="003F727A" w14:paraId="4475D3C9" w14:textId="77777777" w:rsidTr="004C3BC1">
        <w:trPr>
          <w:tblHeader/>
        </w:trPr>
        <w:tc>
          <w:tcPr>
            <w:tcW w:w="1403" w:type="pct"/>
          </w:tcPr>
          <w:p w14:paraId="657B2379" w14:textId="77777777" w:rsidR="00A9694E" w:rsidRPr="003F727A" w:rsidRDefault="00A9694E" w:rsidP="00A965B9">
            <w:pPr>
              <w:pStyle w:val="phtablecellleft"/>
            </w:pPr>
            <w:r w:rsidRPr="003F727A">
              <w:t>АРМ</w:t>
            </w:r>
          </w:p>
        </w:tc>
        <w:tc>
          <w:tcPr>
            <w:tcW w:w="3597" w:type="pct"/>
          </w:tcPr>
          <w:p w14:paraId="400CC1DB" w14:textId="77777777" w:rsidR="00A9694E" w:rsidRPr="003F727A" w:rsidRDefault="00A9694E" w:rsidP="00A965B9">
            <w:pPr>
              <w:pStyle w:val="phtablecellleft"/>
            </w:pPr>
            <w:r w:rsidRPr="003F727A">
              <w:t>Автоматизированное рабочее место</w:t>
            </w:r>
          </w:p>
        </w:tc>
      </w:tr>
      <w:tr w:rsidR="00A9694E" w:rsidRPr="003F727A" w14:paraId="1A6B747E" w14:textId="77777777" w:rsidTr="004C3BC1">
        <w:trPr>
          <w:tblHeader/>
        </w:trPr>
        <w:tc>
          <w:tcPr>
            <w:tcW w:w="1403" w:type="pct"/>
          </w:tcPr>
          <w:p w14:paraId="774AAF11" w14:textId="77777777" w:rsidR="00A9694E" w:rsidRPr="003F727A" w:rsidRDefault="00A9694E" w:rsidP="00A965B9">
            <w:pPr>
              <w:pStyle w:val="phtablecellleft"/>
            </w:pPr>
            <w:r w:rsidRPr="003F727A">
              <w:t>АТХ</w:t>
            </w:r>
          </w:p>
        </w:tc>
        <w:tc>
          <w:tcPr>
            <w:tcW w:w="3597" w:type="pct"/>
          </w:tcPr>
          <w:p w14:paraId="072B1258" w14:textId="7C0E70A7" w:rsidR="00A9694E" w:rsidRPr="003F727A" w:rsidRDefault="007210AF" w:rsidP="00A965B9">
            <w:pPr>
              <w:pStyle w:val="phtablecellleft"/>
            </w:pPr>
            <w:r>
              <w:t>М</w:t>
            </w:r>
            <w:r w:rsidR="00A9694E" w:rsidRPr="003F727A">
              <w:t>еждународная анатомо-терапевтическо-химическая классификация лекарственных препаратов с установленными суточными дозами</w:t>
            </w:r>
          </w:p>
        </w:tc>
      </w:tr>
      <w:tr w:rsidR="00A9694E" w:rsidRPr="003F727A" w14:paraId="0AC2E1E4" w14:textId="77777777" w:rsidTr="004C3BC1">
        <w:trPr>
          <w:tblHeader/>
        </w:trPr>
        <w:tc>
          <w:tcPr>
            <w:tcW w:w="1403" w:type="pct"/>
          </w:tcPr>
          <w:p w14:paraId="2760B3EE" w14:textId="77777777" w:rsidR="00A9694E" w:rsidRPr="003F727A" w:rsidRDefault="00A9694E" w:rsidP="00A965B9">
            <w:pPr>
              <w:pStyle w:val="phtablecellleft"/>
            </w:pPr>
            <w:r w:rsidRPr="003F727A">
              <w:t>ВМП, ВТМП</w:t>
            </w:r>
          </w:p>
        </w:tc>
        <w:tc>
          <w:tcPr>
            <w:tcW w:w="3597" w:type="pct"/>
          </w:tcPr>
          <w:p w14:paraId="43E3871B" w14:textId="77777777" w:rsidR="00A9694E" w:rsidRPr="003F727A" w:rsidRDefault="00A9694E" w:rsidP="00A965B9">
            <w:pPr>
              <w:pStyle w:val="phtablecellleft"/>
            </w:pPr>
            <w:r w:rsidRPr="003F727A">
              <w:t>Высокотехнологичная медицинская помощь</w:t>
            </w:r>
          </w:p>
        </w:tc>
      </w:tr>
      <w:tr w:rsidR="00A9694E" w:rsidRPr="003F727A" w14:paraId="6F15E6E5" w14:textId="77777777" w:rsidTr="004C3BC1">
        <w:trPr>
          <w:tblHeader/>
        </w:trPr>
        <w:tc>
          <w:tcPr>
            <w:tcW w:w="1403" w:type="pct"/>
          </w:tcPr>
          <w:p w14:paraId="71609B73" w14:textId="77777777" w:rsidR="00A9694E" w:rsidRPr="003F727A" w:rsidRDefault="00A9694E" w:rsidP="00A965B9">
            <w:pPr>
              <w:pStyle w:val="phtablecellleft"/>
            </w:pPr>
            <w:r w:rsidRPr="003F727A">
              <w:t>ДТП</w:t>
            </w:r>
          </w:p>
        </w:tc>
        <w:tc>
          <w:tcPr>
            <w:tcW w:w="3597" w:type="pct"/>
          </w:tcPr>
          <w:p w14:paraId="223890C0" w14:textId="77777777" w:rsidR="00A9694E" w:rsidRPr="003F727A" w:rsidRDefault="00A9694E" w:rsidP="00A965B9">
            <w:pPr>
              <w:pStyle w:val="phtablecellleft"/>
            </w:pPr>
            <w:r w:rsidRPr="003F727A">
              <w:t>Дорожно-транспортное происшествие</w:t>
            </w:r>
          </w:p>
        </w:tc>
      </w:tr>
      <w:tr w:rsidR="00A9694E" w:rsidRPr="003F727A" w14:paraId="33AF49C5" w14:textId="77777777" w:rsidTr="004C3BC1">
        <w:trPr>
          <w:tblHeader/>
        </w:trPr>
        <w:tc>
          <w:tcPr>
            <w:tcW w:w="1403" w:type="pct"/>
          </w:tcPr>
          <w:p w14:paraId="3647D488" w14:textId="77777777" w:rsidR="00A9694E" w:rsidRPr="003F727A" w:rsidRDefault="00A9694E" w:rsidP="00A965B9">
            <w:pPr>
              <w:pStyle w:val="phtablecellleft"/>
            </w:pPr>
            <w:r w:rsidRPr="003F727A">
              <w:t>ЗНО</w:t>
            </w:r>
          </w:p>
        </w:tc>
        <w:tc>
          <w:tcPr>
            <w:tcW w:w="3597" w:type="pct"/>
          </w:tcPr>
          <w:p w14:paraId="7CB12A43" w14:textId="77777777" w:rsidR="00A9694E" w:rsidRPr="003F727A" w:rsidRDefault="00A9694E" w:rsidP="00A965B9">
            <w:pPr>
              <w:pStyle w:val="phtablecellleft"/>
            </w:pPr>
            <w:r w:rsidRPr="003F727A">
              <w:t>Злокачественное новообразование</w:t>
            </w:r>
          </w:p>
        </w:tc>
      </w:tr>
      <w:tr w:rsidR="00A9694E" w:rsidRPr="003F727A" w14:paraId="497C8E98" w14:textId="77777777" w:rsidTr="004C3BC1">
        <w:trPr>
          <w:tblHeader/>
        </w:trPr>
        <w:tc>
          <w:tcPr>
            <w:tcW w:w="1403" w:type="pct"/>
          </w:tcPr>
          <w:p w14:paraId="66ADE71A" w14:textId="77777777" w:rsidR="00A9694E" w:rsidRPr="003F727A" w:rsidRDefault="00A9694E" w:rsidP="00A965B9">
            <w:pPr>
              <w:pStyle w:val="phtablecellleft"/>
            </w:pPr>
            <w:r w:rsidRPr="003F727A">
              <w:t>ИБ</w:t>
            </w:r>
          </w:p>
        </w:tc>
        <w:tc>
          <w:tcPr>
            <w:tcW w:w="3597" w:type="pct"/>
          </w:tcPr>
          <w:p w14:paraId="3887B6CC" w14:textId="77777777" w:rsidR="00A9694E" w:rsidRPr="003F727A" w:rsidRDefault="00A9694E" w:rsidP="00A965B9">
            <w:pPr>
              <w:pStyle w:val="phtablecellleft"/>
            </w:pPr>
            <w:r w:rsidRPr="003F727A">
              <w:t>История болезни</w:t>
            </w:r>
          </w:p>
        </w:tc>
      </w:tr>
      <w:tr w:rsidR="00A9694E" w:rsidRPr="003F727A" w14:paraId="752631EA" w14:textId="77777777" w:rsidTr="004C3BC1">
        <w:trPr>
          <w:tblHeader/>
        </w:trPr>
        <w:tc>
          <w:tcPr>
            <w:tcW w:w="1403" w:type="pct"/>
          </w:tcPr>
          <w:p w14:paraId="4A7738EE" w14:textId="77777777" w:rsidR="00A9694E" w:rsidRPr="003F727A" w:rsidRDefault="00A9694E" w:rsidP="00A965B9">
            <w:pPr>
              <w:pStyle w:val="phtablecellleft"/>
            </w:pPr>
            <w:r w:rsidRPr="003F727A">
              <w:t>ИС</w:t>
            </w:r>
          </w:p>
        </w:tc>
        <w:tc>
          <w:tcPr>
            <w:tcW w:w="3597" w:type="pct"/>
          </w:tcPr>
          <w:p w14:paraId="5ACFE8E3" w14:textId="77777777" w:rsidR="00A9694E" w:rsidRPr="003F727A" w:rsidRDefault="00A9694E" w:rsidP="00A965B9">
            <w:pPr>
              <w:pStyle w:val="phtablecellleft"/>
            </w:pPr>
            <w:r w:rsidRPr="003F727A">
              <w:t>Информированное согласие</w:t>
            </w:r>
          </w:p>
        </w:tc>
      </w:tr>
      <w:tr w:rsidR="00A9694E" w:rsidRPr="003F727A" w14:paraId="275A5A6D" w14:textId="77777777" w:rsidTr="004C3BC1">
        <w:trPr>
          <w:tblHeader/>
        </w:trPr>
        <w:tc>
          <w:tcPr>
            <w:tcW w:w="1403" w:type="pct"/>
          </w:tcPr>
          <w:p w14:paraId="5555DBF6" w14:textId="77777777" w:rsidR="00A9694E" w:rsidRPr="003F727A" w:rsidRDefault="00A9694E" w:rsidP="00A965B9">
            <w:pPr>
              <w:pStyle w:val="phtablecellleft"/>
            </w:pPr>
            <w:r w:rsidRPr="003F727A">
              <w:t>ИЭМК</w:t>
            </w:r>
          </w:p>
        </w:tc>
        <w:tc>
          <w:tcPr>
            <w:tcW w:w="3597" w:type="pct"/>
          </w:tcPr>
          <w:p w14:paraId="59E4533E" w14:textId="77777777" w:rsidR="00A9694E" w:rsidRPr="003F727A" w:rsidRDefault="00A9694E" w:rsidP="00A965B9">
            <w:pPr>
              <w:pStyle w:val="phtablecellleft"/>
            </w:pPr>
            <w:r w:rsidRPr="003F727A">
              <w:t>Интегрированная электронная медицинская карта</w:t>
            </w:r>
          </w:p>
        </w:tc>
      </w:tr>
      <w:tr w:rsidR="00A9694E" w:rsidRPr="003F727A" w14:paraId="3663552C" w14:textId="77777777" w:rsidTr="004C3BC1">
        <w:trPr>
          <w:tblHeader/>
        </w:trPr>
        <w:tc>
          <w:tcPr>
            <w:tcW w:w="1403" w:type="pct"/>
          </w:tcPr>
          <w:p w14:paraId="504BC676" w14:textId="77777777" w:rsidR="00A9694E" w:rsidRPr="003F727A" w:rsidRDefault="00A9694E" w:rsidP="00A965B9">
            <w:pPr>
              <w:pStyle w:val="phtablecellleft"/>
            </w:pPr>
            <w:r w:rsidRPr="003F727A">
              <w:t>КСГ</w:t>
            </w:r>
          </w:p>
        </w:tc>
        <w:tc>
          <w:tcPr>
            <w:tcW w:w="3597" w:type="pct"/>
          </w:tcPr>
          <w:p w14:paraId="060985EC" w14:textId="77777777" w:rsidR="00A9694E" w:rsidRPr="003F727A" w:rsidRDefault="00A9694E" w:rsidP="00A965B9">
            <w:pPr>
              <w:pStyle w:val="phtablecellleft"/>
            </w:pPr>
            <w:r w:rsidRPr="003F727A">
              <w:t>Клинико-статистическая группа</w:t>
            </w:r>
          </w:p>
        </w:tc>
      </w:tr>
      <w:tr w:rsidR="00A9694E" w:rsidRPr="003F727A" w14:paraId="477BD360" w14:textId="77777777" w:rsidTr="004C3BC1">
        <w:trPr>
          <w:tblHeader/>
        </w:trPr>
        <w:tc>
          <w:tcPr>
            <w:tcW w:w="1403" w:type="pct"/>
          </w:tcPr>
          <w:p w14:paraId="1BC759CB" w14:textId="77777777" w:rsidR="00A9694E" w:rsidRPr="003F727A" w:rsidRDefault="00A9694E" w:rsidP="00A965B9">
            <w:pPr>
              <w:pStyle w:val="phtablecellleft"/>
            </w:pPr>
            <w:r w:rsidRPr="003F727A">
              <w:t>ЛПУ</w:t>
            </w:r>
          </w:p>
        </w:tc>
        <w:tc>
          <w:tcPr>
            <w:tcW w:w="3597" w:type="pct"/>
          </w:tcPr>
          <w:p w14:paraId="49CC8E4C" w14:textId="77777777" w:rsidR="00A9694E" w:rsidRPr="003F727A" w:rsidRDefault="00A9694E" w:rsidP="00A965B9">
            <w:pPr>
              <w:pStyle w:val="phtablecellleft"/>
            </w:pPr>
            <w:r w:rsidRPr="003F727A">
              <w:t>Лечебно-профилактическое учреждение</w:t>
            </w:r>
          </w:p>
        </w:tc>
      </w:tr>
      <w:tr w:rsidR="00A9694E" w:rsidRPr="003F727A" w14:paraId="2146E4A5" w14:textId="77777777" w:rsidTr="004C3BC1">
        <w:trPr>
          <w:tblHeader/>
        </w:trPr>
        <w:tc>
          <w:tcPr>
            <w:tcW w:w="1403" w:type="pct"/>
          </w:tcPr>
          <w:p w14:paraId="7468D493" w14:textId="77777777" w:rsidR="00A9694E" w:rsidRPr="003F727A" w:rsidRDefault="00A9694E" w:rsidP="00A965B9">
            <w:pPr>
              <w:pStyle w:val="phtablecellleft"/>
            </w:pPr>
            <w:r w:rsidRPr="003F727A">
              <w:t>ЛС</w:t>
            </w:r>
          </w:p>
        </w:tc>
        <w:tc>
          <w:tcPr>
            <w:tcW w:w="3597" w:type="pct"/>
          </w:tcPr>
          <w:p w14:paraId="74B00F46" w14:textId="77777777" w:rsidR="00A9694E" w:rsidRPr="003F727A" w:rsidRDefault="00A9694E" w:rsidP="00A965B9">
            <w:pPr>
              <w:pStyle w:val="phtablecellleft"/>
            </w:pPr>
            <w:r w:rsidRPr="003F727A">
              <w:t>Лекарственные средства</w:t>
            </w:r>
          </w:p>
        </w:tc>
      </w:tr>
      <w:tr w:rsidR="00A9694E" w:rsidRPr="003F727A" w14:paraId="34A8C837" w14:textId="77777777" w:rsidTr="004C3BC1">
        <w:trPr>
          <w:tblHeader/>
        </w:trPr>
        <w:tc>
          <w:tcPr>
            <w:tcW w:w="1403" w:type="pct"/>
          </w:tcPr>
          <w:p w14:paraId="37BE5D4B" w14:textId="77777777" w:rsidR="00A9694E" w:rsidRPr="003F727A" w:rsidRDefault="00A9694E" w:rsidP="00A965B9">
            <w:pPr>
              <w:pStyle w:val="phtablecellleft"/>
            </w:pPr>
            <w:r w:rsidRPr="003F727A">
              <w:t>МЗ</w:t>
            </w:r>
          </w:p>
        </w:tc>
        <w:tc>
          <w:tcPr>
            <w:tcW w:w="3597" w:type="pct"/>
          </w:tcPr>
          <w:p w14:paraId="1D0DC770" w14:textId="77777777" w:rsidR="00A9694E" w:rsidRPr="003F727A" w:rsidRDefault="00A9694E" w:rsidP="00A965B9">
            <w:pPr>
              <w:pStyle w:val="phtablecellleft"/>
            </w:pPr>
            <w:r w:rsidRPr="003F727A">
              <w:t>Министерство здравоохранения</w:t>
            </w:r>
          </w:p>
        </w:tc>
      </w:tr>
      <w:tr w:rsidR="00A9694E" w:rsidRPr="003F727A" w14:paraId="06DC5243" w14:textId="77777777" w:rsidTr="004C3BC1">
        <w:trPr>
          <w:tblHeader/>
        </w:trPr>
        <w:tc>
          <w:tcPr>
            <w:tcW w:w="1403" w:type="pct"/>
          </w:tcPr>
          <w:p w14:paraId="4A15A61E" w14:textId="77777777" w:rsidR="00A9694E" w:rsidRPr="003F727A" w:rsidRDefault="00A9694E" w:rsidP="00A965B9">
            <w:pPr>
              <w:pStyle w:val="phtablecellleft"/>
            </w:pPr>
            <w:r w:rsidRPr="003F727A">
              <w:t>МКБ</w:t>
            </w:r>
          </w:p>
        </w:tc>
        <w:tc>
          <w:tcPr>
            <w:tcW w:w="3597" w:type="pct"/>
          </w:tcPr>
          <w:p w14:paraId="3B92B952" w14:textId="77777777" w:rsidR="00A9694E" w:rsidRPr="003F727A" w:rsidRDefault="00A9694E" w:rsidP="00A965B9">
            <w:pPr>
              <w:pStyle w:val="phtablecellleft"/>
            </w:pPr>
            <w:r w:rsidRPr="003F727A">
              <w:t>Международная классификация болезней</w:t>
            </w:r>
          </w:p>
        </w:tc>
      </w:tr>
      <w:tr w:rsidR="00242532" w:rsidRPr="003F727A" w14:paraId="1E151D83" w14:textId="77777777" w:rsidTr="004C3BC1">
        <w:trPr>
          <w:tblHeader/>
        </w:trPr>
        <w:tc>
          <w:tcPr>
            <w:tcW w:w="1403" w:type="pct"/>
          </w:tcPr>
          <w:p w14:paraId="4D4C9527" w14:textId="77777777" w:rsidR="00242532" w:rsidRPr="003F727A" w:rsidRDefault="00242532" w:rsidP="00A965B9">
            <w:pPr>
              <w:pStyle w:val="phtablecellleft"/>
            </w:pPr>
            <w:r w:rsidRPr="003F727A">
              <w:t>МКБ-10</w:t>
            </w:r>
          </w:p>
        </w:tc>
        <w:tc>
          <w:tcPr>
            <w:tcW w:w="3597" w:type="pct"/>
          </w:tcPr>
          <w:p w14:paraId="0E02D795" w14:textId="77777777" w:rsidR="00242532" w:rsidRPr="003F727A" w:rsidRDefault="00242532" w:rsidP="00242532">
            <w:pPr>
              <w:pStyle w:val="phtablecellleft"/>
            </w:pPr>
            <w:r w:rsidRPr="003F727A">
              <w:t>Международная классификация болезней 10-го пересмотра</w:t>
            </w:r>
          </w:p>
        </w:tc>
      </w:tr>
      <w:tr w:rsidR="00A9694E" w:rsidRPr="003F727A" w14:paraId="591BB2D7" w14:textId="77777777" w:rsidTr="004C3BC1">
        <w:trPr>
          <w:tblHeader/>
        </w:trPr>
        <w:tc>
          <w:tcPr>
            <w:tcW w:w="1403" w:type="pct"/>
          </w:tcPr>
          <w:p w14:paraId="2B19EEC7" w14:textId="77777777" w:rsidR="00A9694E" w:rsidRPr="003F727A" w:rsidRDefault="00A9694E" w:rsidP="00A965B9">
            <w:pPr>
              <w:pStyle w:val="phtablecellleft"/>
            </w:pPr>
            <w:r w:rsidRPr="003F727A">
              <w:t>МНН</w:t>
            </w:r>
          </w:p>
        </w:tc>
        <w:tc>
          <w:tcPr>
            <w:tcW w:w="3597" w:type="pct"/>
          </w:tcPr>
          <w:p w14:paraId="1CEA0703" w14:textId="77777777" w:rsidR="00A9694E" w:rsidRPr="003F727A" w:rsidRDefault="00A9694E" w:rsidP="00A965B9">
            <w:pPr>
              <w:pStyle w:val="phtablecellleft"/>
            </w:pPr>
            <w:r w:rsidRPr="003F727A">
              <w:t>Международное непатентованное наименование</w:t>
            </w:r>
          </w:p>
        </w:tc>
      </w:tr>
      <w:tr w:rsidR="00A9694E" w:rsidRPr="003F727A" w14:paraId="15054EE2" w14:textId="77777777" w:rsidTr="004C3BC1">
        <w:trPr>
          <w:tblHeader/>
        </w:trPr>
        <w:tc>
          <w:tcPr>
            <w:tcW w:w="1403" w:type="pct"/>
          </w:tcPr>
          <w:p w14:paraId="16A8B727" w14:textId="77777777" w:rsidR="00A9694E" w:rsidRPr="003F727A" w:rsidRDefault="00A9694E" w:rsidP="00A965B9">
            <w:pPr>
              <w:pStyle w:val="phtablecellleft"/>
            </w:pPr>
            <w:r w:rsidRPr="003F727A">
              <w:t>МЭС</w:t>
            </w:r>
          </w:p>
        </w:tc>
        <w:tc>
          <w:tcPr>
            <w:tcW w:w="3597" w:type="pct"/>
          </w:tcPr>
          <w:p w14:paraId="61870CDC" w14:textId="77777777" w:rsidR="00A9694E" w:rsidRPr="003F727A" w:rsidRDefault="00A9694E" w:rsidP="00A965B9">
            <w:pPr>
              <w:pStyle w:val="phtablecellleft"/>
            </w:pPr>
            <w:r w:rsidRPr="003F727A">
              <w:t>Медико-экономический стандарт</w:t>
            </w:r>
          </w:p>
        </w:tc>
      </w:tr>
      <w:tr w:rsidR="00A9694E" w:rsidRPr="003F727A" w14:paraId="5882F208" w14:textId="77777777" w:rsidTr="004C3BC1">
        <w:trPr>
          <w:tblHeader/>
        </w:trPr>
        <w:tc>
          <w:tcPr>
            <w:tcW w:w="1403" w:type="pct"/>
          </w:tcPr>
          <w:p w14:paraId="07AFEA5A" w14:textId="77777777" w:rsidR="00A9694E" w:rsidRPr="003F727A" w:rsidRDefault="00A9694E" w:rsidP="00A965B9">
            <w:pPr>
              <w:pStyle w:val="phtablecellleft"/>
            </w:pPr>
            <w:r w:rsidRPr="003F727A">
              <w:t>ОМС</w:t>
            </w:r>
          </w:p>
        </w:tc>
        <w:tc>
          <w:tcPr>
            <w:tcW w:w="3597" w:type="pct"/>
          </w:tcPr>
          <w:p w14:paraId="02BE45A8" w14:textId="77777777" w:rsidR="00A9694E" w:rsidRPr="003F727A" w:rsidRDefault="00A9694E" w:rsidP="00A965B9">
            <w:pPr>
              <w:pStyle w:val="phtablecellleft"/>
            </w:pPr>
            <w:r w:rsidRPr="003F727A">
              <w:t>Обязательное медицинское страхование</w:t>
            </w:r>
          </w:p>
        </w:tc>
      </w:tr>
      <w:tr w:rsidR="00A9694E" w:rsidRPr="003F727A" w14:paraId="1E182CDC" w14:textId="77777777" w:rsidTr="004C3BC1">
        <w:trPr>
          <w:tblHeader/>
        </w:trPr>
        <w:tc>
          <w:tcPr>
            <w:tcW w:w="1403" w:type="pct"/>
          </w:tcPr>
          <w:p w14:paraId="328BF8FF" w14:textId="77777777" w:rsidR="00A9694E" w:rsidRPr="003F727A" w:rsidRDefault="00A9694E" w:rsidP="00A965B9">
            <w:pPr>
              <w:pStyle w:val="phtablecellleft"/>
            </w:pPr>
            <w:r w:rsidRPr="003F727A">
              <w:t>ПЖД</w:t>
            </w:r>
          </w:p>
        </w:tc>
        <w:tc>
          <w:tcPr>
            <w:tcW w:w="3597" w:type="pct"/>
          </w:tcPr>
          <w:p w14:paraId="3EDC222F" w14:textId="77777777" w:rsidR="00A9694E" w:rsidRPr="003F727A" w:rsidRDefault="00A9694E" w:rsidP="00A965B9">
            <w:pPr>
              <w:pStyle w:val="phtablecellleft"/>
            </w:pPr>
            <w:r w:rsidRPr="003F727A">
              <w:t>Показатели жизнедеятельности</w:t>
            </w:r>
          </w:p>
        </w:tc>
      </w:tr>
      <w:tr w:rsidR="00F57A24" w:rsidRPr="003F727A" w14:paraId="15D3C54F" w14:textId="77777777" w:rsidTr="004C3BC1">
        <w:trPr>
          <w:tblHeader/>
        </w:trPr>
        <w:tc>
          <w:tcPr>
            <w:tcW w:w="1403" w:type="pct"/>
          </w:tcPr>
          <w:p w14:paraId="207DA7D9" w14:textId="77777777" w:rsidR="00F57A24" w:rsidRPr="003F727A" w:rsidRDefault="00F57A24" w:rsidP="00A965B9">
            <w:pPr>
              <w:pStyle w:val="phtablecellleft"/>
            </w:pPr>
            <w:r w:rsidRPr="003F727A">
              <w:t>Система</w:t>
            </w:r>
          </w:p>
        </w:tc>
        <w:tc>
          <w:tcPr>
            <w:tcW w:w="3597" w:type="pct"/>
          </w:tcPr>
          <w:p w14:paraId="0F9D04F4" w14:textId="77777777" w:rsidR="00F57A24" w:rsidRPr="003F727A" w:rsidRDefault="00F57A24" w:rsidP="00A965B9">
            <w:pPr>
              <w:pStyle w:val="phtablecellleft"/>
            </w:pPr>
            <w:r w:rsidRPr="003F727A">
              <w:t>Медицинская информационная система «БАРС</w:t>
            </w:r>
            <w:proofErr w:type="gramStart"/>
            <w:r w:rsidRPr="003F727A">
              <w:t>.З</w:t>
            </w:r>
            <w:proofErr w:type="gramEnd"/>
            <w:r w:rsidRPr="003F727A">
              <w:t>дравоохранение-МИС»</w:t>
            </w:r>
          </w:p>
        </w:tc>
      </w:tr>
      <w:tr w:rsidR="00E1280F" w:rsidRPr="003F727A" w14:paraId="185867F3" w14:textId="77777777" w:rsidTr="004C3BC1">
        <w:trPr>
          <w:tblHeader/>
        </w:trPr>
        <w:tc>
          <w:tcPr>
            <w:tcW w:w="1403" w:type="pct"/>
          </w:tcPr>
          <w:p w14:paraId="784511CE" w14:textId="77777777" w:rsidR="00E1280F" w:rsidRPr="002D56E3" w:rsidRDefault="00E1280F" w:rsidP="00A965B9">
            <w:pPr>
              <w:pStyle w:val="phtablecellleft"/>
              <w:rPr>
                <w:lang w:val="en-US"/>
              </w:rPr>
            </w:pPr>
            <w:r>
              <w:t>СЭМД</w:t>
            </w:r>
          </w:p>
        </w:tc>
        <w:tc>
          <w:tcPr>
            <w:tcW w:w="3597" w:type="pct"/>
          </w:tcPr>
          <w:p w14:paraId="0CC90F30" w14:textId="77777777" w:rsidR="00E1280F" w:rsidRPr="009878A7" w:rsidRDefault="00E1280F" w:rsidP="00A965B9">
            <w:pPr>
              <w:pStyle w:val="phtablecellleft"/>
            </w:pPr>
            <w:r>
              <w:t>Стандартизированный электронный медицинский документ</w:t>
            </w:r>
          </w:p>
        </w:tc>
      </w:tr>
      <w:tr w:rsidR="00A9694E" w:rsidRPr="003F727A" w14:paraId="043ECE91" w14:textId="77777777" w:rsidTr="004C3BC1">
        <w:trPr>
          <w:tblHeader/>
        </w:trPr>
        <w:tc>
          <w:tcPr>
            <w:tcW w:w="1403" w:type="pct"/>
          </w:tcPr>
          <w:p w14:paraId="1298A202" w14:textId="77777777" w:rsidR="00A9694E" w:rsidRPr="003F727A" w:rsidRDefault="00A9694E" w:rsidP="00A965B9">
            <w:pPr>
              <w:pStyle w:val="phtablecellleft"/>
            </w:pPr>
            <w:r w:rsidRPr="003F727A">
              <w:t>ТРН</w:t>
            </w:r>
          </w:p>
        </w:tc>
        <w:tc>
          <w:tcPr>
            <w:tcW w:w="3597" w:type="pct"/>
          </w:tcPr>
          <w:p w14:paraId="048BDA35" w14:textId="77777777" w:rsidR="00A9694E" w:rsidRPr="003F727A" w:rsidRDefault="00A9694E" w:rsidP="00A965B9">
            <w:pPr>
              <w:pStyle w:val="phtablecellleft"/>
            </w:pPr>
            <w:r w:rsidRPr="003F727A">
              <w:t>Торговое наименование</w:t>
            </w:r>
          </w:p>
        </w:tc>
      </w:tr>
      <w:tr w:rsidR="00A9694E" w:rsidRPr="003F727A" w14:paraId="3E058990" w14:textId="77777777" w:rsidTr="004C3BC1">
        <w:trPr>
          <w:tblHeader/>
        </w:trPr>
        <w:tc>
          <w:tcPr>
            <w:tcW w:w="1403" w:type="pct"/>
          </w:tcPr>
          <w:p w14:paraId="4A6B2738" w14:textId="77777777" w:rsidR="00A9694E" w:rsidRPr="003F727A" w:rsidRDefault="00A9694E" w:rsidP="00A965B9">
            <w:pPr>
              <w:pStyle w:val="phtablecellleft"/>
            </w:pPr>
            <w:r w:rsidRPr="003F727A">
              <w:t>ФИО</w:t>
            </w:r>
          </w:p>
        </w:tc>
        <w:tc>
          <w:tcPr>
            <w:tcW w:w="3597" w:type="pct"/>
          </w:tcPr>
          <w:p w14:paraId="0BCC7733" w14:textId="77777777" w:rsidR="00A9694E" w:rsidRPr="003F727A" w:rsidRDefault="00A9694E" w:rsidP="00A965B9">
            <w:pPr>
              <w:pStyle w:val="phtablecellleft"/>
            </w:pPr>
            <w:r w:rsidRPr="003F727A">
              <w:t>Фамилия, имя, отчество</w:t>
            </w:r>
          </w:p>
        </w:tc>
      </w:tr>
      <w:tr w:rsidR="00A9694E" w:rsidRPr="003F727A" w14:paraId="7D656925" w14:textId="77777777" w:rsidTr="004C3BC1">
        <w:trPr>
          <w:tblHeader/>
        </w:trPr>
        <w:tc>
          <w:tcPr>
            <w:tcW w:w="1403" w:type="pct"/>
          </w:tcPr>
          <w:p w14:paraId="757B2F54" w14:textId="77777777" w:rsidR="00A9694E" w:rsidRPr="003F727A" w:rsidRDefault="00A9694E" w:rsidP="00A965B9">
            <w:pPr>
              <w:pStyle w:val="phtablecellleft"/>
            </w:pPr>
            <w:r w:rsidRPr="003F727A">
              <w:t>ФЛГ</w:t>
            </w:r>
          </w:p>
        </w:tc>
        <w:tc>
          <w:tcPr>
            <w:tcW w:w="3597" w:type="pct"/>
          </w:tcPr>
          <w:p w14:paraId="11D39770" w14:textId="77777777" w:rsidR="00A9694E" w:rsidRPr="003F727A" w:rsidRDefault="00A9694E" w:rsidP="00A965B9">
            <w:pPr>
              <w:pStyle w:val="phtablecellleft"/>
            </w:pPr>
            <w:r w:rsidRPr="003F727A">
              <w:t>Флюорография</w:t>
            </w:r>
          </w:p>
        </w:tc>
      </w:tr>
      <w:tr w:rsidR="00A9694E" w:rsidRPr="003F727A" w14:paraId="5C6FAFD3" w14:textId="77777777" w:rsidTr="004C3BC1">
        <w:trPr>
          <w:tblHeader/>
        </w:trPr>
        <w:tc>
          <w:tcPr>
            <w:tcW w:w="1403" w:type="pct"/>
          </w:tcPr>
          <w:p w14:paraId="367F98E4" w14:textId="77777777" w:rsidR="00A9694E" w:rsidRPr="003F727A" w:rsidRDefault="00A9694E" w:rsidP="00A965B9">
            <w:pPr>
              <w:pStyle w:val="phtablecellleft"/>
            </w:pPr>
            <w:r w:rsidRPr="003F727A">
              <w:t>ФФОМС</w:t>
            </w:r>
          </w:p>
        </w:tc>
        <w:tc>
          <w:tcPr>
            <w:tcW w:w="3597" w:type="pct"/>
          </w:tcPr>
          <w:p w14:paraId="581944C2" w14:textId="77777777" w:rsidR="00A9694E" w:rsidRPr="003F727A" w:rsidRDefault="00A9694E" w:rsidP="00A965B9">
            <w:pPr>
              <w:pStyle w:val="phtablecellleft"/>
            </w:pPr>
            <w:r w:rsidRPr="003F727A">
              <w:t>Федеральный фонд обязательного медицинского страхования</w:t>
            </w:r>
          </w:p>
        </w:tc>
      </w:tr>
    </w:tbl>
    <w:p w14:paraId="43B91A54" w14:textId="77777777" w:rsidR="004A08D5" w:rsidRPr="003F727A" w:rsidRDefault="004A08D5" w:rsidP="004A08D5">
      <w:pPr>
        <w:pStyle w:val="12"/>
        <w:rPr>
          <w:rFonts w:cs="Arial"/>
        </w:rPr>
      </w:pPr>
      <w:bookmarkStart w:id="16" w:name="_Toc494888949"/>
      <w:r w:rsidRPr="003F727A">
        <w:rPr>
          <w:rFonts w:cs="Arial"/>
        </w:rPr>
        <w:lastRenderedPageBreak/>
        <w:t>Введение</w:t>
      </w:r>
      <w:bookmarkEnd w:id="4"/>
      <w:bookmarkEnd w:id="5"/>
      <w:bookmarkEnd w:id="6"/>
      <w:bookmarkEnd w:id="16"/>
    </w:p>
    <w:p w14:paraId="2F33D8D7" w14:textId="77777777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Автоматизированное </w:t>
      </w:r>
      <w:r w:rsidR="006B5BAE" w:rsidRPr="003F727A">
        <w:rPr>
          <w:rFonts w:cs="Arial"/>
        </w:rPr>
        <w:t>р</w:t>
      </w:r>
      <w:r w:rsidRPr="003F727A">
        <w:rPr>
          <w:rFonts w:cs="Arial"/>
        </w:rPr>
        <w:t xml:space="preserve">абочее место </w:t>
      </w:r>
      <w:r w:rsidR="0091671C">
        <w:rPr>
          <w:rFonts w:cs="Arial"/>
        </w:rPr>
        <w:t>(далее - АРМ)</w:t>
      </w:r>
      <w:r w:rsidR="0091671C" w:rsidRPr="003F727A">
        <w:rPr>
          <w:rFonts w:cs="Arial"/>
        </w:rPr>
        <w:t xml:space="preserve"> </w:t>
      </w:r>
      <w:r w:rsidR="006B5BAE" w:rsidRPr="003F727A">
        <w:rPr>
          <w:rFonts w:cs="Arial"/>
        </w:rPr>
        <w:t>«</w:t>
      </w:r>
      <w:r w:rsidRPr="003F727A">
        <w:rPr>
          <w:rFonts w:cs="Arial"/>
        </w:rPr>
        <w:t>Врач стационара</w:t>
      </w:r>
      <w:r w:rsidR="006B5BAE" w:rsidRPr="003F727A">
        <w:rPr>
          <w:rFonts w:cs="Arial"/>
        </w:rPr>
        <w:t>»</w:t>
      </w:r>
      <w:r w:rsidRPr="003F727A">
        <w:rPr>
          <w:rFonts w:cs="Arial"/>
        </w:rPr>
        <w:t xml:space="preserve"> предназначено для работы с электронной историей болезни пациента. АРМ «Врач стационара» является неотъемлемой частью </w:t>
      </w:r>
      <w:r w:rsidR="00F57A24" w:rsidRPr="003F727A">
        <w:rPr>
          <w:rFonts w:cs="Arial"/>
        </w:rPr>
        <w:t>м</w:t>
      </w:r>
      <w:r w:rsidRPr="003F727A">
        <w:rPr>
          <w:rFonts w:cs="Arial"/>
        </w:rPr>
        <w:t xml:space="preserve">едицинской </w:t>
      </w:r>
      <w:r w:rsidR="00870B96" w:rsidRPr="003F727A">
        <w:rPr>
          <w:rFonts w:cs="Arial"/>
        </w:rPr>
        <w:t xml:space="preserve">информационной системы </w:t>
      </w:r>
      <w:r w:rsidR="00B7701D" w:rsidRPr="003F727A">
        <w:rPr>
          <w:rFonts w:cs="Arial"/>
        </w:rPr>
        <w:t>«БАРС</w:t>
      </w:r>
      <w:proofErr w:type="gramStart"/>
      <w:r w:rsidR="00B7701D" w:rsidRPr="003F727A">
        <w:rPr>
          <w:rFonts w:cs="Arial"/>
        </w:rPr>
        <w:t>.З</w:t>
      </w:r>
      <w:proofErr w:type="gramEnd"/>
      <w:r w:rsidR="00B7701D" w:rsidRPr="003F727A">
        <w:rPr>
          <w:rFonts w:cs="Arial"/>
        </w:rPr>
        <w:t>дравоохранение-МИС»</w:t>
      </w:r>
      <w:r w:rsidR="006B5BAE" w:rsidRPr="003F727A">
        <w:rPr>
          <w:rFonts w:cs="Arial"/>
        </w:rPr>
        <w:t xml:space="preserve"> (далее - С</w:t>
      </w:r>
      <w:r w:rsidR="00F57A24" w:rsidRPr="003F727A">
        <w:rPr>
          <w:rFonts w:cs="Arial"/>
        </w:rPr>
        <w:t>истема</w:t>
      </w:r>
      <w:r w:rsidR="006B5BAE" w:rsidRPr="003F727A">
        <w:rPr>
          <w:rFonts w:cs="Arial"/>
        </w:rPr>
        <w:t>)</w:t>
      </w:r>
      <w:r w:rsidR="002F3326">
        <w:rPr>
          <w:rFonts w:cs="Arial"/>
        </w:rPr>
        <w:t>.</w:t>
      </w:r>
      <w:r w:rsidRPr="003F727A">
        <w:rPr>
          <w:rFonts w:cs="Arial"/>
        </w:rPr>
        <w:t xml:space="preserve"> </w:t>
      </w:r>
      <w:r w:rsidR="00050AED" w:rsidRPr="003F727A">
        <w:rPr>
          <w:rFonts w:cs="Arial"/>
        </w:rPr>
        <w:t>И</w:t>
      </w:r>
      <w:r w:rsidRPr="003F727A">
        <w:rPr>
          <w:rFonts w:cs="Arial"/>
        </w:rPr>
        <w:t xml:space="preserve">нформация, вносимая медицинским персоналом в Систему, является основной частью электронной истории болезни пациента. </w:t>
      </w:r>
    </w:p>
    <w:p w14:paraId="73127F27" w14:textId="77777777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>Для работы врача стационара доступны следующие разделы:</w:t>
      </w:r>
    </w:p>
    <w:p w14:paraId="27A4ED36" w14:textId="77777777" w:rsidR="004A08D5" w:rsidRPr="003F727A" w:rsidRDefault="006B5BAE" w:rsidP="0034399E">
      <w:pPr>
        <w:pStyle w:val="phlistitemized1"/>
      </w:pPr>
      <w:r w:rsidRPr="003F727A">
        <w:t>р</w:t>
      </w:r>
      <w:r w:rsidR="004A08D5" w:rsidRPr="003F727A">
        <w:t>абота с историями болезни (создание осмотров, направление на услуги и процедуры, создание медикаментозных назначений);</w:t>
      </w:r>
    </w:p>
    <w:p w14:paraId="7D2CF5C6" w14:textId="77777777" w:rsidR="004A08D5" w:rsidRPr="003F727A" w:rsidRDefault="006B5BAE" w:rsidP="0034399E">
      <w:pPr>
        <w:pStyle w:val="phlistitemized1"/>
      </w:pPr>
      <w:r w:rsidRPr="003F727A">
        <w:t>р</w:t>
      </w:r>
      <w:r w:rsidR="004A08D5" w:rsidRPr="003F727A">
        <w:t>абота с архивами историй болезни (просмотр предыдущей госпитализации).</w:t>
      </w: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14:paraId="40DD9FDF" w14:textId="7C193C02" w:rsidR="004A08D5" w:rsidRPr="003F727A" w:rsidRDefault="00393B35" w:rsidP="0058172F">
      <w:pPr>
        <w:pStyle w:val="phnormal"/>
        <w:rPr>
          <w:rFonts w:cs="Arial"/>
        </w:rPr>
      </w:pPr>
      <w:r>
        <w:rPr>
          <w:rFonts w:cs="Arial"/>
        </w:rPr>
        <w:t>АРМ</w:t>
      </w:r>
      <w:r w:rsidR="00050AED" w:rsidRPr="003F727A">
        <w:rPr>
          <w:rFonts w:cs="Arial"/>
        </w:rPr>
        <w:t xml:space="preserve"> </w:t>
      </w:r>
      <w:r w:rsidR="002D56E3" w:rsidRPr="003F727A">
        <w:rPr>
          <w:rFonts w:cs="Arial"/>
        </w:rPr>
        <w:t xml:space="preserve">«Врач стационара» </w:t>
      </w:r>
      <w:r w:rsidR="00050AED" w:rsidRPr="003F727A">
        <w:rPr>
          <w:rFonts w:cs="Arial"/>
        </w:rPr>
        <w:t>позволяет выполнять следующие операции</w:t>
      </w:r>
      <w:r w:rsidR="00B7701D" w:rsidRPr="003F727A">
        <w:rPr>
          <w:rFonts w:cs="Arial"/>
        </w:rPr>
        <w:t>:</w:t>
      </w:r>
    </w:p>
    <w:p w14:paraId="114AFA11" w14:textId="77777777" w:rsidR="004A08D5" w:rsidRPr="003F727A" w:rsidRDefault="00074934" w:rsidP="0034399E">
      <w:pPr>
        <w:pStyle w:val="phlistitemized1"/>
      </w:pPr>
      <w:proofErr w:type="gramStart"/>
      <w:r w:rsidRPr="003F727A">
        <w:t>в</w:t>
      </w:r>
      <w:r w:rsidR="004A08D5" w:rsidRPr="003F727A">
        <w:t>носить основной и сопутствующие диагнозы</w:t>
      </w:r>
      <w:r w:rsidR="00242299" w:rsidRPr="003F727A">
        <w:t xml:space="preserve"> с клавиатуры и с использованием</w:t>
      </w:r>
      <w:r w:rsidRPr="003F727A">
        <w:t xml:space="preserve"> справочник</w:t>
      </w:r>
      <w:r w:rsidR="00242299" w:rsidRPr="003F727A">
        <w:t>а</w:t>
      </w:r>
      <w:r w:rsidRPr="003F727A">
        <w:t xml:space="preserve"> МКБ-10</w:t>
      </w:r>
      <w:r w:rsidR="004A08D5" w:rsidRPr="003F727A">
        <w:t>;</w:t>
      </w:r>
      <w:proofErr w:type="gramEnd"/>
    </w:p>
    <w:p w14:paraId="04681FAB" w14:textId="77777777" w:rsidR="004A08D5" w:rsidRPr="003F727A" w:rsidRDefault="00074934" w:rsidP="0034399E">
      <w:pPr>
        <w:pStyle w:val="phlistitemized1"/>
      </w:pPr>
      <w:r w:rsidRPr="003F727A">
        <w:t>п</w:t>
      </w:r>
      <w:r w:rsidR="004A08D5" w:rsidRPr="003F727A">
        <w:t>росматривать результаты исследований пациента за любой период;</w:t>
      </w:r>
    </w:p>
    <w:p w14:paraId="29938D28" w14:textId="77777777" w:rsidR="004A08D5" w:rsidRPr="003F727A" w:rsidRDefault="00074934" w:rsidP="0034399E">
      <w:pPr>
        <w:pStyle w:val="phlistitemized1"/>
      </w:pPr>
      <w:r w:rsidRPr="003F727A">
        <w:t xml:space="preserve">вносить в </w:t>
      </w:r>
      <w:r w:rsidR="004A08D5" w:rsidRPr="003F727A">
        <w:t>электронную историю болезни результаты осмотров пациента: дневники, эпикризы, протоколы;</w:t>
      </w:r>
    </w:p>
    <w:p w14:paraId="1C9B0D8D" w14:textId="77777777" w:rsidR="004A08D5" w:rsidRPr="003F727A" w:rsidRDefault="00074934" w:rsidP="0034399E">
      <w:pPr>
        <w:pStyle w:val="phlistitemized1"/>
      </w:pPr>
      <w:r w:rsidRPr="003F727A">
        <w:t>в</w:t>
      </w:r>
      <w:r w:rsidR="004A08D5" w:rsidRPr="003F727A">
        <w:t>носить протоколы хирургических опе</w:t>
      </w:r>
      <w:r w:rsidRPr="003F727A">
        <w:t>раций;</w:t>
      </w:r>
    </w:p>
    <w:p w14:paraId="0363A1C8" w14:textId="77777777" w:rsidR="004A08D5" w:rsidRPr="003F727A" w:rsidRDefault="00074934" w:rsidP="0034399E">
      <w:pPr>
        <w:pStyle w:val="phlistitemized1"/>
      </w:pPr>
      <w:r w:rsidRPr="003F727A">
        <w:t>н</w:t>
      </w:r>
      <w:r w:rsidR="004A08D5" w:rsidRPr="003F727A">
        <w:t>аправлять пациента на диагностические исследования, процедуры, консультации;</w:t>
      </w:r>
    </w:p>
    <w:p w14:paraId="20423B0B" w14:textId="77777777" w:rsidR="004A08D5" w:rsidRPr="003F727A" w:rsidRDefault="00074934" w:rsidP="0034399E">
      <w:pPr>
        <w:pStyle w:val="phlistitemized1"/>
      </w:pPr>
      <w:r w:rsidRPr="003F727A">
        <w:t>н</w:t>
      </w:r>
      <w:r w:rsidR="004A08D5" w:rsidRPr="003F727A">
        <w:t>азначать медикаментозное лечение пациенту и следить за исполнением назначений;</w:t>
      </w:r>
    </w:p>
    <w:p w14:paraId="27DFD01E" w14:textId="77777777" w:rsidR="004A08D5" w:rsidRPr="003F727A" w:rsidRDefault="00074934" w:rsidP="0034399E">
      <w:pPr>
        <w:pStyle w:val="phlistitemized1"/>
      </w:pPr>
      <w:r w:rsidRPr="003F727A">
        <w:t>в</w:t>
      </w:r>
      <w:r w:rsidR="004A08D5" w:rsidRPr="003F727A">
        <w:t>ыписывать пациента из отделения;</w:t>
      </w:r>
    </w:p>
    <w:p w14:paraId="503FCE70" w14:textId="77777777" w:rsidR="004A08D5" w:rsidRPr="003F727A" w:rsidRDefault="00074934" w:rsidP="0034399E">
      <w:pPr>
        <w:pStyle w:val="phlistitemized1"/>
      </w:pPr>
      <w:r w:rsidRPr="003F727A">
        <w:t>п</w:t>
      </w:r>
      <w:r w:rsidR="004A08D5" w:rsidRPr="003F727A">
        <w:t>ереводить пациента в другое отделение;</w:t>
      </w:r>
    </w:p>
    <w:p w14:paraId="3ADF79BA" w14:textId="77777777" w:rsidR="004A08D5" w:rsidRPr="003F727A" w:rsidRDefault="00074934" w:rsidP="0034399E">
      <w:pPr>
        <w:pStyle w:val="phlistitemized1"/>
      </w:pPr>
      <w:r w:rsidRPr="003F727A">
        <w:t>п</w:t>
      </w:r>
      <w:r w:rsidR="004A08D5" w:rsidRPr="003F727A">
        <w:t>росматривать в архиве истории болезни выписанных пациентов;</w:t>
      </w:r>
    </w:p>
    <w:p w14:paraId="2A4DA2A6" w14:textId="77777777" w:rsidR="004A08D5" w:rsidRPr="003F727A" w:rsidRDefault="00074934" w:rsidP="0034399E">
      <w:pPr>
        <w:pStyle w:val="phlistitemized1"/>
      </w:pPr>
      <w:r w:rsidRPr="003F727A">
        <w:t>н</w:t>
      </w:r>
      <w:r w:rsidR="004A08D5" w:rsidRPr="003F727A">
        <w:t>азначать лечение пациенту, руководствуясь ме</w:t>
      </w:r>
      <w:r w:rsidRPr="003F727A">
        <w:t>дико-экономическими стандартами.</w:t>
      </w:r>
    </w:p>
    <w:p w14:paraId="7F65781E" w14:textId="6F201E19" w:rsidR="00842D44" w:rsidRPr="003F727A" w:rsidRDefault="00842D44" w:rsidP="0058172F">
      <w:pPr>
        <w:pStyle w:val="phnormal"/>
        <w:rPr>
          <w:rFonts w:cs="Arial"/>
        </w:rPr>
      </w:pPr>
      <w:r w:rsidRPr="003F727A">
        <w:rPr>
          <w:rFonts w:cs="Arial"/>
        </w:rPr>
        <w:t>Также для автоматизации работы врача стационара в С</w:t>
      </w:r>
      <w:r w:rsidR="00F57A24" w:rsidRPr="003F727A">
        <w:rPr>
          <w:rFonts w:cs="Arial"/>
        </w:rPr>
        <w:t>истеме</w:t>
      </w:r>
      <w:r w:rsidRPr="003F727A">
        <w:rPr>
          <w:rFonts w:cs="Arial"/>
        </w:rPr>
        <w:t xml:space="preserve"> </w:t>
      </w:r>
      <w:r w:rsidR="00870B96" w:rsidRPr="003F727A">
        <w:rPr>
          <w:rFonts w:cs="Arial"/>
        </w:rPr>
        <w:t>предусмотрено</w:t>
      </w:r>
      <w:r w:rsidR="00050AED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окно «АРМ Архивариуса», которое позволяет автоматизировать учет сдачи в архив историй болезни, мест хранения, сроков, учет причин выдачи ИБ из архива и исключить возможность </w:t>
      </w:r>
      <w:r w:rsidR="00BD6637" w:rsidRPr="003F727A">
        <w:rPr>
          <w:rFonts w:cs="Arial"/>
        </w:rPr>
        <w:t xml:space="preserve">несоответствия между </w:t>
      </w:r>
      <w:r w:rsidR="0099601E" w:rsidRPr="003F727A">
        <w:rPr>
          <w:rFonts w:cs="Arial"/>
        </w:rPr>
        <w:t>информацией</w:t>
      </w:r>
      <w:r w:rsidR="00EB2922" w:rsidRPr="003F727A">
        <w:rPr>
          <w:rFonts w:cs="Arial"/>
        </w:rPr>
        <w:t>,</w:t>
      </w:r>
      <w:r w:rsidRPr="003F727A">
        <w:rPr>
          <w:rFonts w:cs="Arial"/>
        </w:rPr>
        <w:t xml:space="preserve"> внесенной в </w:t>
      </w:r>
      <w:r w:rsidR="00BD6637" w:rsidRPr="003F727A">
        <w:rPr>
          <w:rFonts w:cs="Arial"/>
        </w:rPr>
        <w:t>Систему</w:t>
      </w:r>
      <w:r w:rsidR="00E37AFF" w:rsidRPr="003F727A">
        <w:rPr>
          <w:rFonts w:cs="Arial"/>
        </w:rPr>
        <w:t>,</w:t>
      </w:r>
      <w:r w:rsidR="00BD6637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и </w:t>
      </w:r>
      <w:r w:rsidR="00BD6637" w:rsidRPr="003F727A">
        <w:rPr>
          <w:rFonts w:cs="Arial"/>
        </w:rPr>
        <w:lastRenderedPageBreak/>
        <w:t xml:space="preserve">информацией, </w:t>
      </w:r>
      <w:r w:rsidRPr="003F727A">
        <w:rPr>
          <w:rFonts w:cs="Arial"/>
        </w:rPr>
        <w:t xml:space="preserve">сданной в архив. Данное окно описано в руководстве пользователя «АРМ </w:t>
      </w:r>
      <w:r w:rsidR="004779F8">
        <w:rPr>
          <w:rFonts w:cs="Arial"/>
        </w:rPr>
        <w:t>с</w:t>
      </w:r>
      <w:r w:rsidRPr="003F727A">
        <w:rPr>
          <w:rFonts w:cs="Arial"/>
        </w:rPr>
        <w:t>татистика стационара».</w:t>
      </w:r>
    </w:p>
    <w:p w14:paraId="72BE117A" w14:textId="77777777" w:rsidR="00900E11" w:rsidRPr="003F727A" w:rsidRDefault="00050AED" w:rsidP="0058172F">
      <w:pPr>
        <w:pStyle w:val="phnormal"/>
        <w:rPr>
          <w:rFonts w:cs="Arial"/>
        </w:rPr>
      </w:pPr>
      <w:r w:rsidRPr="003F727A">
        <w:rPr>
          <w:rFonts w:cs="Arial"/>
        </w:rPr>
        <w:t>Д</w:t>
      </w:r>
      <w:r w:rsidR="00900E11" w:rsidRPr="003F727A">
        <w:rPr>
          <w:rFonts w:cs="Arial"/>
        </w:rPr>
        <w:t xml:space="preserve">ля работы врача стационара </w:t>
      </w:r>
      <w:r w:rsidRPr="003F727A">
        <w:rPr>
          <w:rFonts w:cs="Arial"/>
        </w:rPr>
        <w:t xml:space="preserve">в Системе </w:t>
      </w:r>
      <w:r w:rsidR="003F2598" w:rsidRPr="003F727A">
        <w:rPr>
          <w:rFonts w:cs="Arial"/>
        </w:rPr>
        <w:t>проведите</w:t>
      </w:r>
      <w:r w:rsidR="00900E11" w:rsidRPr="003F727A">
        <w:rPr>
          <w:rFonts w:cs="Arial"/>
        </w:rPr>
        <w:t xml:space="preserve"> настройки, описанные в руководств</w:t>
      </w:r>
      <w:r w:rsidR="00BA6DBF" w:rsidRPr="003F727A">
        <w:rPr>
          <w:rFonts w:cs="Arial"/>
        </w:rPr>
        <w:t>ах</w:t>
      </w:r>
      <w:r w:rsidR="00900E11" w:rsidRPr="003F727A">
        <w:rPr>
          <w:rFonts w:cs="Arial"/>
        </w:rPr>
        <w:t xml:space="preserve"> администратора «Настройка Системы»</w:t>
      </w:r>
      <w:r w:rsidR="00BA6DBF" w:rsidRPr="003F727A">
        <w:rPr>
          <w:rFonts w:cs="Arial"/>
        </w:rPr>
        <w:t xml:space="preserve"> и «Настройка стационара»</w:t>
      </w:r>
      <w:r w:rsidR="00900E11" w:rsidRPr="003F727A">
        <w:rPr>
          <w:rFonts w:cs="Arial"/>
        </w:rPr>
        <w:t>.</w:t>
      </w:r>
    </w:p>
    <w:p w14:paraId="00B17BD2" w14:textId="77777777" w:rsidR="00B7701D" w:rsidRPr="003F727A" w:rsidRDefault="00B7701D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Перед началом работы с АРМ «Врач стационара» </w:t>
      </w:r>
      <w:r w:rsidR="0099601E" w:rsidRPr="003F727A">
        <w:rPr>
          <w:rFonts w:cs="Arial"/>
        </w:rPr>
        <w:t>ознакомьтесь</w:t>
      </w:r>
      <w:r w:rsidRPr="003F727A">
        <w:rPr>
          <w:rFonts w:cs="Arial"/>
        </w:rPr>
        <w:t xml:space="preserve"> с руководством пользователя «Основы работы с Системой», где описаны общие принципы работы с интерфейсами и возможности настроек внешнего вида окон под нужды пользователя.</w:t>
      </w:r>
    </w:p>
    <w:p w14:paraId="33E7DC90" w14:textId="77777777" w:rsidR="00900E11" w:rsidRPr="003F727A" w:rsidRDefault="00900E11" w:rsidP="00900E11">
      <w:pPr>
        <w:pStyle w:val="12"/>
        <w:rPr>
          <w:rFonts w:cs="Arial"/>
        </w:rPr>
      </w:pPr>
      <w:bookmarkStart w:id="17" w:name="_Toc297338839"/>
      <w:bookmarkStart w:id="18" w:name="_Toc298146723"/>
      <w:bookmarkStart w:id="19" w:name="_Toc299637526"/>
      <w:bookmarkStart w:id="20" w:name="_Toc494888950"/>
      <w:bookmarkStart w:id="21" w:name="_Ref296611829"/>
      <w:r w:rsidRPr="003F727A">
        <w:rPr>
          <w:rFonts w:cs="Arial"/>
        </w:rPr>
        <w:lastRenderedPageBreak/>
        <w:t xml:space="preserve">Настройки </w:t>
      </w:r>
      <w:r w:rsidR="005E2DBB" w:rsidRPr="003F727A">
        <w:rPr>
          <w:rFonts w:cs="Arial"/>
        </w:rPr>
        <w:t>С</w:t>
      </w:r>
      <w:r w:rsidRPr="003F727A">
        <w:rPr>
          <w:rFonts w:cs="Arial"/>
        </w:rPr>
        <w:t>истемы для работы врача с электронной историей болезни</w:t>
      </w:r>
      <w:bookmarkEnd w:id="17"/>
      <w:bookmarkEnd w:id="18"/>
      <w:bookmarkEnd w:id="19"/>
      <w:bookmarkEnd w:id="20"/>
    </w:p>
    <w:p w14:paraId="61055FC5" w14:textId="77777777" w:rsidR="001D0D63" w:rsidRPr="003F727A" w:rsidRDefault="001D0D63" w:rsidP="001D0D63">
      <w:pPr>
        <w:pStyle w:val="20"/>
        <w:rPr>
          <w:rFonts w:cs="Arial"/>
        </w:rPr>
      </w:pPr>
      <w:bookmarkStart w:id="22" w:name="_Ref490748822"/>
      <w:bookmarkStart w:id="23" w:name="_Toc494888951"/>
      <w:r w:rsidRPr="003F727A">
        <w:rPr>
          <w:rFonts w:cs="Arial"/>
        </w:rPr>
        <w:t>Настройка системных опций</w:t>
      </w:r>
      <w:bookmarkEnd w:id="22"/>
      <w:bookmarkEnd w:id="23"/>
    </w:p>
    <w:p w14:paraId="2637FDA5" w14:textId="77777777" w:rsidR="001D0D63" w:rsidRPr="003F727A" w:rsidRDefault="001D0D63" w:rsidP="0058172F">
      <w:pPr>
        <w:pStyle w:val="phnormal"/>
        <w:rPr>
          <w:rFonts w:cs="Arial"/>
        </w:rPr>
      </w:pPr>
      <w:r w:rsidRPr="003F727A">
        <w:rPr>
          <w:rFonts w:cs="Arial"/>
        </w:rPr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14:paraId="4D0A627B" w14:textId="1E52827B" w:rsidR="001D0D63" w:rsidRPr="003F727A" w:rsidRDefault="001D0D63" w:rsidP="0058172F">
      <w:pPr>
        <w:pStyle w:val="phnormal"/>
        <w:rPr>
          <w:rFonts w:cs="Arial"/>
        </w:rPr>
      </w:pPr>
      <w:r w:rsidRPr="003F727A">
        <w:rPr>
          <w:rFonts w:cs="Arial"/>
        </w:rPr>
        <w:t>Настройка системных опций осуществляется с помощью пункта главного меню «Система</w:t>
      </w:r>
      <w:r w:rsidR="00D76F55" w:rsidRPr="003F727A">
        <w:rPr>
          <w:rFonts w:cs="Arial"/>
        </w:rPr>
        <w:t>/Н</w:t>
      </w:r>
      <w:r w:rsidRPr="003F727A">
        <w:rPr>
          <w:rFonts w:cs="Arial"/>
        </w:rPr>
        <w:t>астройка системных опций</w:t>
      </w:r>
      <w:r w:rsidR="00D76F55" w:rsidRPr="003F727A">
        <w:rPr>
          <w:rFonts w:cs="Arial"/>
        </w:rPr>
        <w:t>/</w:t>
      </w:r>
      <w:r w:rsidRPr="003F727A">
        <w:rPr>
          <w:rFonts w:cs="Arial"/>
        </w:rPr>
        <w:t>Системные опции (Администратор)»</w:t>
      </w:r>
      <w:r w:rsidR="00BD6637" w:rsidRPr="003F727A">
        <w:rPr>
          <w:rFonts w:cs="Arial"/>
        </w:rPr>
        <w:t xml:space="preserve"> </w:t>
      </w:r>
      <w:r w:rsidR="00E37AFF" w:rsidRPr="003F727A">
        <w:rPr>
          <w:rFonts w:cs="Arial"/>
        </w:rPr>
        <w:br/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_Ref382307525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2270E3B9" w14:textId="42DABE5C" w:rsidR="001D0D6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B35E795" wp14:editId="096D5822">
            <wp:extent cx="6286500" cy="1895475"/>
            <wp:effectExtent l="19050" t="19050" r="19050" b="28575"/>
            <wp:docPr id="294" name="Рисунок 1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95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DCFE48" w14:textId="6C9EA54B" w:rsidR="001D0D63" w:rsidRPr="003F727A" w:rsidRDefault="005C741B" w:rsidP="006F2F0C">
      <w:pPr>
        <w:pStyle w:val="phfiguretitle"/>
      </w:pPr>
      <w:bookmarkStart w:id="24" w:name="_Ref382307525"/>
      <w:r w:rsidRPr="003F727A">
        <w:t>Рисунок</w:t>
      </w:r>
      <w:r w:rsidR="00F86EE8" w:rsidRPr="003F727A">
        <w:t xml:space="preserve"> </w:t>
      </w:r>
      <w:fldSimple w:instr=" SEQ Рисунок \* ARABIC ">
        <w:r w:rsidR="002D14F6">
          <w:rPr>
            <w:noProof/>
          </w:rPr>
          <w:t>1</w:t>
        </w:r>
      </w:fldSimple>
      <w:bookmarkEnd w:id="24"/>
      <w:r w:rsidR="0015715C" w:rsidRPr="003F727A">
        <w:t xml:space="preserve"> - </w:t>
      </w:r>
      <w:r w:rsidR="0014515B" w:rsidRPr="003F727A">
        <w:t>Окно «Системные опции»</w:t>
      </w:r>
    </w:p>
    <w:p w14:paraId="3C13F456" w14:textId="2A84A072" w:rsidR="001D0D63" w:rsidRPr="003F727A" w:rsidRDefault="001D0D63" w:rsidP="0058172F">
      <w:pPr>
        <w:pStyle w:val="phnormal"/>
        <w:rPr>
          <w:rFonts w:cs="Arial"/>
        </w:rPr>
      </w:pPr>
      <w:r w:rsidRPr="003F727A">
        <w:rPr>
          <w:rFonts w:cs="Arial"/>
        </w:rPr>
        <w:t>В таблице ниже приведен список системных опций, которые используются для настроек АРМ «Врач стационара»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_Ref371578582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3F727A">
        <w:rPr>
          <w:rFonts w:cs="Arial"/>
        </w:rPr>
        <w:t xml:space="preserve">Таблица </w:t>
      </w:r>
      <w:r w:rsidR="002D14F6">
        <w:rPr>
          <w:rFonts w:cs="Arial"/>
          <w:noProof/>
        </w:rPr>
        <w:t>1</w:t>
      </w:r>
      <w:r w:rsidRPr="003F727A">
        <w:rPr>
          <w:rFonts w:cs="Arial"/>
        </w:rPr>
        <w:fldChar w:fldCharType="end"/>
      </w:r>
      <w:r w:rsidR="00F877EB" w:rsidRPr="003F727A">
        <w:rPr>
          <w:rFonts w:cs="Arial"/>
        </w:rPr>
        <w:t>).</w:t>
      </w:r>
    </w:p>
    <w:p w14:paraId="64915B76" w14:textId="44130BA5" w:rsidR="001D0D63" w:rsidRPr="003F727A" w:rsidRDefault="001D0D63" w:rsidP="00232A7E">
      <w:pPr>
        <w:pStyle w:val="phtabletitle"/>
        <w:rPr>
          <w:rFonts w:cs="Arial"/>
        </w:rPr>
      </w:pPr>
      <w:bookmarkStart w:id="25" w:name="_Ref371578582"/>
      <w:r w:rsidRPr="003F727A">
        <w:rPr>
          <w:rFonts w:cs="Arial"/>
        </w:rPr>
        <w:t xml:space="preserve">Таблица 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SEQ Таблица \* ARABIC </w:instrText>
      </w:r>
      <w:r w:rsidRPr="003F727A">
        <w:rPr>
          <w:rFonts w:cs="Arial"/>
        </w:rPr>
        <w:fldChar w:fldCharType="separate"/>
      </w:r>
      <w:r w:rsidR="002D14F6">
        <w:rPr>
          <w:rFonts w:cs="Arial"/>
          <w:noProof/>
        </w:rPr>
        <w:t>1</w:t>
      </w:r>
      <w:r w:rsidRPr="003F727A">
        <w:rPr>
          <w:rFonts w:cs="Arial"/>
        </w:rPr>
        <w:fldChar w:fldCharType="end"/>
      </w:r>
      <w:bookmarkEnd w:id="25"/>
      <w:r w:rsidRPr="003F727A">
        <w:rPr>
          <w:rFonts w:cs="Arial"/>
        </w:rPr>
        <w:t xml:space="preserve"> – Системные опции</w:t>
      </w:r>
    </w:p>
    <w:tbl>
      <w:tblPr>
        <w:tblW w:w="10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3"/>
        <w:gridCol w:w="2410"/>
        <w:gridCol w:w="1984"/>
        <w:gridCol w:w="1560"/>
        <w:gridCol w:w="2693"/>
      </w:tblGrid>
      <w:tr w:rsidR="001D0D63" w:rsidRPr="003F727A" w14:paraId="39BB47CA" w14:textId="77777777" w:rsidTr="00A65D1F">
        <w:trPr>
          <w:tblHeader/>
          <w:jc w:val="center"/>
        </w:trPr>
        <w:tc>
          <w:tcPr>
            <w:tcW w:w="1623" w:type="dxa"/>
            <w:vAlign w:val="center"/>
          </w:tcPr>
          <w:p w14:paraId="376E9E00" w14:textId="77777777" w:rsidR="001D0D63" w:rsidRPr="003F727A" w:rsidRDefault="001D0D63" w:rsidP="00232A7E">
            <w:pPr>
              <w:pStyle w:val="phtablecolcaption"/>
            </w:pPr>
            <w:r w:rsidRPr="003F727A">
              <w:t>Код</w:t>
            </w:r>
          </w:p>
        </w:tc>
        <w:tc>
          <w:tcPr>
            <w:tcW w:w="2410" w:type="dxa"/>
            <w:vAlign w:val="center"/>
          </w:tcPr>
          <w:p w14:paraId="29B04190" w14:textId="77777777" w:rsidR="001D0D63" w:rsidRPr="003F727A" w:rsidRDefault="001D0D63" w:rsidP="00232A7E">
            <w:pPr>
              <w:pStyle w:val="phtablecolcaption"/>
            </w:pPr>
            <w:r w:rsidRPr="003F727A">
              <w:t>Наименование</w:t>
            </w:r>
          </w:p>
        </w:tc>
        <w:tc>
          <w:tcPr>
            <w:tcW w:w="1984" w:type="dxa"/>
            <w:vAlign w:val="center"/>
          </w:tcPr>
          <w:p w14:paraId="69D009CD" w14:textId="77777777" w:rsidR="001D0D63" w:rsidRPr="003F727A" w:rsidRDefault="001D0D63" w:rsidP="00232A7E">
            <w:pPr>
              <w:pStyle w:val="phtablecolcaption"/>
            </w:pPr>
            <w:r w:rsidRPr="003F727A">
              <w:t>Уровень</w:t>
            </w:r>
          </w:p>
        </w:tc>
        <w:tc>
          <w:tcPr>
            <w:tcW w:w="1560" w:type="dxa"/>
          </w:tcPr>
          <w:p w14:paraId="6D14EB2A" w14:textId="77777777" w:rsidR="001D0D63" w:rsidRPr="003F727A" w:rsidRDefault="001D0D63" w:rsidP="00232A7E">
            <w:pPr>
              <w:pStyle w:val="phtablecolcaption"/>
            </w:pPr>
            <w:r w:rsidRPr="003F727A">
              <w:t>Значение по умолчанию</w:t>
            </w:r>
          </w:p>
        </w:tc>
        <w:tc>
          <w:tcPr>
            <w:tcW w:w="2693" w:type="dxa"/>
            <w:vAlign w:val="center"/>
          </w:tcPr>
          <w:p w14:paraId="568EA776" w14:textId="77777777" w:rsidR="001D0D63" w:rsidRPr="003F727A" w:rsidRDefault="001D0D63" w:rsidP="00232A7E">
            <w:pPr>
              <w:pStyle w:val="phtablecolcaption"/>
            </w:pPr>
            <w:r w:rsidRPr="003F727A">
              <w:t>Описание</w:t>
            </w:r>
          </w:p>
        </w:tc>
      </w:tr>
      <w:tr w:rsidR="001D0D63" w:rsidRPr="003F727A" w14:paraId="16949314" w14:textId="77777777" w:rsidTr="00A65D1F">
        <w:trPr>
          <w:jc w:val="center"/>
        </w:trPr>
        <w:tc>
          <w:tcPr>
            <w:tcW w:w="1623" w:type="dxa"/>
          </w:tcPr>
          <w:p w14:paraId="60BDD5C4" w14:textId="77777777" w:rsidR="001D0D63" w:rsidRPr="003F727A" w:rsidRDefault="001D0D63" w:rsidP="00232A7E">
            <w:pPr>
              <w:pStyle w:val="phtablecellleft"/>
            </w:pPr>
            <w:proofErr w:type="spellStart"/>
            <w:r w:rsidRPr="003F727A">
              <w:t>PrescribesMedAddOpenSpoiler</w:t>
            </w:r>
            <w:proofErr w:type="spellEnd"/>
          </w:p>
        </w:tc>
        <w:tc>
          <w:tcPr>
            <w:tcW w:w="2410" w:type="dxa"/>
          </w:tcPr>
          <w:p w14:paraId="6DBEA1AF" w14:textId="77777777" w:rsidR="00981944" w:rsidRDefault="001D0D63" w:rsidP="00232A7E">
            <w:pPr>
              <w:pStyle w:val="phtablecellleft"/>
            </w:pPr>
            <w:r w:rsidRPr="003F727A">
              <w:t xml:space="preserve">Складские остатки в окне выбора медикамента: </w:t>
            </w:r>
          </w:p>
          <w:p w14:paraId="454D9C7A" w14:textId="77777777" w:rsidR="00981944" w:rsidRDefault="001D0D63" w:rsidP="00232A7E">
            <w:pPr>
              <w:pStyle w:val="phtablecellleft"/>
            </w:pPr>
            <w:r w:rsidRPr="003F727A">
              <w:t xml:space="preserve">1 - раскрыто, </w:t>
            </w:r>
          </w:p>
          <w:p w14:paraId="4D78CF5C" w14:textId="77777777" w:rsidR="001D0D63" w:rsidRPr="003F727A" w:rsidRDefault="001D0D63" w:rsidP="00232A7E">
            <w:pPr>
              <w:pStyle w:val="phtablecellleft"/>
            </w:pPr>
            <w:r w:rsidRPr="003F727A">
              <w:t>0 - закрыто</w:t>
            </w:r>
          </w:p>
        </w:tc>
        <w:tc>
          <w:tcPr>
            <w:tcW w:w="1984" w:type="dxa"/>
          </w:tcPr>
          <w:p w14:paraId="2EB7CA80" w14:textId="77777777" w:rsidR="001D0D63" w:rsidRPr="003F727A" w:rsidRDefault="001D0D63" w:rsidP="00232A7E">
            <w:pPr>
              <w:pStyle w:val="phtablecellleft"/>
            </w:pPr>
            <w:r w:rsidRPr="003F727A">
              <w:t>До версия-ЛПУ</w:t>
            </w:r>
          </w:p>
        </w:tc>
        <w:tc>
          <w:tcPr>
            <w:tcW w:w="1560" w:type="dxa"/>
          </w:tcPr>
          <w:p w14:paraId="5BE04E51" w14:textId="77777777" w:rsidR="001D0D63" w:rsidRPr="003F727A" w:rsidRDefault="001D0D63" w:rsidP="00232A7E">
            <w:pPr>
              <w:pStyle w:val="phtablecellleft"/>
            </w:pPr>
            <w:r w:rsidRPr="003F727A">
              <w:t xml:space="preserve">1 </w:t>
            </w:r>
            <w:proofErr w:type="spellStart"/>
            <w:r w:rsidRPr="003F727A">
              <w:t>Грид</w:t>
            </w:r>
            <w:proofErr w:type="spellEnd"/>
            <w:r w:rsidRPr="003F727A">
              <w:t xml:space="preserve"> с медикаментами и остатками на складах </w:t>
            </w:r>
            <w:proofErr w:type="gramStart"/>
            <w:r w:rsidRPr="003F727A">
              <w:t>открыт</w:t>
            </w:r>
            <w:proofErr w:type="gramEnd"/>
          </w:p>
        </w:tc>
        <w:tc>
          <w:tcPr>
            <w:tcW w:w="2693" w:type="dxa"/>
          </w:tcPr>
          <w:p w14:paraId="47294DA5" w14:textId="77777777" w:rsidR="001D0D63" w:rsidRPr="003F727A" w:rsidRDefault="00621E60" w:rsidP="00232A7E">
            <w:pPr>
              <w:pStyle w:val="phtablecellleft"/>
            </w:pPr>
            <w:r w:rsidRPr="003F727A">
              <w:t xml:space="preserve">В окне выбора препарата при создании назначения в истории болезни пациента регулирует отображение </w:t>
            </w:r>
            <w:proofErr w:type="spellStart"/>
            <w:r w:rsidRPr="003F727A">
              <w:t>грида</w:t>
            </w:r>
            <w:proofErr w:type="spellEnd"/>
            <w:r w:rsidRPr="003F727A">
              <w:t xml:space="preserve"> «Остатки»</w:t>
            </w:r>
          </w:p>
        </w:tc>
      </w:tr>
      <w:tr w:rsidR="00E30E90" w:rsidRPr="003F727A" w14:paraId="6E76D41B" w14:textId="77777777" w:rsidTr="00A65D1F">
        <w:trPr>
          <w:jc w:val="center"/>
        </w:trPr>
        <w:tc>
          <w:tcPr>
            <w:tcW w:w="1623" w:type="dxa"/>
          </w:tcPr>
          <w:p w14:paraId="5CDB1B77" w14:textId="77777777" w:rsidR="00E30E90" w:rsidRPr="003F727A" w:rsidRDefault="00E30E90" w:rsidP="00232A7E">
            <w:pPr>
              <w:pStyle w:val="phtablecellleft"/>
            </w:pPr>
            <w:proofErr w:type="spellStart"/>
            <w:r w:rsidRPr="003F727A">
              <w:t>UseAllergenNommodif</w:t>
            </w:r>
            <w:proofErr w:type="spellEnd"/>
          </w:p>
        </w:tc>
        <w:tc>
          <w:tcPr>
            <w:tcW w:w="2410" w:type="dxa"/>
          </w:tcPr>
          <w:p w14:paraId="5CB97CB8" w14:textId="77777777" w:rsidR="00E30E90" w:rsidRPr="003F727A" w:rsidRDefault="00E30E90" w:rsidP="00232A7E">
            <w:pPr>
              <w:pStyle w:val="phtablecellleft"/>
            </w:pPr>
            <w:r w:rsidRPr="003F727A">
              <w:t>Назначение препарата при алл</w:t>
            </w:r>
            <w:r w:rsidR="00EB2922" w:rsidRPr="003F727A">
              <w:t>е</w:t>
            </w:r>
            <w:r w:rsidRPr="003F727A">
              <w:t>ргии</w:t>
            </w:r>
          </w:p>
          <w:p w14:paraId="52F28C8A" w14:textId="77777777" w:rsidR="00E30E90" w:rsidRPr="003F727A" w:rsidRDefault="00E30E90" w:rsidP="00232A7E">
            <w:pPr>
              <w:pStyle w:val="phtablecellleft"/>
            </w:pPr>
            <w:r w:rsidRPr="003F727A">
              <w:t>0- ничего</w:t>
            </w:r>
          </w:p>
          <w:p w14:paraId="3E0660FA" w14:textId="77777777" w:rsidR="00E30E90" w:rsidRPr="003F727A" w:rsidRDefault="00E30E90" w:rsidP="00232A7E">
            <w:pPr>
              <w:pStyle w:val="phtablecellleft"/>
            </w:pPr>
            <w:r w:rsidRPr="003F727A">
              <w:t>1- предупреждение</w:t>
            </w:r>
          </w:p>
          <w:p w14:paraId="15C31E4E" w14:textId="77777777" w:rsidR="00894ADE" w:rsidRPr="003F727A" w:rsidRDefault="00894ADE" w:rsidP="00232A7E">
            <w:pPr>
              <w:pStyle w:val="phtablecellleft"/>
            </w:pPr>
            <w:r w:rsidRPr="003F727A">
              <w:t>2 - запрещение</w:t>
            </w:r>
          </w:p>
        </w:tc>
        <w:tc>
          <w:tcPr>
            <w:tcW w:w="1984" w:type="dxa"/>
          </w:tcPr>
          <w:p w14:paraId="796E54BF" w14:textId="77777777" w:rsidR="00E30E90" w:rsidRPr="003F727A" w:rsidRDefault="00E30E90" w:rsidP="00232A7E">
            <w:pPr>
              <w:pStyle w:val="phtablecellleft"/>
            </w:pPr>
            <w:r w:rsidRPr="003F727A">
              <w:t>До версия-ЛПУ</w:t>
            </w:r>
          </w:p>
        </w:tc>
        <w:tc>
          <w:tcPr>
            <w:tcW w:w="1560" w:type="dxa"/>
          </w:tcPr>
          <w:p w14:paraId="18B62F5B" w14:textId="77777777" w:rsidR="00E30E90" w:rsidRPr="003F727A" w:rsidRDefault="00E30E90" w:rsidP="00232A7E">
            <w:pPr>
              <w:pStyle w:val="phtablecellleft"/>
            </w:pPr>
            <w:r w:rsidRPr="003F727A">
              <w:t>0</w:t>
            </w:r>
          </w:p>
        </w:tc>
        <w:tc>
          <w:tcPr>
            <w:tcW w:w="2693" w:type="dxa"/>
          </w:tcPr>
          <w:p w14:paraId="2043753A" w14:textId="77777777" w:rsidR="00E30E90" w:rsidRPr="003F727A" w:rsidRDefault="00E30E90" w:rsidP="00232A7E">
            <w:pPr>
              <w:pStyle w:val="phtablecellleft"/>
            </w:pPr>
            <w:r w:rsidRPr="003F727A">
              <w:t xml:space="preserve">Если </w:t>
            </w:r>
            <w:r w:rsidR="005F068E">
              <w:t>«</w:t>
            </w:r>
            <w:proofErr w:type="spellStart"/>
            <w:r w:rsidRPr="003F727A">
              <w:t>UseAllergenNommodif</w:t>
            </w:r>
            <w:proofErr w:type="spellEnd"/>
            <w:r w:rsidR="005F068E">
              <w:t>»</w:t>
            </w:r>
            <w:r w:rsidRPr="003F727A">
              <w:t xml:space="preserve"> =0, то назначение, списание препарата (списание в поликлинике, назначение </w:t>
            </w:r>
            <w:proofErr w:type="spellStart"/>
            <w:r w:rsidRPr="003F727A">
              <w:t>нельготного</w:t>
            </w:r>
            <w:proofErr w:type="spellEnd"/>
            <w:r w:rsidRPr="003F727A">
              <w:t xml:space="preserve"> рецепта) происходит без изменений (</w:t>
            </w:r>
            <w:r w:rsidR="00E37AFF" w:rsidRPr="003F727A">
              <w:t>С</w:t>
            </w:r>
            <w:r w:rsidRPr="003F727A">
              <w:t xml:space="preserve">истема позволяет выполнить </w:t>
            </w:r>
            <w:r w:rsidRPr="003F727A">
              <w:lastRenderedPageBreak/>
              <w:t>данное действие).</w:t>
            </w:r>
          </w:p>
          <w:p w14:paraId="56F4EA44" w14:textId="77777777" w:rsidR="00E30E90" w:rsidRPr="003F727A" w:rsidRDefault="00E30E90" w:rsidP="00232A7E">
            <w:pPr>
              <w:pStyle w:val="phtablecellleft"/>
            </w:pPr>
            <w:r w:rsidRPr="003F727A">
              <w:t xml:space="preserve">Если </w:t>
            </w:r>
            <w:r w:rsidR="005F068E">
              <w:t>«</w:t>
            </w:r>
            <w:proofErr w:type="spellStart"/>
            <w:r w:rsidRPr="003F727A">
              <w:t>UseAllergenNommodif</w:t>
            </w:r>
            <w:proofErr w:type="spellEnd"/>
            <w:r w:rsidR="005F068E">
              <w:t>»</w:t>
            </w:r>
            <w:r w:rsidRPr="003F727A">
              <w:t xml:space="preserve"> =1, тогда при назначении, списании препарата (списании в поликлинике, назначении </w:t>
            </w:r>
            <w:proofErr w:type="spellStart"/>
            <w:r w:rsidRPr="003F727A">
              <w:t>нельготного</w:t>
            </w:r>
            <w:proofErr w:type="spellEnd"/>
            <w:r w:rsidRPr="003F727A">
              <w:t xml:space="preserve"> рецепта) </w:t>
            </w:r>
            <w:r w:rsidR="00E37AFF" w:rsidRPr="003F727A">
              <w:t>С</w:t>
            </w:r>
            <w:r w:rsidRPr="003F727A">
              <w:t>истема выдает предупреждение «У пациента аллергия на &lt;название АТХ, МНН, ТРН + лек</w:t>
            </w:r>
            <w:proofErr w:type="gramStart"/>
            <w:r w:rsidRPr="003F727A">
              <w:t>.</w:t>
            </w:r>
            <w:proofErr w:type="gramEnd"/>
            <w:r w:rsidR="00EB2922" w:rsidRPr="003F727A">
              <w:t xml:space="preserve"> </w:t>
            </w:r>
            <w:proofErr w:type="gramStart"/>
            <w:r w:rsidRPr="003F727A">
              <w:t>ф</w:t>
            </w:r>
            <w:proofErr w:type="gramEnd"/>
            <w:r w:rsidRPr="003F727A">
              <w:t>орма + производитель&gt;»</w:t>
            </w:r>
            <w:r w:rsidR="00E37AFF" w:rsidRPr="003F727A">
              <w:t>.</w:t>
            </w:r>
          </w:p>
          <w:p w14:paraId="0CCC1563" w14:textId="77777777" w:rsidR="00E30E90" w:rsidRPr="003F727A" w:rsidRDefault="00E30E90" w:rsidP="00232A7E">
            <w:pPr>
              <w:pStyle w:val="phtablecellleft"/>
            </w:pPr>
            <w:r w:rsidRPr="003F727A">
              <w:t>Выводится только то наименование формы вещества, на которое у пациента аллергия.</w:t>
            </w:r>
          </w:p>
          <w:p w14:paraId="0C5D32E9" w14:textId="77777777" w:rsidR="00E30E90" w:rsidRPr="003F727A" w:rsidRDefault="00E30E90" w:rsidP="00232A7E">
            <w:pPr>
              <w:pStyle w:val="phtablecellleft"/>
            </w:pPr>
            <w:r w:rsidRPr="003F727A">
              <w:t xml:space="preserve">Если </w:t>
            </w:r>
            <w:r w:rsidR="005F068E">
              <w:t>«</w:t>
            </w:r>
            <w:proofErr w:type="spellStart"/>
            <w:r w:rsidRPr="003F727A">
              <w:t>UseAllergenNommodif</w:t>
            </w:r>
            <w:proofErr w:type="spellEnd"/>
            <w:r w:rsidR="005F068E">
              <w:t>»</w:t>
            </w:r>
            <w:r w:rsidRPr="003F727A">
              <w:t xml:space="preserve"> =2, тогда при назначении (выбор препарата), списании </w:t>
            </w:r>
            <w:r w:rsidR="00E37AFF" w:rsidRPr="003F727A">
              <w:t>С</w:t>
            </w:r>
            <w:r w:rsidRPr="003F727A">
              <w:t xml:space="preserve">истема не разрешает выбирать или списывать препарат, при этом выдает предупреждение «Невозможно назначение или списание препарата, т.к. у пациента аллергия на &lt;название АТХ, МНН, ТРН + </w:t>
            </w:r>
            <w:proofErr w:type="spellStart"/>
            <w:r w:rsidRPr="003F727A">
              <w:t>лек</w:t>
            </w:r>
            <w:proofErr w:type="gramStart"/>
            <w:r w:rsidRPr="003F727A">
              <w:t>.ф</w:t>
            </w:r>
            <w:proofErr w:type="gramEnd"/>
            <w:r w:rsidRPr="003F727A">
              <w:t>орма</w:t>
            </w:r>
            <w:proofErr w:type="spellEnd"/>
            <w:r w:rsidRPr="003F727A">
              <w:t xml:space="preserve"> + производитель&gt;»</w:t>
            </w:r>
          </w:p>
        </w:tc>
      </w:tr>
      <w:tr w:rsidR="009F3CB0" w:rsidRPr="003F727A" w14:paraId="3C0499BA" w14:textId="77777777" w:rsidTr="00A65D1F">
        <w:trPr>
          <w:jc w:val="center"/>
        </w:trPr>
        <w:tc>
          <w:tcPr>
            <w:tcW w:w="1623" w:type="dxa"/>
          </w:tcPr>
          <w:p w14:paraId="5FB40A3D" w14:textId="77777777" w:rsidR="009F3CB0" w:rsidRPr="003F727A" w:rsidRDefault="009F3CB0" w:rsidP="00232A7E">
            <w:pPr>
              <w:pStyle w:val="phtablecellleft"/>
            </w:pPr>
            <w:proofErr w:type="spellStart"/>
            <w:r w:rsidRPr="003F727A">
              <w:lastRenderedPageBreak/>
              <w:t>RegSearchTimeByServs</w:t>
            </w:r>
            <w:proofErr w:type="spellEnd"/>
          </w:p>
        </w:tc>
        <w:tc>
          <w:tcPr>
            <w:tcW w:w="2410" w:type="dxa"/>
          </w:tcPr>
          <w:p w14:paraId="18F9BEDF" w14:textId="77777777" w:rsidR="00CD1E2A" w:rsidRDefault="009F3CB0" w:rsidP="00232A7E">
            <w:pPr>
              <w:pStyle w:val="phtablecellleft"/>
            </w:pPr>
            <w:r w:rsidRPr="003F727A">
              <w:t xml:space="preserve">Поиск места для назначения по оказываемой услуге: </w:t>
            </w:r>
          </w:p>
          <w:p w14:paraId="401C3C64" w14:textId="1BD16781" w:rsidR="00CD1E2A" w:rsidRDefault="009F3CB0" w:rsidP="00232A7E">
            <w:pPr>
              <w:pStyle w:val="phtablecellleft"/>
            </w:pPr>
            <w:r w:rsidRPr="003F727A">
              <w:t>0 - по врачу или услуге;</w:t>
            </w:r>
          </w:p>
          <w:p w14:paraId="164597D4" w14:textId="77777777" w:rsidR="009F3CB0" w:rsidRPr="003F727A" w:rsidRDefault="009F3CB0" w:rsidP="00232A7E">
            <w:pPr>
              <w:pStyle w:val="phtablecellleft"/>
            </w:pPr>
            <w:r w:rsidRPr="003F727A">
              <w:t>1 - по кабинету и врачу или по кабинету и услуге</w:t>
            </w:r>
          </w:p>
        </w:tc>
        <w:tc>
          <w:tcPr>
            <w:tcW w:w="1984" w:type="dxa"/>
          </w:tcPr>
          <w:p w14:paraId="06DE6F25" w14:textId="77777777" w:rsidR="009F3CB0" w:rsidRPr="003F727A" w:rsidRDefault="009F3CB0" w:rsidP="00232A7E">
            <w:pPr>
              <w:pStyle w:val="phtablecellleft"/>
            </w:pPr>
            <w:r w:rsidRPr="003F727A">
              <w:t>До версия-ЛПУ</w:t>
            </w:r>
          </w:p>
        </w:tc>
        <w:tc>
          <w:tcPr>
            <w:tcW w:w="1560" w:type="dxa"/>
          </w:tcPr>
          <w:p w14:paraId="1E5A8ABA" w14:textId="77777777" w:rsidR="009F3CB0" w:rsidRPr="003F727A" w:rsidRDefault="009F3CB0" w:rsidP="00232A7E">
            <w:pPr>
              <w:pStyle w:val="phtablecellleft"/>
            </w:pPr>
            <w:r w:rsidRPr="003F727A">
              <w:t>0 по врачу или услуге</w:t>
            </w:r>
          </w:p>
        </w:tc>
        <w:tc>
          <w:tcPr>
            <w:tcW w:w="2693" w:type="dxa"/>
          </w:tcPr>
          <w:p w14:paraId="1288C276" w14:textId="77777777" w:rsidR="009F3CB0" w:rsidRPr="003F727A" w:rsidRDefault="009F3CB0" w:rsidP="00232A7E">
            <w:pPr>
              <w:pStyle w:val="phtablecellleft"/>
            </w:pPr>
            <w:r w:rsidRPr="003F727A">
              <w:t>При значении системной опции 0 (по врачу или услуге) кабинет для записи выбирается по врачу, оказывающему эту услугу и имеющему график в этом кабинете, или по наличию в кабинете графика на саму услугу.</w:t>
            </w:r>
          </w:p>
          <w:p w14:paraId="2398E7E2" w14:textId="77777777" w:rsidR="00B47C91" w:rsidRPr="003F727A" w:rsidRDefault="009F3CB0" w:rsidP="00232A7E">
            <w:pPr>
              <w:pStyle w:val="phtablecellleft"/>
            </w:pPr>
            <w:r w:rsidRPr="003F727A">
              <w:t>При значении системной опции 1 (по кабинету и врачу или по кабинету и услуге) кабинет для записи выбирается из списка кабинетов, в которых оказывается эта услуга, и есть график на этот кабинет или график на врача, который может оказывать эту услугу, или график на эту услугу</w:t>
            </w:r>
          </w:p>
        </w:tc>
      </w:tr>
      <w:tr w:rsidR="00B47C91" w:rsidRPr="003F727A" w14:paraId="3591D4C9" w14:textId="77777777" w:rsidTr="00A65D1F">
        <w:trPr>
          <w:jc w:val="center"/>
        </w:trPr>
        <w:tc>
          <w:tcPr>
            <w:tcW w:w="1623" w:type="dxa"/>
          </w:tcPr>
          <w:p w14:paraId="178A3922" w14:textId="77777777" w:rsidR="00B47C91" w:rsidRPr="003F727A" w:rsidRDefault="00013AF0" w:rsidP="00232A7E">
            <w:pPr>
              <w:pStyle w:val="phtablecellleft"/>
            </w:pPr>
            <w:proofErr w:type="spellStart"/>
            <w:r w:rsidRPr="003F727A">
              <w:lastRenderedPageBreak/>
              <w:t>FirstExaminHospital</w:t>
            </w:r>
            <w:proofErr w:type="spellEnd"/>
          </w:p>
        </w:tc>
        <w:tc>
          <w:tcPr>
            <w:tcW w:w="2410" w:type="dxa"/>
          </w:tcPr>
          <w:p w14:paraId="2CBE888C" w14:textId="77777777" w:rsidR="005C2CBB" w:rsidRPr="003F727A" w:rsidRDefault="00013AF0" w:rsidP="003E7D93">
            <w:pPr>
              <w:pStyle w:val="phtablecellleft"/>
            </w:pPr>
            <w:r w:rsidRPr="003F727A">
              <w:t xml:space="preserve">Коды услуг для первичного осмотра в отделении (через </w:t>
            </w:r>
            <w:r w:rsidR="00E83DF6">
              <w:t>символ «</w:t>
            </w:r>
            <w:proofErr w:type="gramStart"/>
            <w:r w:rsidRPr="003F727A">
              <w:t>;</w:t>
            </w:r>
            <w:r w:rsidR="00E83DF6">
              <w:t>»</w:t>
            </w:r>
            <w:proofErr w:type="gramEnd"/>
            <w:r w:rsidRPr="003F727A">
              <w:t>)</w:t>
            </w:r>
          </w:p>
        </w:tc>
        <w:tc>
          <w:tcPr>
            <w:tcW w:w="1984" w:type="dxa"/>
          </w:tcPr>
          <w:p w14:paraId="2489295E" w14:textId="77777777" w:rsidR="00013AF0" w:rsidRPr="003F727A" w:rsidRDefault="00013AF0" w:rsidP="00232A7E">
            <w:pPr>
              <w:pStyle w:val="phtablecellleft"/>
            </w:pPr>
            <w:r w:rsidRPr="003F727A">
              <w:t>До версия-ЛПУ</w:t>
            </w:r>
          </w:p>
          <w:p w14:paraId="3D04D211" w14:textId="77777777" w:rsidR="00B47C91" w:rsidRPr="003F727A" w:rsidRDefault="00B47C91" w:rsidP="00013AF0">
            <w:pPr>
              <w:pStyle w:val="TableGraf10L"/>
              <w:rPr>
                <w:rFonts w:cs="Arial"/>
              </w:rPr>
            </w:pPr>
          </w:p>
        </w:tc>
        <w:tc>
          <w:tcPr>
            <w:tcW w:w="1560" w:type="dxa"/>
          </w:tcPr>
          <w:p w14:paraId="7CFBA49F" w14:textId="2E3EFE57" w:rsidR="00B47C91" w:rsidRPr="003F727A" w:rsidRDefault="00B47C91" w:rsidP="00232A7E">
            <w:pPr>
              <w:pStyle w:val="phtablecellleft"/>
            </w:pPr>
          </w:p>
        </w:tc>
        <w:tc>
          <w:tcPr>
            <w:tcW w:w="2693" w:type="dxa"/>
          </w:tcPr>
          <w:p w14:paraId="5CE76EC8" w14:textId="41B0198F" w:rsidR="00B47C91" w:rsidRPr="003F727A" w:rsidRDefault="00B47C91" w:rsidP="00232A7E">
            <w:pPr>
              <w:pStyle w:val="phtablecellleft"/>
              <w:rPr>
                <w:lang w:val="en-US"/>
              </w:rPr>
            </w:pPr>
          </w:p>
        </w:tc>
      </w:tr>
      <w:tr w:rsidR="005C2CBB" w:rsidRPr="003F727A" w14:paraId="16BBAAF4" w14:textId="77777777" w:rsidTr="00A65D1F">
        <w:trPr>
          <w:jc w:val="center"/>
        </w:trPr>
        <w:tc>
          <w:tcPr>
            <w:tcW w:w="1623" w:type="dxa"/>
          </w:tcPr>
          <w:p w14:paraId="369CEC9A" w14:textId="77777777" w:rsidR="005C2CBB" w:rsidRPr="003F727A" w:rsidRDefault="005C2CBB" w:rsidP="00232A7E">
            <w:pPr>
              <w:pStyle w:val="phtablecellleft"/>
            </w:pPr>
            <w:proofErr w:type="spellStart"/>
            <w:r w:rsidRPr="003F727A">
              <w:t>ActualFLG</w:t>
            </w:r>
            <w:proofErr w:type="spellEnd"/>
          </w:p>
        </w:tc>
        <w:tc>
          <w:tcPr>
            <w:tcW w:w="2410" w:type="dxa"/>
          </w:tcPr>
          <w:p w14:paraId="3D2D91A8" w14:textId="77777777" w:rsidR="005C2CBB" w:rsidRPr="003F727A" w:rsidRDefault="005C2CBB" w:rsidP="00232A7E">
            <w:pPr>
              <w:pStyle w:val="phtablecellleft"/>
            </w:pPr>
            <w:r w:rsidRPr="003F727A">
              <w:t xml:space="preserve">Сигнальная информация о </w:t>
            </w:r>
            <w:proofErr w:type="gramStart"/>
            <w:r w:rsidRPr="003F727A">
              <w:t>просроченной</w:t>
            </w:r>
            <w:proofErr w:type="gramEnd"/>
            <w:r w:rsidRPr="003F727A">
              <w:t xml:space="preserve"> ФЛГ</w:t>
            </w:r>
          </w:p>
        </w:tc>
        <w:tc>
          <w:tcPr>
            <w:tcW w:w="1984" w:type="dxa"/>
          </w:tcPr>
          <w:p w14:paraId="1839BF56" w14:textId="77777777" w:rsidR="005C2CBB" w:rsidRPr="003F727A" w:rsidRDefault="005C2CBB" w:rsidP="00232A7E">
            <w:pPr>
              <w:pStyle w:val="phtablecellleft"/>
            </w:pPr>
            <w:r w:rsidRPr="003F727A">
              <w:t>До версия-ЛПУ</w:t>
            </w:r>
          </w:p>
        </w:tc>
        <w:tc>
          <w:tcPr>
            <w:tcW w:w="1560" w:type="dxa"/>
          </w:tcPr>
          <w:p w14:paraId="7A6E0FE5" w14:textId="77777777" w:rsidR="005C2CBB" w:rsidRPr="003F727A" w:rsidRDefault="005C2CBB" w:rsidP="00232A7E">
            <w:pPr>
              <w:pStyle w:val="phtablecellleft"/>
            </w:pPr>
            <w:r w:rsidRPr="003F727A">
              <w:t>0 отключить</w:t>
            </w:r>
          </w:p>
        </w:tc>
        <w:tc>
          <w:tcPr>
            <w:tcW w:w="2693" w:type="dxa"/>
          </w:tcPr>
          <w:p w14:paraId="6B64B33C" w14:textId="77777777" w:rsidR="005C2CBB" w:rsidRPr="003F727A" w:rsidRDefault="005C2CBB" w:rsidP="00232A7E">
            <w:pPr>
              <w:pStyle w:val="phtablecellleft"/>
            </w:pPr>
            <w:r w:rsidRPr="003F727A">
              <w:t>Информирование пользователей о просроченно</w:t>
            </w:r>
            <w:r w:rsidR="00E37AFF" w:rsidRPr="003F727A">
              <w:t>м</w:t>
            </w:r>
            <w:r w:rsidRPr="003F727A">
              <w:t xml:space="preserve"> флюорографическом исследовании:</w:t>
            </w:r>
          </w:p>
          <w:p w14:paraId="113CE622" w14:textId="77777777" w:rsidR="00CD1E2A" w:rsidRDefault="005C2CBB" w:rsidP="00232A7E">
            <w:pPr>
              <w:pStyle w:val="phtablecellleft"/>
            </w:pPr>
            <w:r w:rsidRPr="003F727A">
              <w:t xml:space="preserve">Значения: </w:t>
            </w:r>
          </w:p>
          <w:p w14:paraId="68555807" w14:textId="77777777" w:rsidR="00CD1E2A" w:rsidRDefault="005C2CBB" w:rsidP="00232A7E">
            <w:pPr>
              <w:pStyle w:val="phtablecellleft"/>
            </w:pPr>
            <w:r w:rsidRPr="003F727A">
              <w:t>0 - отключить,</w:t>
            </w:r>
          </w:p>
          <w:p w14:paraId="2D1EEECB" w14:textId="4B7C9090" w:rsidR="005C2CBB" w:rsidRPr="003F727A" w:rsidRDefault="005C2CBB" w:rsidP="00232A7E">
            <w:pPr>
              <w:pStyle w:val="phtablecellleft"/>
            </w:pPr>
            <w:r w:rsidRPr="003F727A">
              <w:t>1 - включить</w:t>
            </w:r>
          </w:p>
        </w:tc>
      </w:tr>
      <w:tr w:rsidR="00B21CCC" w:rsidRPr="003F727A" w14:paraId="60F906A4" w14:textId="77777777" w:rsidTr="00A65D1F">
        <w:trPr>
          <w:jc w:val="center"/>
        </w:trPr>
        <w:tc>
          <w:tcPr>
            <w:tcW w:w="1623" w:type="dxa"/>
          </w:tcPr>
          <w:p w14:paraId="389A17E0" w14:textId="77777777" w:rsidR="00B21CCC" w:rsidRPr="003F727A" w:rsidRDefault="00B21CCC" w:rsidP="00232A7E">
            <w:pPr>
              <w:pStyle w:val="phtablecellleft"/>
            </w:pPr>
            <w:proofErr w:type="spellStart"/>
            <w:r w:rsidRPr="00B21CCC">
              <w:t>CheckDepBed_HealingEmp</w:t>
            </w:r>
            <w:proofErr w:type="spellEnd"/>
          </w:p>
        </w:tc>
        <w:tc>
          <w:tcPr>
            <w:tcW w:w="2410" w:type="dxa"/>
          </w:tcPr>
          <w:p w14:paraId="0A92BFEC" w14:textId="77777777" w:rsidR="00B21CCC" w:rsidRPr="003F727A" w:rsidRDefault="00306B0F" w:rsidP="00A87BDF">
            <w:pPr>
              <w:pStyle w:val="phtablecellleft"/>
            </w:pPr>
            <w:r w:rsidRPr="00306B0F">
              <w:t xml:space="preserve">Проверка наличия палаты/койки пациента в окне </w:t>
            </w:r>
            <w:r>
              <w:t>«</w:t>
            </w:r>
            <w:r w:rsidRPr="00306B0F">
              <w:t>Леч</w:t>
            </w:r>
            <w:r>
              <w:t>ащий</w:t>
            </w:r>
            <w:r w:rsidRPr="00306B0F">
              <w:t xml:space="preserve"> врач</w:t>
            </w:r>
            <w:r>
              <w:t>»</w:t>
            </w:r>
          </w:p>
        </w:tc>
        <w:tc>
          <w:tcPr>
            <w:tcW w:w="1984" w:type="dxa"/>
          </w:tcPr>
          <w:p w14:paraId="3AD98884" w14:textId="77777777" w:rsidR="00B21CCC" w:rsidRPr="003F727A" w:rsidRDefault="00A87BDF" w:rsidP="00232A7E">
            <w:pPr>
              <w:pStyle w:val="phtablecellleft"/>
            </w:pPr>
            <w:r>
              <w:t>Версия ЛПУ</w:t>
            </w:r>
          </w:p>
        </w:tc>
        <w:tc>
          <w:tcPr>
            <w:tcW w:w="1560" w:type="dxa"/>
          </w:tcPr>
          <w:p w14:paraId="46570A3E" w14:textId="77777777" w:rsidR="00B21CCC" w:rsidRPr="003F727A" w:rsidRDefault="00B21CCC" w:rsidP="00232A7E">
            <w:pPr>
              <w:pStyle w:val="phtablecellleft"/>
            </w:pPr>
            <w:r>
              <w:t>0</w:t>
            </w:r>
          </w:p>
        </w:tc>
        <w:tc>
          <w:tcPr>
            <w:tcW w:w="2693" w:type="dxa"/>
          </w:tcPr>
          <w:p w14:paraId="1430C1A5" w14:textId="77777777" w:rsidR="00A87BDF" w:rsidRDefault="00306B0F" w:rsidP="00A87BDF">
            <w:pPr>
              <w:pStyle w:val="phtablecellleft"/>
            </w:pPr>
            <w:r w:rsidRPr="00306B0F">
              <w:t xml:space="preserve">Проверка наличия палаты/койки пациента в окне </w:t>
            </w:r>
            <w:r>
              <w:t>«</w:t>
            </w:r>
            <w:r w:rsidRPr="00306B0F">
              <w:t>Леч</w:t>
            </w:r>
            <w:r>
              <w:t>ащий</w:t>
            </w:r>
            <w:r w:rsidRPr="00306B0F">
              <w:t xml:space="preserve"> врач</w:t>
            </w:r>
            <w:r>
              <w:t>»</w:t>
            </w:r>
            <w:r w:rsidR="00A87BDF">
              <w:t>:</w:t>
            </w:r>
          </w:p>
          <w:p w14:paraId="2D81979B" w14:textId="77777777" w:rsidR="00A87BDF" w:rsidRDefault="00A87BDF" w:rsidP="00A87BDF">
            <w:pPr>
              <w:pStyle w:val="phtablecellleft"/>
            </w:pPr>
            <w:r>
              <w:t>1 – у пациента имеется незакрытая койка;</w:t>
            </w:r>
          </w:p>
          <w:p w14:paraId="5FA1E5C8" w14:textId="77777777" w:rsidR="00B21CCC" w:rsidRPr="003F727A" w:rsidRDefault="00A87BDF" w:rsidP="00A87BDF">
            <w:pPr>
              <w:pStyle w:val="phtablecellleft"/>
            </w:pPr>
            <w:r>
              <w:t>2 – у пациента отсутствует незакрытая койка</w:t>
            </w:r>
          </w:p>
        </w:tc>
      </w:tr>
      <w:tr w:rsidR="002B3393" w:rsidRPr="003F727A" w14:paraId="2A3F988A" w14:textId="77777777" w:rsidTr="00A65D1F">
        <w:trPr>
          <w:jc w:val="center"/>
        </w:trPr>
        <w:tc>
          <w:tcPr>
            <w:tcW w:w="1623" w:type="dxa"/>
          </w:tcPr>
          <w:p w14:paraId="4C80AB60" w14:textId="77777777" w:rsidR="002B3393" w:rsidRPr="003F727A" w:rsidRDefault="002B3393" w:rsidP="00232A7E">
            <w:pPr>
              <w:pStyle w:val="phtablecellleft"/>
            </w:pPr>
            <w:proofErr w:type="spellStart"/>
            <w:r w:rsidRPr="002B3393">
              <w:t>CheckDepBed_HospHistory</w:t>
            </w:r>
            <w:proofErr w:type="spellEnd"/>
          </w:p>
        </w:tc>
        <w:tc>
          <w:tcPr>
            <w:tcW w:w="2410" w:type="dxa"/>
          </w:tcPr>
          <w:p w14:paraId="7F3B6DFE" w14:textId="77777777" w:rsidR="002B3393" w:rsidRPr="003F727A" w:rsidRDefault="00306B0F" w:rsidP="00232A7E">
            <w:pPr>
              <w:pStyle w:val="phtablecellleft"/>
            </w:pPr>
            <w:r w:rsidRPr="00306B0F">
              <w:t xml:space="preserve">Проверка наличия палаты/койки пациента в окне </w:t>
            </w:r>
            <w:r>
              <w:t>«История болезни»</w:t>
            </w:r>
          </w:p>
        </w:tc>
        <w:tc>
          <w:tcPr>
            <w:tcW w:w="1984" w:type="dxa"/>
          </w:tcPr>
          <w:p w14:paraId="25F7AD99" w14:textId="77777777" w:rsidR="002B3393" w:rsidRPr="003F727A" w:rsidRDefault="004C6E51" w:rsidP="00232A7E">
            <w:pPr>
              <w:pStyle w:val="phtablecellleft"/>
            </w:pPr>
            <w:r>
              <w:t>Версия ЛПУ</w:t>
            </w:r>
          </w:p>
        </w:tc>
        <w:tc>
          <w:tcPr>
            <w:tcW w:w="1560" w:type="dxa"/>
          </w:tcPr>
          <w:p w14:paraId="29CB9808" w14:textId="77777777" w:rsidR="002B3393" w:rsidRPr="003F727A" w:rsidRDefault="004C6E51" w:rsidP="00232A7E">
            <w:pPr>
              <w:pStyle w:val="phtablecellleft"/>
            </w:pPr>
            <w:r>
              <w:t>0</w:t>
            </w:r>
          </w:p>
        </w:tc>
        <w:tc>
          <w:tcPr>
            <w:tcW w:w="2693" w:type="dxa"/>
          </w:tcPr>
          <w:p w14:paraId="02942F65" w14:textId="77777777" w:rsidR="002B3393" w:rsidRDefault="00306B0F" w:rsidP="00232A7E">
            <w:pPr>
              <w:pStyle w:val="phtablecellleft"/>
            </w:pPr>
            <w:r w:rsidRPr="00306B0F">
              <w:t xml:space="preserve">Проверка наличия палаты/койки пациента в окне </w:t>
            </w:r>
            <w:r>
              <w:t>«История болезни»</w:t>
            </w:r>
            <w:r w:rsidR="004C6E51">
              <w:t>:</w:t>
            </w:r>
          </w:p>
          <w:p w14:paraId="09EAE9EC" w14:textId="77777777" w:rsidR="004C6E51" w:rsidRDefault="004C6E51" w:rsidP="00232A7E">
            <w:pPr>
              <w:pStyle w:val="phtablecellleft"/>
            </w:pPr>
            <w:r>
              <w:t>1 – у пациента имеется незакрытая койка</w:t>
            </w:r>
            <w:r w:rsidR="00A87BDF">
              <w:t xml:space="preserve"> </w:t>
            </w:r>
            <w:r>
              <w:t xml:space="preserve">в </w:t>
            </w:r>
            <w:proofErr w:type="gramStart"/>
            <w:r>
              <w:t>текущей</w:t>
            </w:r>
            <w:proofErr w:type="gramEnd"/>
            <w:r>
              <w:t xml:space="preserve"> ИБ;</w:t>
            </w:r>
          </w:p>
          <w:p w14:paraId="141CA701" w14:textId="77777777" w:rsidR="004C6E51" w:rsidRPr="003F727A" w:rsidRDefault="004C6E51" w:rsidP="004C6E51">
            <w:pPr>
              <w:pStyle w:val="phtablecellleft"/>
            </w:pPr>
            <w:r>
              <w:t xml:space="preserve">2 – у пациента отсутствует незакрытая койка в </w:t>
            </w:r>
            <w:proofErr w:type="gramStart"/>
            <w:r>
              <w:t>текущей</w:t>
            </w:r>
            <w:proofErr w:type="gramEnd"/>
            <w:r>
              <w:t xml:space="preserve"> ИБ</w:t>
            </w:r>
          </w:p>
        </w:tc>
      </w:tr>
      <w:tr w:rsidR="003B29E0" w:rsidRPr="003F727A" w14:paraId="0509454E" w14:textId="77777777" w:rsidTr="00A65D1F">
        <w:trPr>
          <w:jc w:val="center"/>
        </w:trPr>
        <w:tc>
          <w:tcPr>
            <w:tcW w:w="1623" w:type="dxa"/>
          </w:tcPr>
          <w:p w14:paraId="64CB9FCA" w14:textId="77777777" w:rsidR="003B29E0" w:rsidRPr="003F727A" w:rsidRDefault="003B29E0" w:rsidP="00232A7E">
            <w:pPr>
              <w:pStyle w:val="phtablecellleft"/>
            </w:pPr>
            <w:r w:rsidRPr="003F727A">
              <w:t>DIETARY_TABLE_VIEW</w:t>
            </w:r>
          </w:p>
        </w:tc>
        <w:tc>
          <w:tcPr>
            <w:tcW w:w="2410" w:type="dxa"/>
          </w:tcPr>
          <w:p w14:paraId="72BDECAC" w14:textId="77777777" w:rsidR="003B29E0" w:rsidRPr="003F727A" w:rsidRDefault="003B29E0" w:rsidP="00232A7E">
            <w:pPr>
              <w:pStyle w:val="phtablecellleft"/>
            </w:pPr>
            <w:r w:rsidRPr="003F727A">
              <w:t>Просмотр диет, в которых ЛПУ заполнено:</w:t>
            </w:r>
          </w:p>
          <w:p w14:paraId="7B2D745F" w14:textId="77777777" w:rsidR="003B29E0" w:rsidRPr="003F727A" w:rsidRDefault="003B29E0" w:rsidP="00232A7E">
            <w:pPr>
              <w:pStyle w:val="phtablecellleft"/>
            </w:pPr>
            <w:r w:rsidRPr="003F727A">
              <w:t>0 – пустым значением или текущим ЛПУ;</w:t>
            </w:r>
          </w:p>
          <w:p w14:paraId="19D66450" w14:textId="77777777" w:rsidR="003B29E0" w:rsidRPr="003F727A" w:rsidRDefault="003B29E0" w:rsidP="00232A7E">
            <w:pPr>
              <w:pStyle w:val="phtablecellleft"/>
            </w:pPr>
            <w:r w:rsidRPr="003F727A">
              <w:t>1 – только текущим ЛПУ;</w:t>
            </w:r>
          </w:p>
          <w:p w14:paraId="50D31805" w14:textId="77777777" w:rsidR="003B29E0" w:rsidRPr="003F727A" w:rsidRDefault="003B29E0" w:rsidP="00232A7E">
            <w:pPr>
              <w:pStyle w:val="phtablecellleft"/>
            </w:pPr>
            <w:r w:rsidRPr="003F727A">
              <w:t>2- только пустым ЛПУ.</w:t>
            </w:r>
          </w:p>
        </w:tc>
        <w:tc>
          <w:tcPr>
            <w:tcW w:w="1984" w:type="dxa"/>
          </w:tcPr>
          <w:p w14:paraId="4D4D522E" w14:textId="77777777" w:rsidR="003B29E0" w:rsidRPr="003F727A" w:rsidRDefault="003B29E0" w:rsidP="00232A7E">
            <w:pPr>
              <w:pStyle w:val="phtablecellleft"/>
            </w:pPr>
            <w:r w:rsidRPr="003F727A">
              <w:t>Версия-ЛПУ</w:t>
            </w:r>
          </w:p>
        </w:tc>
        <w:tc>
          <w:tcPr>
            <w:tcW w:w="1560" w:type="dxa"/>
          </w:tcPr>
          <w:p w14:paraId="2A568ACD" w14:textId="77777777" w:rsidR="003B29E0" w:rsidRPr="003F727A" w:rsidRDefault="003B29E0" w:rsidP="00232A7E">
            <w:pPr>
              <w:pStyle w:val="phtablecellleft"/>
            </w:pPr>
            <w:r w:rsidRPr="003F727A">
              <w:t>0</w:t>
            </w:r>
          </w:p>
        </w:tc>
        <w:tc>
          <w:tcPr>
            <w:tcW w:w="2693" w:type="dxa"/>
          </w:tcPr>
          <w:p w14:paraId="55179704" w14:textId="77777777" w:rsidR="003B29E0" w:rsidRPr="003F727A" w:rsidRDefault="003B29E0" w:rsidP="00232A7E">
            <w:pPr>
              <w:pStyle w:val="phtablecellleft"/>
            </w:pPr>
            <w:r w:rsidRPr="003F727A">
              <w:t xml:space="preserve">Данная системная опция позволяет настроить доступ к диетам для пользователей </w:t>
            </w:r>
            <w:proofErr w:type="gramStart"/>
            <w:r w:rsidRPr="003F727A">
              <w:t>конкретного</w:t>
            </w:r>
            <w:proofErr w:type="gramEnd"/>
            <w:r w:rsidRPr="003F727A">
              <w:t xml:space="preserve"> ЛПУ</w:t>
            </w:r>
          </w:p>
        </w:tc>
      </w:tr>
      <w:tr w:rsidR="00FD3376" w:rsidRPr="003F727A" w14:paraId="4A44A35D" w14:textId="77777777" w:rsidTr="00A65D1F">
        <w:trPr>
          <w:jc w:val="center"/>
        </w:trPr>
        <w:tc>
          <w:tcPr>
            <w:tcW w:w="1623" w:type="dxa"/>
          </w:tcPr>
          <w:p w14:paraId="4FB47470" w14:textId="77777777" w:rsidR="00FD3376" w:rsidRPr="003F727A" w:rsidRDefault="00FD3376" w:rsidP="00232A7E">
            <w:pPr>
              <w:pStyle w:val="phtablecellleft"/>
            </w:pPr>
            <w:proofErr w:type="spellStart"/>
            <w:r w:rsidRPr="00F41932">
              <w:t>Visits_CheckHHDates</w:t>
            </w:r>
            <w:proofErr w:type="spellEnd"/>
          </w:p>
        </w:tc>
        <w:tc>
          <w:tcPr>
            <w:tcW w:w="2410" w:type="dxa"/>
          </w:tcPr>
          <w:p w14:paraId="58E3C1E1" w14:textId="77777777" w:rsidR="00FD3376" w:rsidRDefault="00FD3376" w:rsidP="00FD3376">
            <w:pPr>
              <w:pStyle w:val="phtablecellleft"/>
            </w:pPr>
            <w:r>
              <w:t>Запрет оказания услуги:</w:t>
            </w:r>
          </w:p>
          <w:p w14:paraId="3491C2BC" w14:textId="77777777" w:rsidR="00FD3376" w:rsidRDefault="00FD3376" w:rsidP="00FD3376">
            <w:pPr>
              <w:pStyle w:val="phtablecellleft"/>
              <w:numPr>
                <w:ilvl w:val="0"/>
                <w:numId w:val="34"/>
              </w:numPr>
              <w:ind w:left="509"/>
            </w:pPr>
            <w:r>
              <w:t>в стационарном</w:t>
            </w:r>
            <w:r w:rsidRPr="00FD3376">
              <w:t xml:space="preserve"> случае </w:t>
            </w:r>
            <w:r>
              <w:t>заболевания -</w:t>
            </w:r>
            <w:r w:rsidRPr="00FD3376">
              <w:t xml:space="preserve"> если </w:t>
            </w:r>
            <w:r>
              <w:t>пациент выписан из отделения</w:t>
            </w:r>
            <w:r w:rsidRPr="00FD3376">
              <w:t xml:space="preserve"> с соответ</w:t>
            </w:r>
            <w:r>
              <w:t>ствующим</w:t>
            </w:r>
            <w:r>
              <w:lastRenderedPageBreak/>
              <w:t>и исходами;</w:t>
            </w:r>
          </w:p>
          <w:p w14:paraId="56E872A6" w14:textId="77777777" w:rsidR="00FD3376" w:rsidRPr="003F727A" w:rsidRDefault="00FD3376" w:rsidP="00FD3376">
            <w:pPr>
              <w:pStyle w:val="phtablecellleft"/>
              <w:numPr>
                <w:ilvl w:val="0"/>
                <w:numId w:val="34"/>
              </w:numPr>
              <w:ind w:left="509"/>
            </w:pPr>
            <w:r>
              <w:t>в поликлиническом случае -</w:t>
            </w:r>
            <w:r w:rsidRPr="00FD3376">
              <w:t xml:space="preserve"> если пациент находится в отд</w:t>
            </w:r>
            <w:r>
              <w:t>елении</w:t>
            </w:r>
          </w:p>
        </w:tc>
        <w:tc>
          <w:tcPr>
            <w:tcW w:w="1984" w:type="dxa"/>
          </w:tcPr>
          <w:p w14:paraId="2E8327AB" w14:textId="77777777" w:rsidR="00FD3376" w:rsidRPr="003F727A" w:rsidRDefault="00FD3376" w:rsidP="00232A7E">
            <w:pPr>
              <w:pStyle w:val="phtablecellleft"/>
            </w:pPr>
            <w:r w:rsidRPr="00FD3376">
              <w:lastRenderedPageBreak/>
              <w:t>Пользовательский</w:t>
            </w:r>
          </w:p>
        </w:tc>
        <w:tc>
          <w:tcPr>
            <w:tcW w:w="1560" w:type="dxa"/>
          </w:tcPr>
          <w:p w14:paraId="78958B08" w14:textId="77777777" w:rsidR="00FD3376" w:rsidRPr="003F727A" w:rsidRDefault="00FD3376" w:rsidP="00232A7E">
            <w:pPr>
              <w:pStyle w:val="phtablecellleft"/>
            </w:pPr>
            <w:r>
              <w:t>1</w:t>
            </w:r>
          </w:p>
        </w:tc>
        <w:tc>
          <w:tcPr>
            <w:tcW w:w="2693" w:type="dxa"/>
          </w:tcPr>
          <w:p w14:paraId="1C03AFCA" w14:textId="77777777" w:rsidR="00FD3376" w:rsidRDefault="00FD3376" w:rsidP="00FD3376">
            <w:pPr>
              <w:pStyle w:val="phtablecellleft"/>
            </w:pPr>
            <w:r>
              <w:t>Если значение = 0</w:t>
            </w:r>
            <w:r w:rsidR="005F068E">
              <w:t>,</w:t>
            </w:r>
            <w:r>
              <w:t xml:space="preserve"> </w:t>
            </w:r>
            <w:r w:rsidR="005F068E">
              <w:t>С</w:t>
            </w:r>
            <w:r>
              <w:t>истема сохраняет визит:</w:t>
            </w:r>
          </w:p>
          <w:p w14:paraId="547B91DA" w14:textId="77777777" w:rsidR="00FD3376" w:rsidRDefault="00FD3376" w:rsidP="005F068E">
            <w:pPr>
              <w:pStyle w:val="phtablecellleft"/>
              <w:numPr>
                <w:ilvl w:val="0"/>
                <w:numId w:val="35"/>
              </w:numPr>
              <w:ind w:left="600"/>
            </w:pPr>
            <w:r>
              <w:t xml:space="preserve">для поликлинического случая заболевания («D_DISEASECASE_TYPES.DCT_CODE!» = 3), если пациент находится </w:t>
            </w:r>
            <w:r>
              <w:lastRenderedPageBreak/>
              <w:t>на стационарном лечении в отделении;</w:t>
            </w:r>
          </w:p>
          <w:p w14:paraId="7C3BDFDC" w14:textId="04C2AFD8" w:rsidR="005F068E" w:rsidRDefault="00FD3376" w:rsidP="00FC044A">
            <w:pPr>
              <w:pStyle w:val="phtablecellleft"/>
              <w:numPr>
                <w:ilvl w:val="0"/>
                <w:numId w:val="35"/>
              </w:numPr>
              <w:ind w:left="600"/>
            </w:pPr>
            <w:r>
              <w:t>для стационарного случая заболевания («D_DISEASECASE_TYPES.DCT_CODE» = 3), если пациент выписан из отделения.</w:t>
            </w:r>
          </w:p>
          <w:p w14:paraId="2007E71F" w14:textId="77777777" w:rsidR="00FD3376" w:rsidRDefault="00FD3376" w:rsidP="00FD3376">
            <w:pPr>
              <w:pStyle w:val="phtablecellleft"/>
            </w:pPr>
            <w:r>
              <w:t>Если значение = 1, Система запрещает сохранение визита:</w:t>
            </w:r>
          </w:p>
          <w:p w14:paraId="6A3A4ED3" w14:textId="77777777" w:rsidR="00FD3376" w:rsidRDefault="00FD3376" w:rsidP="005F068E">
            <w:pPr>
              <w:pStyle w:val="phtablecellleft"/>
              <w:numPr>
                <w:ilvl w:val="0"/>
                <w:numId w:val="36"/>
              </w:numPr>
            </w:pPr>
            <w:r>
              <w:t>в поликлиническом случае заболевания («D_DISEASECASE_TYPES.DCT_CODE!» = 3), если пациент находится в отделении</w:t>
            </w:r>
            <w:r w:rsidR="005F068E">
              <w:t>;</w:t>
            </w:r>
          </w:p>
          <w:p w14:paraId="3D4E7D16" w14:textId="3BE0A88B" w:rsidR="005F068E" w:rsidRDefault="00FD3376" w:rsidP="00FC044A">
            <w:pPr>
              <w:pStyle w:val="phtablecellleft"/>
              <w:numPr>
                <w:ilvl w:val="0"/>
                <w:numId w:val="36"/>
              </w:numPr>
            </w:pPr>
            <w:r>
              <w:t>в стационарном случае заболевания («D_DISEASECASE_TYPES.DCT_CODE» = 3), если пациент выписан и отделения</w:t>
            </w:r>
            <w:r w:rsidR="005F068E">
              <w:t>.</w:t>
            </w:r>
          </w:p>
          <w:p w14:paraId="0721944E" w14:textId="77777777" w:rsidR="00FD3376" w:rsidRDefault="00FD3376" w:rsidP="00FD3376">
            <w:pPr>
              <w:pStyle w:val="phtablecellleft"/>
            </w:pPr>
            <w:r>
              <w:t>Если значение = 2, Система сохраняет визит:</w:t>
            </w:r>
          </w:p>
          <w:p w14:paraId="2E43299D" w14:textId="77777777" w:rsidR="00FD3376" w:rsidRDefault="00FD3376" w:rsidP="005F068E">
            <w:pPr>
              <w:pStyle w:val="phtablecellleft"/>
              <w:numPr>
                <w:ilvl w:val="0"/>
                <w:numId w:val="37"/>
              </w:numPr>
            </w:pPr>
            <w:r>
              <w:t>для поликлинического случая заболевания («D_DISEASECASE_TYPES.DCT_CODE!» = 3), если пациент находится на лечении в отделении дневного стационара(«D_DEP_REQUISITES.IS_DAY_HOSPITAL» = 1) + учесть «</w:t>
            </w:r>
            <w:proofErr w:type="spellStart"/>
            <w:r>
              <w:t>DepInDayHospital</w:t>
            </w:r>
            <w:proofErr w:type="spellEnd"/>
            <w:r>
              <w:t>»</w:t>
            </w:r>
            <w:r w:rsidR="005F068E">
              <w:t>;</w:t>
            </w:r>
          </w:p>
          <w:p w14:paraId="61A02521" w14:textId="77777777" w:rsidR="00FD3376" w:rsidRDefault="00FD3376" w:rsidP="005F068E">
            <w:pPr>
              <w:pStyle w:val="phtablecellleft"/>
              <w:numPr>
                <w:ilvl w:val="0"/>
                <w:numId w:val="37"/>
              </w:numPr>
            </w:pPr>
            <w:r>
              <w:t xml:space="preserve">для случая дневного </w:t>
            </w:r>
            <w:r>
              <w:lastRenderedPageBreak/>
              <w:t>стационара «D_DISEASECASE_TYPES.DCT_CODE» = 3 и «D_DEP_REQUISITES.IS_DAY_HOSPITAL» = 1), если пациент выписан из отделения.</w:t>
            </w:r>
          </w:p>
          <w:p w14:paraId="57BD4C90" w14:textId="77777777" w:rsidR="00FD3376" w:rsidRDefault="00FD3376" w:rsidP="00FD3376">
            <w:pPr>
              <w:pStyle w:val="phtablecellleft"/>
            </w:pPr>
            <w:r>
              <w:t>Система запрещает сохранение визита:</w:t>
            </w:r>
          </w:p>
          <w:p w14:paraId="142F0788" w14:textId="77777777" w:rsidR="00FD3376" w:rsidRPr="00FD3376" w:rsidRDefault="00FD3376" w:rsidP="005F068E">
            <w:pPr>
              <w:pStyle w:val="phtablecellleft"/>
              <w:numPr>
                <w:ilvl w:val="0"/>
                <w:numId w:val="38"/>
              </w:numPr>
              <w:rPr>
                <w:lang w:val="en-US"/>
              </w:rPr>
            </w:pPr>
            <w:r>
              <w:t>для поликлинического случая заболевания («D_DISEASECASE_TYPES.DCT_CODE!» = 3), если пациент находится на лечении в отделении не дневного стационара («D_DEP_REQUISITES.IS_DAY_HOSPITAL</w:t>
            </w:r>
            <w:proofErr w:type="gramStart"/>
            <w:r>
              <w:t xml:space="preserve"> !</w:t>
            </w:r>
            <w:proofErr w:type="gramEnd"/>
            <w:r>
              <w:t xml:space="preserve">» </w:t>
            </w:r>
            <w:r w:rsidRPr="00FD3376">
              <w:rPr>
                <w:lang w:val="en-US"/>
              </w:rPr>
              <w:t>= 1)</w:t>
            </w:r>
            <w:r w:rsidR="005F068E">
              <w:t>;</w:t>
            </w:r>
          </w:p>
          <w:p w14:paraId="2BBAD653" w14:textId="34AEA361" w:rsidR="005F068E" w:rsidRDefault="00FD3376" w:rsidP="00FC044A">
            <w:pPr>
              <w:pStyle w:val="phtablecellleft"/>
              <w:numPr>
                <w:ilvl w:val="0"/>
                <w:numId w:val="38"/>
              </w:numPr>
            </w:pPr>
            <w:r>
              <w:t>для</w:t>
            </w:r>
            <w:r w:rsidRPr="00FD3376">
              <w:rPr>
                <w:lang w:val="en-US"/>
              </w:rPr>
              <w:t xml:space="preserve"> </w:t>
            </w:r>
            <w:r>
              <w:t>стационарного</w:t>
            </w:r>
            <w:r w:rsidRPr="00FD3376">
              <w:rPr>
                <w:lang w:val="en-US"/>
              </w:rPr>
              <w:t xml:space="preserve"> </w:t>
            </w:r>
            <w:r>
              <w:t>случая</w:t>
            </w:r>
            <w:r w:rsidRPr="00FD3376">
              <w:rPr>
                <w:lang w:val="en-US"/>
              </w:rPr>
              <w:t xml:space="preserve"> </w:t>
            </w:r>
            <w:r>
              <w:t>заболевания</w:t>
            </w:r>
            <w:r w:rsidRPr="00FD3376">
              <w:rPr>
                <w:lang w:val="en-US"/>
              </w:rPr>
              <w:t xml:space="preserve"> «D_DISEASECASE_TYPES.DCT_CODE» = 3 and «D_DEP_REQUISITES.IS_DAY_HOSPITAL</w:t>
            </w:r>
            <w:proofErr w:type="gramStart"/>
            <w:r w:rsidRPr="00FD3376">
              <w:rPr>
                <w:lang w:val="en-US"/>
              </w:rPr>
              <w:t xml:space="preserve"> !</w:t>
            </w:r>
            <w:proofErr w:type="gramEnd"/>
            <w:r w:rsidRPr="00FD3376">
              <w:rPr>
                <w:lang w:val="en-US"/>
              </w:rPr>
              <w:t xml:space="preserve">» </w:t>
            </w:r>
            <w:r w:rsidRPr="00FD3376">
              <w:t xml:space="preserve">= </w:t>
            </w:r>
            <w:r>
              <w:t>1), если пациент выписан из отделения.</w:t>
            </w:r>
          </w:p>
          <w:p w14:paraId="39BCEF6A" w14:textId="77777777" w:rsidR="00FD3376" w:rsidRDefault="00FD3376" w:rsidP="00FD3376">
            <w:pPr>
              <w:pStyle w:val="phtablecellleft"/>
            </w:pPr>
            <w:r>
              <w:t>Если значение = 3:</w:t>
            </w:r>
          </w:p>
          <w:p w14:paraId="2039975E" w14:textId="77777777" w:rsidR="00FD3376" w:rsidRDefault="00FD3376" w:rsidP="005F068E">
            <w:pPr>
              <w:pStyle w:val="phtablecellleft"/>
              <w:numPr>
                <w:ilvl w:val="0"/>
                <w:numId w:val="40"/>
              </w:numPr>
            </w:pPr>
            <w:r>
              <w:t>если случай заболевания поликлинический («D_VISITS.ID - D_DISEASECASES.DC_TYPE</w:t>
            </w:r>
            <w:proofErr w:type="gramStart"/>
            <w:r>
              <w:t xml:space="preserve"> !</w:t>
            </w:r>
            <w:proofErr w:type="gramEnd"/>
            <w:r>
              <w:t>» = 3) и пациент находится на стационарном лечении в отделении:</w:t>
            </w:r>
          </w:p>
          <w:p w14:paraId="5C70AD2A" w14:textId="77777777" w:rsidR="00FD3376" w:rsidRDefault="00FD3376" w:rsidP="005F068E">
            <w:pPr>
              <w:pStyle w:val="phtablecellleft"/>
              <w:numPr>
                <w:ilvl w:val="1"/>
                <w:numId w:val="41"/>
              </w:numPr>
              <w:ind w:left="1026" w:hanging="284"/>
            </w:pPr>
            <w:r>
              <w:t xml:space="preserve">если вид оплаты оказываемой услуги </w:t>
            </w:r>
            <w:r>
              <w:lastRenderedPageBreak/>
              <w:t>коммерческий («D_VISITS.PID - D_DIRECTION_SERVICES.PAYMENT_KIND - D_PAYMENT_KIND.IS_COMMERC» = 1), то сохранять посещение</w:t>
            </w:r>
            <w:r w:rsidR="005F068E">
              <w:t>;</w:t>
            </w:r>
          </w:p>
          <w:p w14:paraId="69B0110D" w14:textId="77777777" w:rsidR="00FD3376" w:rsidRDefault="00FD3376" w:rsidP="005F068E">
            <w:pPr>
              <w:pStyle w:val="phtablecellleft"/>
              <w:numPr>
                <w:ilvl w:val="1"/>
                <w:numId w:val="41"/>
              </w:numPr>
              <w:ind w:left="1026" w:hanging="284"/>
            </w:pPr>
            <w:r>
              <w:t>иначе - запрещать сохранение</w:t>
            </w:r>
            <w:r w:rsidR="005F068E">
              <w:t xml:space="preserve"> визита и выводить текст ошибки</w:t>
            </w:r>
            <w:r>
              <w:t xml:space="preserve">: </w:t>
            </w:r>
            <w:r w:rsidR="005F068E">
              <w:t>«</w:t>
            </w:r>
            <w:r>
              <w:t>7.3 Запрещено оказывать услуги с некоммерческим видом оплаты в поликлиническом случае заболевания, если пациент находится в стационаре. История болезни: номер ИБ (</w:t>
            </w:r>
            <w:proofErr w:type="spellStart"/>
            <w:r>
              <w:t>hh.HH_PREF</w:t>
            </w:r>
            <w:proofErr w:type="spellEnd"/>
            <w:r>
              <w:t>||' - '||</w:t>
            </w:r>
            <w:proofErr w:type="spellStart"/>
            <w:r>
              <w:t>hh.HH_NUMB</w:t>
            </w:r>
            <w:proofErr w:type="spellEnd"/>
            <w:r>
              <w:t>)</w:t>
            </w:r>
            <w:r w:rsidR="005F068E">
              <w:t>»</w:t>
            </w:r>
            <w:r>
              <w:t>.</w:t>
            </w:r>
          </w:p>
          <w:p w14:paraId="4CD929D7" w14:textId="2ABE93A3" w:rsidR="005F068E" w:rsidRDefault="005F068E" w:rsidP="00FC044A">
            <w:pPr>
              <w:pStyle w:val="phtablecellleft"/>
              <w:numPr>
                <w:ilvl w:val="0"/>
                <w:numId w:val="41"/>
              </w:numPr>
            </w:pPr>
            <w:proofErr w:type="gramStart"/>
            <w:r>
              <w:t>е</w:t>
            </w:r>
            <w:proofErr w:type="gramEnd"/>
            <w:r>
              <w:t xml:space="preserve">сли </w:t>
            </w:r>
            <w:r w:rsidR="00FD3376">
              <w:t>случай заболевания стационарный (</w:t>
            </w:r>
            <w:r>
              <w:t>«</w:t>
            </w:r>
            <w:r w:rsidR="00FD3376">
              <w:t>D_VISITS.ID - D_DISEASECASES.DC_TYPE</w:t>
            </w:r>
            <w:r>
              <w:t>»</w:t>
            </w:r>
            <w:r w:rsidR="00FD3376">
              <w:t xml:space="preserve"> = 3) и пациент выписан из отделения с завершающим исходом - запрещать сохранение визита и выводить сообщение об ошибке: </w:t>
            </w:r>
            <w:r>
              <w:t>«</w:t>
            </w:r>
            <w:r w:rsidR="00FD3376">
              <w:t xml:space="preserve">7.2 Запрещено оказывать визиты в стационарном случае заболевания датой выходящей </w:t>
            </w:r>
            <w:r w:rsidR="00FD3376">
              <w:lastRenderedPageBreak/>
              <w:t>за рамки истории болезни</w:t>
            </w:r>
            <w:r>
              <w:t>».</w:t>
            </w:r>
          </w:p>
          <w:p w14:paraId="4226FD63" w14:textId="77777777" w:rsidR="00FD3376" w:rsidRDefault="00FD3376" w:rsidP="00FD3376">
            <w:pPr>
              <w:pStyle w:val="phtablecellleft"/>
            </w:pPr>
            <w:r>
              <w:t xml:space="preserve">Если значение = 4 (необходимо учитывать </w:t>
            </w:r>
            <w:r w:rsidR="005F068E">
              <w:t>«</w:t>
            </w:r>
            <w:proofErr w:type="spellStart"/>
            <w:r>
              <w:t>DepInDayHospital</w:t>
            </w:r>
            <w:proofErr w:type="spellEnd"/>
            <w:r w:rsidR="005F068E">
              <w:t>»</w:t>
            </w:r>
            <w:r>
              <w:t>):</w:t>
            </w:r>
          </w:p>
          <w:p w14:paraId="6CD3A876" w14:textId="77777777" w:rsidR="00FD3376" w:rsidRDefault="00FD3376" w:rsidP="005F068E">
            <w:pPr>
              <w:pStyle w:val="phtablecellleft"/>
              <w:numPr>
                <w:ilvl w:val="0"/>
                <w:numId w:val="42"/>
              </w:numPr>
            </w:pPr>
            <w:r>
              <w:t>если случай заболевания поликлинический (</w:t>
            </w:r>
            <w:r w:rsidR="005F068E">
              <w:t>«</w:t>
            </w:r>
            <w:r>
              <w:t>D_VISITS.ID - D_DISEASECASES.DC_TYPE</w:t>
            </w:r>
            <w:proofErr w:type="gramStart"/>
            <w:r>
              <w:t xml:space="preserve"> !</w:t>
            </w:r>
            <w:proofErr w:type="gramEnd"/>
            <w:r w:rsidR="005F068E">
              <w:t>» = 3) и</w:t>
            </w:r>
            <w:r>
              <w:t>:</w:t>
            </w:r>
          </w:p>
          <w:p w14:paraId="0EF2AD7B" w14:textId="77777777" w:rsidR="00FD3376" w:rsidRDefault="00FD3376" w:rsidP="005F068E">
            <w:pPr>
              <w:pStyle w:val="phtablecellleft"/>
              <w:numPr>
                <w:ilvl w:val="1"/>
                <w:numId w:val="43"/>
              </w:numPr>
              <w:ind w:left="1026"/>
            </w:pPr>
            <w:r>
              <w:t>пациент находится на лечении в дневном стационаре (</w:t>
            </w:r>
            <w:r w:rsidR="005F068E">
              <w:t>«</w:t>
            </w:r>
            <w:r>
              <w:t>D_PERSMEDCARD.ID - D_HOSP_HISTORIES.HPK_PLAN_JOURNAL - D_HPK_PLAN_JOURNALS.DIRECTION-D_DIRECTIONS.HOSP_DEP- D_DEPS.ID - D_DEP_REQUISITES.IS_DAY_HOSPITAL</w:t>
            </w:r>
            <w:r w:rsidR="005F068E">
              <w:t>» = 1), то сохранять посещение;</w:t>
            </w:r>
          </w:p>
          <w:p w14:paraId="0EF60FD8" w14:textId="77777777" w:rsidR="00FD3376" w:rsidRDefault="00FD3376" w:rsidP="005F068E">
            <w:pPr>
              <w:pStyle w:val="phtablecellleft"/>
              <w:numPr>
                <w:ilvl w:val="1"/>
                <w:numId w:val="43"/>
              </w:numPr>
              <w:ind w:left="1026"/>
            </w:pPr>
            <w:r>
              <w:t>пациент находится на лечении в отделении  и вид оказываемой услуги коммерческий (</w:t>
            </w:r>
            <w:r w:rsidR="005F068E">
              <w:t>«</w:t>
            </w:r>
            <w:r>
              <w:t>D_VISITS.PID - D_DIRECTION_SERVICES.PAYMENT_KIND - D_PAYMENT_KIND.IS_COMMERC</w:t>
            </w:r>
            <w:r w:rsidR="005F068E">
              <w:t>»</w:t>
            </w:r>
            <w:r>
              <w:t xml:space="preserve"> = 1), то сохранять посещение</w:t>
            </w:r>
            <w:r w:rsidR="005F068E">
              <w:t>;</w:t>
            </w:r>
          </w:p>
          <w:p w14:paraId="10CA81E0" w14:textId="77777777" w:rsidR="00FD3376" w:rsidRDefault="00FD3376" w:rsidP="005F068E">
            <w:pPr>
              <w:pStyle w:val="phtablecellleft"/>
              <w:numPr>
                <w:ilvl w:val="1"/>
                <w:numId w:val="43"/>
              </w:numPr>
              <w:ind w:left="1026"/>
            </w:pPr>
            <w:r>
              <w:t xml:space="preserve">иначе - запрещать сохранение </w:t>
            </w:r>
            <w:r>
              <w:lastRenderedPageBreak/>
              <w:t>ви</w:t>
            </w:r>
            <w:r w:rsidR="005F068E">
              <w:t>зита и выводить текст ошибки: «</w:t>
            </w:r>
            <w:r>
              <w:t>7.3 Запрещено оказывать услуги с некоммерческим видом оплаты в поликлиническом случае заболевания, если пациент находится в стационаре. История болезни: номер ИБ_ (</w:t>
            </w:r>
            <w:proofErr w:type="spellStart"/>
            <w:r>
              <w:t>hh.HH_PREF</w:t>
            </w:r>
            <w:proofErr w:type="spellEnd"/>
            <w:r>
              <w:t>||' - '||</w:t>
            </w:r>
            <w:proofErr w:type="spellStart"/>
            <w:r>
              <w:t>hh.HH_NUMB</w:t>
            </w:r>
            <w:proofErr w:type="spellEnd"/>
            <w:r>
              <w:t>)</w:t>
            </w:r>
            <w:r w:rsidR="005F068E">
              <w:t>»</w:t>
            </w:r>
            <w:r>
              <w:t>.</w:t>
            </w:r>
          </w:p>
          <w:p w14:paraId="43E52EE3" w14:textId="77777777" w:rsidR="00FD3376" w:rsidRPr="003F727A" w:rsidRDefault="00FD3376" w:rsidP="005F068E">
            <w:pPr>
              <w:pStyle w:val="phtablecellleft"/>
              <w:numPr>
                <w:ilvl w:val="0"/>
                <w:numId w:val="43"/>
              </w:numPr>
            </w:pPr>
            <w:r>
              <w:t>если случай заболевания стационарный (</w:t>
            </w:r>
            <w:r w:rsidR="005F068E">
              <w:t>«</w:t>
            </w:r>
            <w:r>
              <w:t>D_VISITS.ID - D_DISEASECASES.DC_TYPE</w:t>
            </w:r>
            <w:r w:rsidR="005F068E">
              <w:t>»</w:t>
            </w:r>
            <w:r>
              <w:t xml:space="preserve"> = 3) и пациент выписан из отделения с завершающим исходом - запрещать сохранение визита и выводить сообщение об ошибке: </w:t>
            </w:r>
            <w:r w:rsidR="005F068E">
              <w:t>«</w:t>
            </w:r>
            <w:r>
              <w:t>7.2 Запрещено оказывать визиты в стационарном случае заболевания датой выходящей за рамки истории болезни</w:t>
            </w:r>
            <w:r w:rsidR="005F068E">
              <w:t>»</w:t>
            </w:r>
          </w:p>
        </w:tc>
      </w:tr>
      <w:tr w:rsidR="00F41932" w:rsidRPr="003F727A" w14:paraId="7CD5C2E8" w14:textId="77777777" w:rsidTr="00A65D1F">
        <w:trPr>
          <w:jc w:val="center"/>
        </w:trPr>
        <w:tc>
          <w:tcPr>
            <w:tcW w:w="1623" w:type="dxa"/>
          </w:tcPr>
          <w:p w14:paraId="463C0C03" w14:textId="77777777" w:rsidR="00F41932" w:rsidRPr="003F727A" w:rsidRDefault="00F41932" w:rsidP="00232A7E">
            <w:pPr>
              <w:pStyle w:val="phtablecellleft"/>
            </w:pPr>
            <w:proofErr w:type="spellStart"/>
            <w:r w:rsidRPr="00F41932">
              <w:lastRenderedPageBreak/>
              <w:t>Visits_CheckHHDates_ServTyp</w:t>
            </w:r>
            <w:proofErr w:type="spellEnd"/>
          </w:p>
        </w:tc>
        <w:tc>
          <w:tcPr>
            <w:tcW w:w="2410" w:type="dxa"/>
          </w:tcPr>
          <w:p w14:paraId="08A5B825" w14:textId="77777777" w:rsidR="00F41932" w:rsidRPr="003F727A" w:rsidRDefault="00F41932" w:rsidP="00232A7E">
            <w:pPr>
              <w:pStyle w:val="phtablecellleft"/>
            </w:pPr>
            <w:r w:rsidRPr="00F41932">
              <w:t>Типы услуг, для которых не срабатывает</w:t>
            </w:r>
            <w:r>
              <w:t xml:space="preserve"> системная</w:t>
            </w:r>
            <w:r w:rsidRPr="00F41932">
              <w:t xml:space="preserve"> опция </w:t>
            </w:r>
            <w:r>
              <w:t>«</w:t>
            </w:r>
            <w:proofErr w:type="spellStart"/>
            <w:r w:rsidRPr="00F41932">
              <w:t>Visits_CheckHHDates</w:t>
            </w:r>
            <w:proofErr w:type="spellEnd"/>
            <w:r>
              <w:t>»</w:t>
            </w:r>
          </w:p>
        </w:tc>
        <w:tc>
          <w:tcPr>
            <w:tcW w:w="1984" w:type="dxa"/>
          </w:tcPr>
          <w:p w14:paraId="589609E1" w14:textId="77777777" w:rsidR="00F41932" w:rsidRPr="003F727A" w:rsidRDefault="00F41932" w:rsidP="00232A7E">
            <w:pPr>
              <w:pStyle w:val="phtablecellleft"/>
            </w:pPr>
            <w:r>
              <w:t>Версия-ЛПУ</w:t>
            </w:r>
          </w:p>
        </w:tc>
        <w:tc>
          <w:tcPr>
            <w:tcW w:w="1560" w:type="dxa"/>
          </w:tcPr>
          <w:p w14:paraId="0F05DD8D" w14:textId="77777777" w:rsidR="00F41932" w:rsidRPr="003F727A" w:rsidRDefault="00F41932" w:rsidP="00232A7E">
            <w:pPr>
              <w:pStyle w:val="phtablecellleft"/>
            </w:pPr>
          </w:p>
        </w:tc>
        <w:tc>
          <w:tcPr>
            <w:tcW w:w="2693" w:type="dxa"/>
          </w:tcPr>
          <w:p w14:paraId="6F111168" w14:textId="77777777" w:rsidR="00F41932" w:rsidRPr="003F727A" w:rsidRDefault="00F41932" w:rsidP="00232A7E">
            <w:pPr>
              <w:pStyle w:val="phtablecellleft"/>
            </w:pPr>
            <w:r>
              <w:t xml:space="preserve">Данная системная опция позволяет </w:t>
            </w:r>
            <w:r w:rsidRPr="00F41932">
              <w:t>исключать типы услуг при проверке оказания услуги выписанному из отделения пациенту</w:t>
            </w:r>
            <w:r>
              <w:t xml:space="preserve">. </w:t>
            </w:r>
            <w:r w:rsidRPr="00F41932">
              <w:t>Коды типов услуг прописываются через знак «</w:t>
            </w:r>
            <w:proofErr w:type="gramStart"/>
            <w:r w:rsidRPr="00F41932">
              <w:t>;»</w:t>
            </w:r>
            <w:proofErr w:type="gramEnd"/>
          </w:p>
        </w:tc>
      </w:tr>
    </w:tbl>
    <w:p w14:paraId="2FA32F80" w14:textId="77777777" w:rsidR="000859A5" w:rsidRPr="003F727A" w:rsidRDefault="000859A5" w:rsidP="00900E11">
      <w:pPr>
        <w:pStyle w:val="20"/>
        <w:rPr>
          <w:rFonts w:cs="Arial"/>
        </w:rPr>
      </w:pPr>
      <w:bookmarkStart w:id="26" w:name="_Ref411240968"/>
      <w:bookmarkStart w:id="27" w:name="_Ref411240972"/>
      <w:bookmarkStart w:id="28" w:name="_Ref411241200"/>
      <w:bookmarkStart w:id="29" w:name="_Ref411241205"/>
      <w:bookmarkStart w:id="30" w:name="_Ref411241496"/>
      <w:bookmarkStart w:id="31" w:name="_Ref411241504"/>
      <w:bookmarkStart w:id="32" w:name="_Ref411409852"/>
      <w:bookmarkStart w:id="33" w:name="_Toc494888952"/>
      <w:bookmarkStart w:id="34" w:name="_Toc299637527"/>
      <w:r w:rsidRPr="003F727A">
        <w:rPr>
          <w:rFonts w:cs="Arial"/>
        </w:rPr>
        <w:lastRenderedPageBreak/>
        <w:t>Настройка медицинского словаря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226206A9" w14:textId="77777777" w:rsidR="000859A5" w:rsidRPr="003F727A" w:rsidRDefault="000859A5" w:rsidP="0058172F">
      <w:pPr>
        <w:pStyle w:val="phnormal"/>
        <w:rPr>
          <w:rFonts w:cs="Arial"/>
          <w:b/>
        </w:rPr>
      </w:pPr>
      <w:r w:rsidRPr="003F727A">
        <w:rPr>
          <w:rFonts w:cs="Arial"/>
        </w:rPr>
        <w:t>Медицинский словарь используется при заполнении осмотров. Словарь содержит список часто используемых слов, фраз, предложений. Первоначально медицинские словари заполняют администратор</w:t>
      </w:r>
      <w:r w:rsidR="003F2598" w:rsidRPr="003F727A">
        <w:rPr>
          <w:rFonts w:cs="Arial"/>
        </w:rPr>
        <w:t>ы</w:t>
      </w:r>
      <w:r w:rsidRPr="003F727A">
        <w:rPr>
          <w:rFonts w:cs="Arial"/>
        </w:rPr>
        <w:t xml:space="preserve"> </w:t>
      </w:r>
      <w:r w:rsidR="00050AED" w:rsidRPr="003F727A">
        <w:rPr>
          <w:rFonts w:cs="Arial"/>
        </w:rPr>
        <w:t>С</w:t>
      </w:r>
      <w:r w:rsidRPr="003F727A">
        <w:rPr>
          <w:rFonts w:cs="Arial"/>
        </w:rPr>
        <w:t>истемы, в дальнейшем с ними может работать врач.</w:t>
      </w:r>
    </w:p>
    <w:p w14:paraId="25A64DF9" w14:textId="77777777" w:rsidR="00900E11" w:rsidRPr="003F727A" w:rsidRDefault="00900E11" w:rsidP="000859A5">
      <w:pPr>
        <w:pStyle w:val="30"/>
        <w:rPr>
          <w:rFonts w:cs="Arial"/>
        </w:rPr>
      </w:pPr>
      <w:bookmarkStart w:id="35" w:name="_Toc494888953"/>
      <w:r w:rsidRPr="003F727A">
        <w:rPr>
          <w:rFonts w:cs="Arial"/>
        </w:rPr>
        <w:t>Редактирование медицинского словаря (добавление новых значений)</w:t>
      </w:r>
      <w:bookmarkEnd w:id="34"/>
      <w:bookmarkEnd w:id="35"/>
    </w:p>
    <w:p w14:paraId="780A155B" w14:textId="3C029223" w:rsidR="00900E11" w:rsidRPr="003F727A" w:rsidRDefault="00050AED" w:rsidP="0058172F">
      <w:pPr>
        <w:pStyle w:val="phnormal"/>
        <w:rPr>
          <w:rFonts w:cs="Arial"/>
        </w:rPr>
      </w:pPr>
      <w:r w:rsidRPr="003F727A">
        <w:rPr>
          <w:rFonts w:cs="Arial"/>
        </w:rPr>
        <w:t>Зайдите</w:t>
      </w:r>
      <w:r w:rsidR="00900E11" w:rsidRPr="003F727A">
        <w:rPr>
          <w:rFonts w:cs="Arial"/>
        </w:rPr>
        <w:t xml:space="preserve"> в раздел «Настройки</w:t>
      </w:r>
      <w:r w:rsidR="00D76F55" w:rsidRPr="003F727A">
        <w:rPr>
          <w:rFonts w:cs="Arial"/>
        </w:rPr>
        <w:t>/</w:t>
      </w:r>
      <w:r w:rsidR="00900E11" w:rsidRPr="003F727A">
        <w:rPr>
          <w:rFonts w:cs="Arial"/>
        </w:rPr>
        <w:t>Мед</w:t>
      </w:r>
      <w:proofErr w:type="gramStart"/>
      <w:r w:rsidR="00900E11" w:rsidRPr="003F727A">
        <w:rPr>
          <w:rFonts w:cs="Arial"/>
        </w:rPr>
        <w:t>.</w:t>
      </w:r>
      <w:proofErr w:type="gramEnd"/>
      <w:r w:rsidR="00900E11" w:rsidRPr="003F727A">
        <w:rPr>
          <w:rFonts w:cs="Arial"/>
        </w:rPr>
        <w:t xml:space="preserve"> </w:t>
      </w:r>
      <w:proofErr w:type="gramStart"/>
      <w:r w:rsidR="00900E11" w:rsidRPr="003F727A">
        <w:rPr>
          <w:rFonts w:cs="Arial"/>
        </w:rPr>
        <w:t>с</w:t>
      </w:r>
      <w:proofErr w:type="gramEnd"/>
      <w:r w:rsidR="00900E11" w:rsidRPr="003F727A">
        <w:rPr>
          <w:rFonts w:cs="Arial"/>
        </w:rPr>
        <w:t>ловари». Откроется окно (</w:t>
      </w:r>
      <w:r w:rsidR="00900E11" w:rsidRPr="003F727A">
        <w:rPr>
          <w:rFonts w:cs="Arial"/>
        </w:rPr>
        <w:fldChar w:fldCharType="begin"/>
      </w:r>
      <w:r w:rsidR="00900E11" w:rsidRPr="003F727A">
        <w:rPr>
          <w:rFonts w:cs="Arial"/>
        </w:rPr>
        <w:instrText xml:space="preserve"> REF _Ref319676771 \h  \* MERGEFORMAT </w:instrText>
      </w:r>
      <w:r w:rsidR="00900E11" w:rsidRPr="003F727A">
        <w:rPr>
          <w:rFonts w:cs="Arial"/>
        </w:rPr>
      </w:r>
      <w:r w:rsidR="00900E11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</w:t>
      </w:r>
      <w:r w:rsidR="00900E11" w:rsidRPr="003F727A">
        <w:rPr>
          <w:rFonts w:cs="Arial"/>
        </w:rPr>
        <w:fldChar w:fldCharType="end"/>
      </w:r>
      <w:r w:rsidR="00900E11" w:rsidRPr="003F727A">
        <w:rPr>
          <w:rFonts w:cs="Arial"/>
        </w:rPr>
        <w:t>).</w:t>
      </w:r>
    </w:p>
    <w:p w14:paraId="35E24456" w14:textId="6D43231C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E020B39" wp14:editId="61A7610D">
            <wp:extent cx="6296025" cy="2286000"/>
            <wp:effectExtent l="19050" t="19050" r="28575" b="19050"/>
            <wp:docPr id="293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86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646FE2" w14:textId="064CF034" w:rsidR="00900E11" w:rsidRPr="003F727A" w:rsidRDefault="005C741B" w:rsidP="006F2F0C">
      <w:pPr>
        <w:pStyle w:val="phfiguretitle"/>
      </w:pPr>
      <w:bookmarkStart w:id="36" w:name="_Ref319676771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</w:t>
        </w:r>
      </w:fldSimple>
      <w:bookmarkEnd w:id="36"/>
      <w:r w:rsidR="0015715C" w:rsidRPr="003F727A">
        <w:t xml:space="preserve"> - </w:t>
      </w:r>
      <w:r w:rsidR="00EB5A9D" w:rsidRPr="003F727A">
        <w:t>Выбор словаря</w:t>
      </w:r>
    </w:p>
    <w:p w14:paraId="5C25065E" w14:textId="750EC4ED" w:rsidR="00900E11" w:rsidRPr="003F727A" w:rsidRDefault="00050AED" w:rsidP="0058172F">
      <w:pPr>
        <w:pStyle w:val="phnormal"/>
        <w:rPr>
          <w:rFonts w:cs="Arial"/>
        </w:rPr>
      </w:pPr>
      <w:r w:rsidRPr="003F727A">
        <w:rPr>
          <w:rFonts w:cs="Arial"/>
        </w:rPr>
        <w:t>Выберите</w:t>
      </w:r>
      <w:r w:rsidR="00900E11" w:rsidRPr="003F727A">
        <w:rPr>
          <w:rFonts w:cs="Arial"/>
        </w:rPr>
        <w:t xml:space="preserve"> словарь в поле «Выбор словаря». Для заполнения поля </w:t>
      </w:r>
      <w:r w:rsidRPr="003F727A">
        <w:rPr>
          <w:rFonts w:cs="Arial"/>
        </w:rPr>
        <w:t>нажмите</w:t>
      </w:r>
      <w:r w:rsidR="00900E11"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4F753B75" wp14:editId="54C2A8AA">
            <wp:extent cx="190500" cy="219075"/>
            <wp:effectExtent l="19050" t="19050" r="19050" b="28575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00E11" w:rsidRPr="003F727A">
        <w:rPr>
          <w:rFonts w:cs="Arial"/>
        </w:rPr>
        <w:t>. Откроется окно «Выбор мед</w:t>
      </w:r>
      <w:proofErr w:type="gramStart"/>
      <w:r w:rsidR="00900E11" w:rsidRPr="003F727A">
        <w:rPr>
          <w:rFonts w:cs="Arial"/>
        </w:rPr>
        <w:t>.</w:t>
      </w:r>
      <w:proofErr w:type="gramEnd"/>
      <w:r w:rsidR="00900E11" w:rsidRPr="003F727A">
        <w:rPr>
          <w:rFonts w:cs="Arial"/>
        </w:rPr>
        <w:t xml:space="preserve"> </w:t>
      </w:r>
      <w:proofErr w:type="gramStart"/>
      <w:r w:rsidR="00900E11" w:rsidRPr="003F727A">
        <w:rPr>
          <w:rFonts w:cs="Arial"/>
        </w:rPr>
        <w:t>с</w:t>
      </w:r>
      <w:proofErr w:type="gramEnd"/>
      <w:r w:rsidR="00900E11" w:rsidRPr="003F727A">
        <w:rPr>
          <w:rFonts w:cs="Arial"/>
        </w:rPr>
        <w:t>ловаря» (</w:t>
      </w:r>
      <w:r w:rsidR="00900E11" w:rsidRPr="003F727A">
        <w:rPr>
          <w:rFonts w:cs="Arial"/>
        </w:rPr>
        <w:fldChar w:fldCharType="begin"/>
      </w:r>
      <w:r w:rsidR="00900E11" w:rsidRPr="003F727A">
        <w:rPr>
          <w:rFonts w:cs="Arial"/>
        </w:rPr>
        <w:instrText xml:space="preserve"> REF _Ref387161180 \h </w:instrText>
      </w:r>
      <w:r w:rsidR="001A46CF" w:rsidRPr="003F727A">
        <w:rPr>
          <w:rFonts w:cs="Arial"/>
        </w:rPr>
        <w:instrText xml:space="preserve"> \* MERGEFORMAT </w:instrText>
      </w:r>
      <w:r w:rsidR="00900E11" w:rsidRPr="003F727A">
        <w:rPr>
          <w:rFonts w:cs="Arial"/>
        </w:rPr>
      </w:r>
      <w:r w:rsidR="00900E11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</w:t>
      </w:r>
      <w:r w:rsidR="00900E11" w:rsidRPr="003F727A">
        <w:rPr>
          <w:rFonts w:cs="Arial"/>
        </w:rPr>
        <w:fldChar w:fldCharType="end"/>
      </w:r>
      <w:r w:rsidR="00900E11" w:rsidRPr="003F727A">
        <w:rPr>
          <w:rFonts w:cs="Arial"/>
        </w:rPr>
        <w:t xml:space="preserve">), в котором </w:t>
      </w:r>
      <w:r w:rsidRPr="003F727A">
        <w:rPr>
          <w:rFonts w:cs="Arial"/>
        </w:rPr>
        <w:t>выберите</w:t>
      </w:r>
      <w:r w:rsidR="00900E11" w:rsidRPr="003F727A">
        <w:rPr>
          <w:rFonts w:cs="Arial"/>
        </w:rPr>
        <w:t xml:space="preserve"> каталог и словарь</w:t>
      </w:r>
      <w:r w:rsidRPr="003F727A">
        <w:rPr>
          <w:rFonts w:cs="Arial"/>
        </w:rPr>
        <w:t>, затем</w:t>
      </w:r>
      <w:r w:rsidR="00900E11" w:rsidRPr="003F727A">
        <w:rPr>
          <w:rFonts w:cs="Arial"/>
        </w:rPr>
        <w:t xml:space="preserve"> наж</w:t>
      </w:r>
      <w:r w:rsidRPr="003F727A">
        <w:rPr>
          <w:rFonts w:cs="Arial"/>
        </w:rPr>
        <w:t>мите</w:t>
      </w:r>
      <w:r w:rsidR="00900E11" w:rsidRPr="003F727A">
        <w:rPr>
          <w:rFonts w:cs="Arial"/>
        </w:rPr>
        <w:t xml:space="preserve"> кнопку </w:t>
      </w:r>
      <w:r w:rsidR="00B1209C" w:rsidRPr="003F727A">
        <w:rPr>
          <w:rFonts w:cs="Arial"/>
        </w:rPr>
        <w:t>«ОК»</w:t>
      </w:r>
      <w:r w:rsidR="00900E11" w:rsidRPr="003F727A">
        <w:rPr>
          <w:rFonts w:cs="Arial"/>
        </w:rPr>
        <w:t>.</w:t>
      </w:r>
    </w:p>
    <w:p w14:paraId="1372391D" w14:textId="00B9D73D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F76E8B8" wp14:editId="3E52920D">
            <wp:extent cx="6296025" cy="3505200"/>
            <wp:effectExtent l="19050" t="19050" r="28575" b="1905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05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05D5C5" w14:textId="18F92FD3" w:rsidR="00900E11" w:rsidRPr="003F727A" w:rsidRDefault="005C741B" w:rsidP="0015715C">
      <w:pPr>
        <w:pStyle w:val="phfiguretitle"/>
      </w:pPr>
      <w:bookmarkStart w:id="37" w:name="_Ref387161180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</w:t>
        </w:r>
      </w:fldSimple>
      <w:bookmarkEnd w:id="37"/>
      <w:r w:rsidR="0015715C" w:rsidRPr="003F727A">
        <w:t xml:space="preserve"> - </w:t>
      </w:r>
      <w:r w:rsidR="00EB5A9D" w:rsidRPr="003F727A">
        <w:t>Окно «Выбор мед. Словаря»</w:t>
      </w:r>
    </w:p>
    <w:p w14:paraId="1AE69DF1" w14:textId="42226833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>После выбора словаря в окне «Мед</w:t>
      </w:r>
      <w:proofErr w:type="gramStart"/>
      <w:r w:rsidRPr="003F727A">
        <w:rPr>
          <w:rFonts w:cs="Arial"/>
        </w:rPr>
        <w:t>.</w:t>
      </w:r>
      <w:proofErr w:type="gramEnd"/>
      <w:r w:rsidRPr="003F727A">
        <w:rPr>
          <w:rFonts w:cs="Arial"/>
        </w:rPr>
        <w:t xml:space="preserve"> </w:t>
      </w:r>
      <w:proofErr w:type="gramStart"/>
      <w:r w:rsidRPr="003F727A">
        <w:rPr>
          <w:rFonts w:cs="Arial"/>
        </w:rPr>
        <w:t>с</w:t>
      </w:r>
      <w:proofErr w:type="gramEnd"/>
      <w:r w:rsidRPr="003F727A">
        <w:rPr>
          <w:rFonts w:cs="Arial"/>
        </w:rPr>
        <w:t>ловари» отобразится перечень значений, которые уже настроены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_Ref387162813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</w:t>
      </w:r>
      <w:r w:rsidRPr="003F727A">
        <w:rPr>
          <w:rFonts w:cs="Arial"/>
        </w:rPr>
        <w:fldChar w:fldCharType="end"/>
      </w:r>
      <w:r w:rsidR="00B1209C" w:rsidRPr="003F727A">
        <w:rPr>
          <w:rFonts w:cs="Arial"/>
        </w:rPr>
        <w:t>).</w:t>
      </w:r>
    </w:p>
    <w:p w14:paraId="1C45E2F2" w14:textId="0E6A9FFE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FCAC64A" wp14:editId="2BB65F16">
            <wp:extent cx="6296025" cy="2238375"/>
            <wp:effectExtent l="19050" t="19050" r="28575" b="28575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38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2020D3" w14:textId="495985C7" w:rsidR="00900E11" w:rsidRPr="003F727A" w:rsidRDefault="005C741B" w:rsidP="006F2F0C">
      <w:pPr>
        <w:pStyle w:val="phfiguretitle"/>
      </w:pPr>
      <w:bookmarkStart w:id="38" w:name="_Ref38716281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</w:t>
        </w:r>
      </w:fldSimple>
      <w:bookmarkEnd w:id="38"/>
      <w:r w:rsidR="0015715C" w:rsidRPr="003F727A">
        <w:t xml:space="preserve"> - </w:t>
      </w:r>
      <w:r w:rsidR="00EB5A9D" w:rsidRPr="003F727A">
        <w:t>Настроенные значения</w:t>
      </w:r>
    </w:p>
    <w:p w14:paraId="2B98205C" w14:textId="69796565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в словаре уже </w:t>
      </w:r>
      <w:r w:rsidR="003F2598" w:rsidRPr="003F727A">
        <w:rPr>
          <w:rFonts w:cs="Arial"/>
        </w:rPr>
        <w:t>содержатся нужные значения, то задайте</w:t>
      </w:r>
      <w:r w:rsidRPr="003F727A">
        <w:rPr>
          <w:rFonts w:cs="Arial"/>
        </w:rPr>
        <w:t xml:space="preserve"> себе права на видимость этих значений при заполнении осмотр</w:t>
      </w:r>
      <w:r w:rsidR="00BD6637" w:rsidRPr="003F727A">
        <w:rPr>
          <w:rFonts w:cs="Arial"/>
        </w:rPr>
        <w:t>а</w:t>
      </w:r>
      <w:r w:rsidRPr="003F727A">
        <w:rPr>
          <w:rFonts w:cs="Arial"/>
        </w:rPr>
        <w:t xml:space="preserve"> (см. п. 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_Ref387216109 \r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>
        <w:rPr>
          <w:rFonts w:cs="Arial"/>
        </w:rPr>
        <w:t>2.2.2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061E3DDF" w14:textId="1C42DD28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новых значений </w:t>
      </w:r>
      <w:r w:rsidR="00050AED" w:rsidRPr="003F727A">
        <w:rPr>
          <w:rFonts w:cs="Arial"/>
        </w:rPr>
        <w:t xml:space="preserve">перейдите в </w:t>
      </w:r>
      <w:r w:rsidR="003F2598" w:rsidRPr="003F727A">
        <w:rPr>
          <w:rFonts w:cs="Arial"/>
        </w:rPr>
        <w:t>пункт контекстного меню</w:t>
      </w:r>
      <w:r w:rsidR="00375A73" w:rsidRPr="003F727A">
        <w:rPr>
          <w:rFonts w:cs="Arial"/>
        </w:rPr>
        <w:t xml:space="preserve"> </w:t>
      </w:r>
      <w:r w:rsidRPr="003F727A">
        <w:rPr>
          <w:rFonts w:cs="Arial"/>
        </w:rPr>
        <w:t>в области «Значения»</w:t>
      </w:r>
      <w:r w:rsidR="003F2598" w:rsidRPr="003F727A">
        <w:rPr>
          <w:rFonts w:cs="Arial"/>
        </w:rPr>
        <w:t xml:space="preserve">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_Ref387162989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51383C53" w14:textId="2EBF6513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125F0DB" wp14:editId="216EB26B">
            <wp:extent cx="6296025" cy="2257425"/>
            <wp:effectExtent l="19050" t="19050" r="28575" b="2857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6F0B59" w14:textId="1AA03305" w:rsidR="00900E11" w:rsidRPr="003F727A" w:rsidRDefault="005C741B" w:rsidP="006F2F0C">
      <w:pPr>
        <w:pStyle w:val="phfiguretitle"/>
      </w:pPr>
      <w:bookmarkStart w:id="39" w:name="_Ref387162989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5</w:t>
        </w:r>
      </w:fldSimple>
      <w:bookmarkEnd w:id="39"/>
      <w:r w:rsidR="0015715C" w:rsidRPr="003F727A">
        <w:t xml:space="preserve"> - </w:t>
      </w:r>
      <w:r w:rsidR="00EB5A9D" w:rsidRPr="003F727A">
        <w:t>Контекстное меню</w:t>
      </w:r>
    </w:p>
    <w:p w14:paraId="4013554F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>Для добавления новой группы значений воспольз</w:t>
      </w:r>
      <w:r w:rsidR="00050AED" w:rsidRPr="003F727A">
        <w:rPr>
          <w:rFonts w:cs="Arial"/>
        </w:rPr>
        <w:t xml:space="preserve">уйтесь </w:t>
      </w:r>
      <w:r w:rsidR="003F2598" w:rsidRPr="003F727A">
        <w:rPr>
          <w:rFonts w:cs="Arial"/>
        </w:rPr>
        <w:t>пунктом контекстного меню</w:t>
      </w:r>
      <w:r w:rsidRPr="003F727A">
        <w:rPr>
          <w:rFonts w:cs="Arial"/>
        </w:rPr>
        <w:t xml:space="preserve"> «Добавить». Название группы также используется при заполнении визита. Для добавления новой фразы в группу </w:t>
      </w:r>
      <w:r w:rsidR="00050AED" w:rsidRPr="003F727A">
        <w:rPr>
          <w:rFonts w:cs="Arial"/>
        </w:rPr>
        <w:t>используйте</w:t>
      </w:r>
      <w:r w:rsidRPr="003F727A">
        <w:rPr>
          <w:rFonts w:cs="Arial"/>
        </w:rPr>
        <w:t xml:space="preserve"> </w:t>
      </w:r>
      <w:r w:rsidR="003F2598" w:rsidRPr="003F727A">
        <w:rPr>
          <w:rFonts w:cs="Arial"/>
        </w:rPr>
        <w:t xml:space="preserve">пункт контекстного меню </w:t>
      </w:r>
      <w:r w:rsidRPr="003F727A">
        <w:rPr>
          <w:rFonts w:cs="Arial"/>
        </w:rPr>
        <w:t xml:space="preserve">«Добавить в узел». Предварительно </w:t>
      </w:r>
      <w:r w:rsidR="00375A73" w:rsidRPr="003F727A">
        <w:rPr>
          <w:rFonts w:cs="Arial"/>
        </w:rPr>
        <w:t xml:space="preserve">установите </w:t>
      </w:r>
      <w:r w:rsidRPr="003F727A">
        <w:rPr>
          <w:rFonts w:cs="Arial"/>
        </w:rPr>
        <w:t>курсор на названи</w:t>
      </w:r>
      <w:r w:rsidR="00375A73" w:rsidRPr="003F727A">
        <w:rPr>
          <w:rFonts w:cs="Arial"/>
        </w:rPr>
        <w:t>е</w:t>
      </w:r>
      <w:r w:rsidRPr="003F727A">
        <w:rPr>
          <w:rFonts w:cs="Arial"/>
        </w:rPr>
        <w:t xml:space="preserve"> группы, внутрь которой необходимо добавить новое значение.</w:t>
      </w:r>
    </w:p>
    <w:p w14:paraId="40BC9AD4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>Группировка используется для удобства визуального восприятия состава медицинского словаря.</w:t>
      </w:r>
    </w:p>
    <w:p w14:paraId="1E8C9CC5" w14:textId="483E012D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>После выбора пунктов «Добавить» или «Добавить в узел» откроется окно «Добавление»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_Ref387163216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), </w:t>
      </w:r>
      <w:r w:rsidR="00050AED" w:rsidRPr="003F727A">
        <w:rPr>
          <w:rFonts w:cs="Arial"/>
        </w:rPr>
        <w:t>в котором введите</w:t>
      </w:r>
      <w:r w:rsidRPr="003F727A">
        <w:rPr>
          <w:rFonts w:cs="Arial"/>
        </w:rPr>
        <w:t xml:space="preserve"> значения словаря и </w:t>
      </w:r>
      <w:r w:rsidR="00050AED" w:rsidRPr="003F727A">
        <w:rPr>
          <w:rFonts w:cs="Arial"/>
        </w:rPr>
        <w:t xml:space="preserve">нажмите </w:t>
      </w:r>
      <w:r w:rsidR="005E2DBB" w:rsidRPr="003F727A">
        <w:rPr>
          <w:rFonts w:cs="Arial"/>
        </w:rPr>
        <w:t xml:space="preserve">кнопку </w:t>
      </w:r>
      <w:r w:rsidR="00B1209C" w:rsidRPr="003F727A">
        <w:rPr>
          <w:rFonts w:cs="Arial"/>
        </w:rPr>
        <w:t>«ОК»</w:t>
      </w:r>
      <w:r w:rsidR="00375A73" w:rsidRPr="003F727A">
        <w:rPr>
          <w:rFonts w:cs="Arial"/>
        </w:rPr>
        <w:t>.</w:t>
      </w:r>
    </w:p>
    <w:p w14:paraId="1366FEAC" w14:textId="2825F2C9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795D1A8" wp14:editId="682680BE">
            <wp:extent cx="6296025" cy="2714625"/>
            <wp:effectExtent l="19050" t="19050" r="28575" b="28575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14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44BC70" w14:textId="27A67ECF" w:rsidR="00900E11" w:rsidRPr="003F727A" w:rsidRDefault="005C741B" w:rsidP="006F2F0C">
      <w:pPr>
        <w:pStyle w:val="phfiguretitle"/>
      </w:pPr>
      <w:bookmarkStart w:id="40" w:name="_Ref38716321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6</w:t>
        </w:r>
      </w:fldSimple>
      <w:bookmarkEnd w:id="40"/>
      <w:r w:rsidR="0015715C" w:rsidRPr="003F727A">
        <w:t xml:space="preserve"> - </w:t>
      </w:r>
      <w:r w:rsidR="00EB5A9D" w:rsidRPr="003F727A">
        <w:t>Окно «Добавление»</w:t>
      </w:r>
    </w:p>
    <w:p w14:paraId="74FDF81D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>После добавления новые значения становятся доступными для выбора из медицинского словаря в окне внесения результата осмотра.</w:t>
      </w:r>
    </w:p>
    <w:p w14:paraId="4E24723C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>С помощью контекстного меню в области «Значения» можно редактировать, удалять, перемещать, сортировать значения.</w:t>
      </w:r>
    </w:p>
    <w:p w14:paraId="673F51D1" w14:textId="77777777" w:rsidR="00900E11" w:rsidRPr="003F727A" w:rsidRDefault="00900E11" w:rsidP="00900E11">
      <w:pPr>
        <w:pStyle w:val="30"/>
        <w:rPr>
          <w:rFonts w:cs="Arial"/>
        </w:rPr>
      </w:pPr>
      <w:bookmarkStart w:id="41" w:name="_Ref296612841"/>
      <w:bookmarkStart w:id="42" w:name="_Ref387216109"/>
      <w:bookmarkStart w:id="43" w:name="_Ref387216112"/>
      <w:bookmarkStart w:id="44" w:name="_Toc494888954"/>
      <w:r w:rsidRPr="003F727A">
        <w:rPr>
          <w:rFonts w:cs="Arial"/>
        </w:rPr>
        <w:t>Добавление права на просмотр существующ</w:t>
      </w:r>
      <w:bookmarkEnd w:id="41"/>
      <w:r w:rsidRPr="003F727A">
        <w:rPr>
          <w:rFonts w:cs="Arial"/>
        </w:rPr>
        <w:t>его словаря</w:t>
      </w:r>
      <w:bookmarkEnd w:id="42"/>
      <w:bookmarkEnd w:id="43"/>
      <w:bookmarkEnd w:id="44"/>
    </w:p>
    <w:p w14:paraId="0332BFF5" w14:textId="77777777" w:rsidR="00870B96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Медицинские словари содержат множество значений, каждое значение может быть доступно одним врачам и недоступно другим. Часто это связано со специализацией врача. </w:t>
      </w:r>
    </w:p>
    <w:p w14:paraId="4CFAC53D" w14:textId="77777777" w:rsidR="00900E11" w:rsidRPr="003F727A" w:rsidRDefault="00870B96" w:rsidP="009E6061">
      <w:pPr>
        <w:pStyle w:val="phnormal"/>
        <w:rPr>
          <w:rFonts w:cs="Arial"/>
          <w:i/>
          <w:iCs/>
        </w:rPr>
      </w:pPr>
      <w:r w:rsidRPr="003F727A">
        <w:rPr>
          <w:rFonts w:cs="Arial"/>
          <w:b/>
          <w:bCs/>
        </w:rPr>
        <w:t>П</w:t>
      </w:r>
      <w:r w:rsidR="00900E11" w:rsidRPr="003F727A">
        <w:rPr>
          <w:rFonts w:cs="Arial"/>
          <w:b/>
          <w:bCs/>
        </w:rPr>
        <w:t>ример</w:t>
      </w:r>
      <w:r w:rsidR="00365AEE" w:rsidRPr="003F727A">
        <w:rPr>
          <w:rFonts w:cs="Arial"/>
          <w:i/>
          <w:iCs/>
        </w:rPr>
        <w:t xml:space="preserve"> - </w:t>
      </w:r>
      <w:r w:rsidRPr="003F727A">
        <w:rPr>
          <w:rFonts w:cs="Arial"/>
          <w:i/>
          <w:iCs/>
        </w:rPr>
        <w:t>С</w:t>
      </w:r>
      <w:r w:rsidR="00900E11" w:rsidRPr="003F727A">
        <w:rPr>
          <w:rFonts w:cs="Arial"/>
          <w:i/>
          <w:iCs/>
        </w:rPr>
        <w:t>правочник «</w:t>
      </w:r>
      <w:r w:rsidR="00900E11" w:rsidRPr="003F727A">
        <w:rPr>
          <w:rStyle w:val="33"/>
          <w:rFonts w:ascii="Arial" w:hAnsi="Arial" w:cs="Arial"/>
          <w:i/>
          <w:iCs/>
          <w:spacing w:val="0"/>
        </w:rPr>
        <w:t>Жалобы</w:t>
      </w:r>
      <w:r w:rsidR="00900E11" w:rsidRPr="003F727A">
        <w:rPr>
          <w:rFonts w:cs="Arial"/>
          <w:i/>
          <w:iCs/>
        </w:rPr>
        <w:t>», который использует врач офтальмолог, не используют врачи других специализаций. Однако данный справочник офтальмолога может быть необходим врачу терапевту.</w:t>
      </w:r>
    </w:p>
    <w:p w14:paraId="4B6D8795" w14:textId="77777777" w:rsidR="00900E11" w:rsidRPr="003F727A" w:rsidRDefault="00870B96" w:rsidP="0058172F">
      <w:pPr>
        <w:pStyle w:val="phnormal"/>
        <w:rPr>
          <w:rFonts w:cs="Arial"/>
        </w:rPr>
      </w:pPr>
      <w:r w:rsidRPr="003F727A">
        <w:rPr>
          <w:rFonts w:cs="Arial"/>
        </w:rPr>
        <w:t>Е</w:t>
      </w:r>
      <w:r w:rsidR="00900E11" w:rsidRPr="003F727A">
        <w:rPr>
          <w:rFonts w:cs="Arial"/>
        </w:rPr>
        <w:t xml:space="preserve">сли в </w:t>
      </w:r>
      <w:r w:rsidR="00BD6637" w:rsidRPr="003F727A">
        <w:rPr>
          <w:rFonts w:cs="Arial"/>
        </w:rPr>
        <w:t xml:space="preserve">медицинский </w:t>
      </w:r>
      <w:r w:rsidR="00900E11" w:rsidRPr="003F727A">
        <w:rPr>
          <w:rFonts w:cs="Arial"/>
        </w:rPr>
        <w:t>словар</w:t>
      </w:r>
      <w:r w:rsidR="00BD6637" w:rsidRPr="003F727A">
        <w:rPr>
          <w:rFonts w:cs="Arial"/>
        </w:rPr>
        <w:t>ь</w:t>
      </w:r>
      <w:r w:rsidR="00900E11" w:rsidRPr="003F727A">
        <w:rPr>
          <w:rFonts w:cs="Arial"/>
        </w:rPr>
        <w:t xml:space="preserve"> уже внесены значения и формулировки, которые подходят для использования другому врачу, то можно дать право на их просмотр </w:t>
      </w:r>
      <w:r w:rsidR="008D4E4F" w:rsidRPr="003F727A">
        <w:rPr>
          <w:rFonts w:cs="Arial"/>
        </w:rPr>
        <w:t>другим</w:t>
      </w:r>
      <w:r w:rsidR="00900E11" w:rsidRPr="003F727A">
        <w:rPr>
          <w:rFonts w:cs="Arial"/>
        </w:rPr>
        <w:t xml:space="preserve"> специалист</w:t>
      </w:r>
      <w:r w:rsidR="00365AEE" w:rsidRPr="003F727A">
        <w:rPr>
          <w:rFonts w:cs="Arial"/>
        </w:rPr>
        <w:t>а</w:t>
      </w:r>
      <w:r w:rsidR="008D4E4F" w:rsidRPr="003F727A">
        <w:rPr>
          <w:rFonts w:cs="Arial"/>
        </w:rPr>
        <w:t>м</w:t>
      </w:r>
      <w:r w:rsidR="00900E11" w:rsidRPr="003F727A">
        <w:rPr>
          <w:rFonts w:cs="Arial"/>
        </w:rPr>
        <w:t>.</w:t>
      </w:r>
    </w:p>
    <w:p w14:paraId="43F7487A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этого </w:t>
      </w:r>
      <w:r w:rsidR="008D4E4F" w:rsidRPr="003F727A">
        <w:rPr>
          <w:rFonts w:cs="Arial"/>
        </w:rPr>
        <w:t>выберите</w:t>
      </w:r>
      <w:r w:rsidRPr="003F727A">
        <w:rPr>
          <w:rFonts w:cs="Arial"/>
        </w:rPr>
        <w:t xml:space="preserve"> медицинский словарь в поле «Выбор словаря».</w:t>
      </w:r>
    </w:p>
    <w:p w14:paraId="00A45900" w14:textId="2712E7CD" w:rsidR="008D4E4F" w:rsidRPr="003F727A" w:rsidRDefault="008D4E4F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</w:t>
      </w:r>
      <w:r w:rsidR="00900E11" w:rsidRPr="003F727A">
        <w:rPr>
          <w:rFonts w:cs="Arial"/>
        </w:rPr>
        <w:t>назнач</w:t>
      </w:r>
      <w:r w:rsidRPr="003F727A">
        <w:rPr>
          <w:rFonts w:cs="Arial"/>
        </w:rPr>
        <w:t>ения</w:t>
      </w:r>
      <w:r w:rsidR="00900E11" w:rsidRPr="003F727A">
        <w:rPr>
          <w:rFonts w:cs="Arial"/>
        </w:rPr>
        <w:t xml:space="preserve"> права видимости для выбранных позиций медицинского словаря</w:t>
      </w:r>
      <w:r w:rsidR="001F057B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выполните следующие действия </w:t>
      </w:r>
      <w:r w:rsidR="001F057B" w:rsidRPr="003F727A">
        <w:rPr>
          <w:rFonts w:cs="Arial"/>
        </w:rPr>
        <w:t>(</w:t>
      </w:r>
      <w:r w:rsidR="001F057B" w:rsidRPr="003F727A">
        <w:rPr>
          <w:rFonts w:cs="Arial"/>
        </w:rPr>
        <w:fldChar w:fldCharType="begin"/>
      </w:r>
      <w:r w:rsidR="001F057B" w:rsidRPr="003F727A">
        <w:rPr>
          <w:rFonts w:cs="Arial"/>
        </w:rPr>
        <w:instrText xml:space="preserve"> REF _Ref387216777 \h </w:instrText>
      </w:r>
      <w:r w:rsidR="001A46CF" w:rsidRPr="003F727A">
        <w:rPr>
          <w:rFonts w:cs="Arial"/>
        </w:rPr>
        <w:instrText xml:space="preserve"> \* MERGEFORMAT </w:instrText>
      </w:r>
      <w:r w:rsidR="001F057B" w:rsidRPr="003F727A">
        <w:rPr>
          <w:rFonts w:cs="Arial"/>
        </w:rPr>
      </w:r>
      <w:r w:rsidR="001F057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</w:t>
      </w:r>
      <w:r w:rsidR="001F057B" w:rsidRPr="003F727A">
        <w:rPr>
          <w:rFonts w:cs="Arial"/>
        </w:rPr>
        <w:fldChar w:fldCharType="end"/>
      </w:r>
      <w:r w:rsidR="001F057B" w:rsidRPr="003F727A">
        <w:rPr>
          <w:rFonts w:cs="Arial"/>
        </w:rPr>
        <w:t>)</w:t>
      </w:r>
      <w:r w:rsidRPr="003F727A">
        <w:rPr>
          <w:rFonts w:cs="Arial"/>
        </w:rPr>
        <w:t>:</w:t>
      </w:r>
    </w:p>
    <w:p w14:paraId="3BF6FEF6" w14:textId="77777777" w:rsidR="008D4E4F" w:rsidRPr="003F727A" w:rsidRDefault="008D4E4F" w:rsidP="0034399E">
      <w:pPr>
        <w:pStyle w:val="phlistitemized1"/>
      </w:pPr>
      <w:r w:rsidRPr="003F727A">
        <w:t>выберите словарь;</w:t>
      </w:r>
    </w:p>
    <w:p w14:paraId="0D9FF26C" w14:textId="77777777" w:rsidR="008D4E4F" w:rsidRPr="003F727A" w:rsidRDefault="008D4E4F" w:rsidP="0034399E">
      <w:pPr>
        <w:pStyle w:val="phlistitemized1"/>
      </w:pPr>
      <w:r w:rsidRPr="003F727A">
        <w:t>выберите значение;</w:t>
      </w:r>
    </w:p>
    <w:p w14:paraId="4C23CA03" w14:textId="77777777" w:rsidR="008D4E4F" w:rsidRPr="003F727A" w:rsidRDefault="008D4E4F" w:rsidP="00365AEE">
      <w:pPr>
        <w:pStyle w:val="phlistitemized1"/>
      </w:pPr>
      <w:r w:rsidRPr="003F727A">
        <w:t xml:space="preserve">в правой части окна из </w:t>
      </w:r>
      <w:r w:rsidR="00B34194" w:rsidRPr="003F727A">
        <w:t>выпадающего</w:t>
      </w:r>
      <w:r w:rsidRPr="003F727A">
        <w:t xml:space="preserve"> списка выберите значение «Кабинет», «Специальность», «Сотрудник», «Роль» или «</w:t>
      </w:r>
      <w:r w:rsidRPr="003F727A">
        <w:rPr>
          <w:rStyle w:val="33"/>
          <w:rFonts w:ascii="Arial" w:hAnsi="Arial"/>
          <w:spacing w:val="0"/>
          <w:szCs w:val="20"/>
        </w:rPr>
        <w:t>Услуга</w:t>
      </w:r>
      <w:r w:rsidRPr="003F727A">
        <w:t>»;</w:t>
      </w:r>
    </w:p>
    <w:p w14:paraId="1409B873" w14:textId="77777777" w:rsidR="008D4E4F" w:rsidRPr="003F727A" w:rsidRDefault="008D4E4F" w:rsidP="0034399E">
      <w:pPr>
        <w:pStyle w:val="phlistitemized1"/>
      </w:pPr>
      <w:r w:rsidRPr="003F727A">
        <w:t xml:space="preserve">в следующем поле из </w:t>
      </w:r>
      <w:r w:rsidR="00B34194" w:rsidRPr="003F727A">
        <w:t>выпадающего</w:t>
      </w:r>
      <w:r w:rsidRPr="003F727A">
        <w:t xml:space="preserve"> списка выберите </w:t>
      </w:r>
      <w:r w:rsidR="001034EA" w:rsidRPr="003F727A">
        <w:t>врача</w:t>
      </w:r>
      <w:r w:rsidRPr="003F727A">
        <w:t>, которому нужно назначить права.</w:t>
      </w:r>
    </w:p>
    <w:p w14:paraId="53F5C1B5" w14:textId="58E7847E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998FA8B" wp14:editId="241F1EA6">
            <wp:extent cx="6267450" cy="2238375"/>
            <wp:effectExtent l="19050" t="19050" r="19050" b="28575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238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1523DC" w14:textId="72240592" w:rsidR="00900E11" w:rsidRPr="003F727A" w:rsidRDefault="005C741B" w:rsidP="006F2F0C">
      <w:pPr>
        <w:pStyle w:val="phfiguretitle"/>
      </w:pPr>
      <w:bookmarkStart w:id="45" w:name="_Ref387216777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7</w:t>
        </w:r>
      </w:fldSimple>
      <w:bookmarkEnd w:id="45"/>
      <w:r w:rsidR="0015715C" w:rsidRPr="003F727A">
        <w:t xml:space="preserve"> - </w:t>
      </w:r>
      <w:r w:rsidR="00EB5A9D" w:rsidRPr="003F727A">
        <w:t>Назначение прав видимости</w:t>
      </w:r>
    </w:p>
    <w:p w14:paraId="440D6000" w14:textId="49EDB6D8" w:rsidR="00900E11" w:rsidRPr="003F727A" w:rsidRDefault="001F057B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Добавить </w:t>
      </w:r>
      <w:r w:rsidR="001034EA" w:rsidRPr="003F727A">
        <w:rPr>
          <w:rFonts w:cs="Arial"/>
        </w:rPr>
        <w:t xml:space="preserve">врача </w:t>
      </w:r>
      <w:r w:rsidR="00900E11" w:rsidRPr="003F727A">
        <w:rPr>
          <w:rFonts w:cs="Arial"/>
        </w:rPr>
        <w:t xml:space="preserve">можно также с помощью </w:t>
      </w:r>
      <w:r w:rsidR="003F2598" w:rsidRPr="003F727A">
        <w:rPr>
          <w:rFonts w:cs="Arial"/>
        </w:rPr>
        <w:t xml:space="preserve">пункта контекстного меню </w:t>
      </w:r>
      <w:r w:rsidR="00900E11" w:rsidRPr="003F727A">
        <w:rPr>
          <w:rFonts w:cs="Arial"/>
        </w:rPr>
        <w:t xml:space="preserve">«Добавить» в области </w:t>
      </w:r>
      <w:r w:rsidRPr="003F727A">
        <w:rPr>
          <w:rFonts w:cs="Arial"/>
        </w:rPr>
        <w:t xml:space="preserve">окна </w:t>
      </w:r>
      <w:r w:rsidR="00900E11" w:rsidRPr="003F727A">
        <w:rPr>
          <w:rFonts w:cs="Arial"/>
        </w:rPr>
        <w:t xml:space="preserve">со списком </w:t>
      </w:r>
      <w:r w:rsidR="001034EA" w:rsidRPr="003F727A">
        <w:rPr>
          <w:rFonts w:cs="Arial"/>
        </w:rPr>
        <w:t>врачей</w:t>
      </w:r>
      <w:r w:rsidR="00900E11" w:rsidRPr="003F727A">
        <w:rPr>
          <w:rFonts w:cs="Arial"/>
        </w:rPr>
        <w:t>. Откроется окно (</w:t>
      </w:r>
      <w:r w:rsidR="00900E11" w:rsidRPr="003F727A">
        <w:rPr>
          <w:rFonts w:cs="Arial"/>
        </w:rPr>
        <w:fldChar w:fldCharType="begin"/>
      </w:r>
      <w:r w:rsidR="00900E11" w:rsidRPr="003F727A">
        <w:rPr>
          <w:rFonts w:cs="Arial"/>
        </w:rPr>
        <w:instrText xml:space="preserve"> REF _Ref387163925 \h  \* MERGEFORMAT </w:instrText>
      </w:r>
      <w:r w:rsidR="00900E11" w:rsidRPr="003F727A">
        <w:rPr>
          <w:rFonts w:cs="Arial"/>
        </w:rPr>
      </w:r>
      <w:r w:rsidR="00900E11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8</w:t>
      </w:r>
      <w:r w:rsidR="00900E11" w:rsidRPr="003F727A">
        <w:rPr>
          <w:rFonts w:cs="Arial"/>
        </w:rPr>
        <w:fldChar w:fldCharType="end"/>
      </w:r>
      <w:r w:rsidR="00900E11" w:rsidRPr="003F727A">
        <w:rPr>
          <w:rFonts w:cs="Arial"/>
        </w:rPr>
        <w:t>).</w:t>
      </w:r>
    </w:p>
    <w:p w14:paraId="5028B8DD" w14:textId="4284E6A6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CD0582C" wp14:editId="7C0AB9C0">
            <wp:extent cx="4305300" cy="4486275"/>
            <wp:effectExtent l="19050" t="19050" r="19050" b="28575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486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48E075" w14:textId="29A97720" w:rsidR="00900E11" w:rsidRPr="003F727A" w:rsidRDefault="005C741B" w:rsidP="006F2F0C">
      <w:pPr>
        <w:pStyle w:val="phfiguretitle"/>
      </w:pPr>
      <w:bookmarkStart w:id="46" w:name="_Ref387163925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8</w:t>
        </w:r>
      </w:fldSimple>
      <w:bookmarkEnd w:id="46"/>
      <w:r w:rsidR="0015715C" w:rsidRPr="003F727A">
        <w:t xml:space="preserve"> - </w:t>
      </w:r>
      <w:r w:rsidR="00EB5A9D" w:rsidRPr="003F727A">
        <w:t>Поиск пользователя/группы</w:t>
      </w:r>
    </w:p>
    <w:p w14:paraId="17D7D11B" w14:textId="270771C2" w:rsidR="00D76F55" w:rsidRPr="003F727A" w:rsidRDefault="008D4E4F" w:rsidP="0058172F">
      <w:pPr>
        <w:pStyle w:val="phnormal"/>
        <w:rPr>
          <w:rFonts w:cs="Arial"/>
        </w:rPr>
      </w:pPr>
      <w:r w:rsidRPr="003F727A">
        <w:rPr>
          <w:rFonts w:cs="Arial"/>
        </w:rPr>
        <w:t>Поставьте</w:t>
      </w:r>
      <w:r w:rsidR="00900E11" w:rsidRPr="003F727A">
        <w:rPr>
          <w:rFonts w:cs="Arial"/>
        </w:rPr>
        <w:t xml:space="preserve"> переключатель на нужную позицию, </w:t>
      </w:r>
      <w:r w:rsidRPr="003F727A">
        <w:rPr>
          <w:rFonts w:cs="Arial"/>
        </w:rPr>
        <w:t xml:space="preserve">введите </w:t>
      </w:r>
      <w:r w:rsidR="001034EA" w:rsidRPr="003F727A">
        <w:rPr>
          <w:rFonts w:cs="Arial"/>
        </w:rPr>
        <w:t xml:space="preserve">ФИО врача </w:t>
      </w:r>
      <w:r w:rsidR="00900E11" w:rsidRPr="003F727A">
        <w:rPr>
          <w:rFonts w:cs="Arial"/>
        </w:rPr>
        <w:t xml:space="preserve">и </w:t>
      </w:r>
      <w:r w:rsidRPr="003F727A">
        <w:rPr>
          <w:rFonts w:cs="Arial"/>
        </w:rPr>
        <w:t xml:space="preserve">нажмите </w:t>
      </w:r>
      <w:r w:rsidR="00900E11" w:rsidRPr="003F727A">
        <w:rPr>
          <w:rFonts w:cs="Arial"/>
        </w:rPr>
        <w:t xml:space="preserve">кнопку </w:t>
      </w:r>
      <w:r w:rsidR="00235C3E" w:rsidRPr="003F727A">
        <w:rPr>
          <w:rFonts w:cs="Arial"/>
        </w:rPr>
        <w:t>«Найти»</w:t>
      </w:r>
      <w:r w:rsidR="00900E11" w:rsidRPr="003F727A">
        <w:rPr>
          <w:rFonts w:cs="Arial"/>
        </w:rPr>
        <w:t xml:space="preserve">. В нижней части окна </w:t>
      </w:r>
      <w:r w:rsidRPr="003F727A">
        <w:rPr>
          <w:rFonts w:cs="Arial"/>
        </w:rPr>
        <w:t xml:space="preserve">выберите </w:t>
      </w:r>
      <w:r w:rsidR="001034EA" w:rsidRPr="003F727A">
        <w:rPr>
          <w:rFonts w:cs="Arial"/>
        </w:rPr>
        <w:t xml:space="preserve">ФИО врача </w:t>
      </w:r>
      <w:r w:rsidR="00900E11" w:rsidRPr="003F727A">
        <w:rPr>
          <w:rFonts w:cs="Arial"/>
        </w:rPr>
        <w:t xml:space="preserve">и </w:t>
      </w:r>
      <w:r w:rsidRPr="003F727A">
        <w:rPr>
          <w:rFonts w:cs="Arial"/>
        </w:rPr>
        <w:t xml:space="preserve">нажмите </w:t>
      </w:r>
      <w:r w:rsidR="00900E11" w:rsidRPr="003F727A">
        <w:rPr>
          <w:rFonts w:cs="Arial"/>
        </w:rPr>
        <w:t xml:space="preserve">кнопку </w:t>
      </w:r>
      <w:r w:rsidR="00235C3E" w:rsidRPr="003F727A">
        <w:rPr>
          <w:rFonts w:cs="Arial"/>
        </w:rPr>
        <w:t>«ОК».</w:t>
      </w:r>
      <w:r w:rsidR="00D76F55" w:rsidRPr="003F727A">
        <w:rPr>
          <w:rFonts w:cs="Arial"/>
        </w:rPr>
        <w:t xml:space="preserve"> </w:t>
      </w:r>
      <w:r w:rsidR="001034EA" w:rsidRPr="003F727A">
        <w:rPr>
          <w:rFonts w:cs="Arial"/>
        </w:rPr>
        <w:t xml:space="preserve">Запись с ФИО врача </w:t>
      </w:r>
      <w:r w:rsidR="00900E11" w:rsidRPr="003F727A">
        <w:rPr>
          <w:rFonts w:cs="Arial"/>
        </w:rPr>
        <w:t>отобразится в списке (</w:t>
      </w:r>
      <w:r w:rsidR="00900E11" w:rsidRPr="003F727A">
        <w:rPr>
          <w:rFonts w:cs="Arial"/>
        </w:rPr>
        <w:fldChar w:fldCharType="begin"/>
      </w:r>
      <w:r w:rsidR="00900E11" w:rsidRPr="003F727A">
        <w:rPr>
          <w:rFonts w:cs="Arial"/>
        </w:rPr>
        <w:instrText xml:space="preserve"> REF _Ref387163896 \h  \* MERGEFORMAT </w:instrText>
      </w:r>
      <w:r w:rsidR="00900E11" w:rsidRPr="003F727A">
        <w:rPr>
          <w:rFonts w:cs="Arial"/>
        </w:rPr>
      </w:r>
      <w:r w:rsidR="00900E11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</w:t>
      </w:r>
      <w:r w:rsidR="00900E11" w:rsidRPr="003F727A">
        <w:rPr>
          <w:rFonts w:cs="Arial"/>
        </w:rPr>
        <w:fldChar w:fldCharType="end"/>
      </w:r>
      <w:r w:rsidR="00900E11" w:rsidRPr="003F727A">
        <w:rPr>
          <w:rFonts w:cs="Arial"/>
        </w:rPr>
        <w:t>).</w:t>
      </w:r>
    </w:p>
    <w:p w14:paraId="4D7DC22A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можно удалить </w:t>
      </w:r>
      <w:r w:rsidR="001034EA" w:rsidRPr="003F727A">
        <w:rPr>
          <w:rFonts w:cs="Arial"/>
        </w:rPr>
        <w:t xml:space="preserve">запись </w:t>
      </w:r>
      <w:r w:rsidRPr="003F727A">
        <w:rPr>
          <w:rFonts w:cs="Arial"/>
        </w:rPr>
        <w:t>из списка</w:t>
      </w:r>
      <w:r w:rsidR="009F5C33" w:rsidRPr="003F727A">
        <w:rPr>
          <w:rFonts w:cs="Arial"/>
        </w:rPr>
        <w:t>.</w:t>
      </w:r>
    </w:p>
    <w:p w14:paraId="6C8E986D" w14:textId="7E9E6C1B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6FD37A3B" wp14:editId="30B3D927">
            <wp:extent cx="4972050" cy="4371975"/>
            <wp:effectExtent l="19050" t="19050" r="19050" b="28575"/>
            <wp:docPr id="10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71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7A7F44" w14:textId="0C3E8A19" w:rsidR="00900E11" w:rsidRPr="003F727A" w:rsidRDefault="005C741B" w:rsidP="006F2F0C">
      <w:pPr>
        <w:pStyle w:val="phfiguretitle"/>
      </w:pPr>
      <w:bookmarkStart w:id="47" w:name="_Ref38716389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9</w:t>
        </w:r>
      </w:fldSimple>
      <w:bookmarkEnd w:id="47"/>
      <w:r w:rsidR="0015715C" w:rsidRPr="003F727A">
        <w:t xml:space="preserve"> - </w:t>
      </w:r>
      <w:r w:rsidR="00EB5A9D" w:rsidRPr="003F727A">
        <w:t>Выбор объекта в списке</w:t>
      </w:r>
    </w:p>
    <w:p w14:paraId="37711C4F" w14:textId="77777777" w:rsidR="00900E11" w:rsidRPr="003F727A" w:rsidRDefault="009F5C33" w:rsidP="003E7D93">
      <w:pPr>
        <w:pStyle w:val="phnormal"/>
        <w:rPr>
          <w:rFonts w:cs="Arial"/>
        </w:rPr>
      </w:pPr>
      <w:r w:rsidRPr="003F727A">
        <w:rPr>
          <w:rFonts w:cs="Arial"/>
        </w:rPr>
        <w:t>Н</w:t>
      </w:r>
      <w:r w:rsidR="008D4E4F" w:rsidRPr="003F727A">
        <w:rPr>
          <w:rFonts w:cs="Arial"/>
        </w:rPr>
        <w:t>ажмите</w:t>
      </w:r>
      <w:r w:rsidR="00900E11" w:rsidRPr="003F727A">
        <w:rPr>
          <w:rFonts w:cs="Arial"/>
        </w:rPr>
        <w:t xml:space="preserve"> кнопку </w:t>
      </w:r>
      <w:r w:rsidR="00A1469E" w:rsidRPr="003F727A">
        <w:rPr>
          <w:rFonts w:cs="Arial"/>
        </w:rPr>
        <w:t>«</w:t>
      </w:r>
      <w:r w:rsidR="00A1469E" w:rsidRPr="003F727A">
        <w:rPr>
          <w:rStyle w:val="33"/>
          <w:rFonts w:ascii="Arial" w:hAnsi="Arial" w:cs="Arial"/>
          <w:spacing w:val="0"/>
          <w:szCs w:val="20"/>
          <w:lang w:eastAsia="ru-RU"/>
        </w:rPr>
        <w:t>Назначить права</w:t>
      </w:r>
      <w:r w:rsidR="00A1469E" w:rsidRPr="003F727A">
        <w:rPr>
          <w:rFonts w:cs="Arial"/>
        </w:rPr>
        <w:t>»</w:t>
      </w:r>
      <w:r w:rsidRPr="003F727A">
        <w:rPr>
          <w:rFonts w:cs="Arial"/>
        </w:rPr>
        <w:t>.</w:t>
      </w:r>
      <w:r w:rsidRPr="003F727A" w:rsidDel="009F5C33">
        <w:rPr>
          <w:rFonts w:cs="Arial"/>
        </w:rPr>
        <w:t xml:space="preserve"> </w:t>
      </w:r>
      <w:r w:rsidRPr="003F727A">
        <w:rPr>
          <w:rFonts w:cs="Arial"/>
        </w:rPr>
        <w:t>В</w:t>
      </w:r>
      <w:r w:rsidR="00900E11" w:rsidRPr="003F727A">
        <w:rPr>
          <w:rFonts w:cs="Arial"/>
        </w:rPr>
        <w:t xml:space="preserve"> поле списка </w:t>
      </w:r>
      <w:r w:rsidR="008D4E4F" w:rsidRPr="003F727A">
        <w:rPr>
          <w:rFonts w:cs="Arial"/>
        </w:rPr>
        <w:t xml:space="preserve">выберите </w:t>
      </w:r>
      <w:r w:rsidR="00900E11" w:rsidRPr="003F727A">
        <w:rPr>
          <w:rFonts w:cs="Arial"/>
        </w:rPr>
        <w:t xml:space="preserve">строку с типом и </w:t>
      </w:r>
      <w:r w:rsidR="001034EA" w:rsidRPr="003F727A">
        <w:rPr>
          <w:rFonts w:cs="Arial"/>
        </w:rPr>
        <w:t>ФИО врача</w:t>
      </w:r>
      <w:r w:rsidR="00900E11" w:rsidRPr="003F727A">
        <w:rPr>
          <w:rFonts w:cs="Arial"/>
        </w:rPr>
        <w:t>, которому необходимо назначить права</w:t>
      </w:r>
      <w:r w:rsidRPr="003F727A">
        <w:rPr>
          <w:rFonts w:cs="Arial"/>
        </w:rPr>
        <w:t>.</w:t>
      </w:r>
      <w:r w:rsidRPr="003F727A" w:rsidDel="009F5C33">
        <w:rPr>
          <w:rFonts w:cs="Arial"/>
        </w:rPr>
        <w:t xml:space="preserve"> </w:t>
      </w:r>
      <w:r w:rsidRPr="003F727A">
        <w:rPr>
          <w:rFonts w:cs="Arial"/>
        </w:rPr>
        <w:t>В</w:t>
      </w:r>
      <w:r w:rsidR="00900E11" w:rsidRPr="003F727A">
        <w:rPr>
          <w:rFonts w:cs="Arial"/>
        </w:rPr>
        <w:t xml:space="preserve"> </w:t>
      </w:r>
      <w:r w:rsidR="005F1711" w:rsidRPr="003F727A">
        <w:rPr>
          <w:rFonts w:cs="Arial"/>
        </w:rPr>
        <w:t xml:space="preserve">разделе </w:t>
      </w:r>
      <w:r w:rsidR="00900E11" w:rsidRPr="003F727A">
        <w:rPr>
          <w:rFonts w:cs="Arial"/>
        </w:rPr>
        <w:t>«</w:t>
      </w:r>
      <w:r w:rsidR="00900E11" w:rsidRPr="003F727A">
        <w:rPr>
          <w:rStyle w:val="33"/>
          <w:rFonts w:ascii="Arial" w:hAnsi="Arial" w:cs="Arial"/>
          <w:spacing w:val="0"/>
          <w:szCs w:val="20"/>
          <w:lang w:eastAsia="ru-RU"/>
        </w:rPr>
        <w:t>Разрешение</w:t>
      </w:r>
      <w:r w:rsidR="00900E11" w:rsidRPr="003F727A">
        <w:rPr>
          <w:rFonts w:cs="Arial"/>
        </w:rPr>
        <w:t xml:space="preserve">» </w:t>
      </w:r>
      <w:r w:rsidR="008D4E4F" w:rsidRPr="003F727A">
        <w:rPr>
          <w:rFonts w:cs="Arial"/>
        </w:rPr>
        <w:t xml:space="preserve">поставьте «флажки» </w:t>
      </w:r>
      <w:r w:rsidR="00900E11" w:rsidRPr="003F727A">
        <w:rPr>
          <w:rFonts w:cs="Arial"/>
        </w:rPr>
        <w:t>в строки с необходимыми правами.</w:t>
      </w:r>
    </w:p>
    <w:p w14:paraId="0957DCEB" w14:textId="77777777" w:rsidR="007107DB" w:rsidRPr="003F727A" w:rsidRDefault="007107DB" w:rsidP="007107DB">
      <w:pPr>
        <w:pStyle w:val="20"/>
        <w:rPr>
          <w:rFonts w:cs="Arial"/>
        </w:rPr>
      </w:pPr>
      <w:bookmarkStart w:id="48" w:name="_Toc494888955"/>
      <w:r w:rsidRPr="003F727A">
        <w:rPr>
          <w:rFonts w:cs="Arial"/>
        </w:rPr>
        <w:t>Настройка справочника диет</w:t>
      </w:r>
      <w:bookmarkEnd w:id="48"/>
    </w:p>
    <w:p w14:paraId="0AC2CB29" w14:textId="77777777" w:rsidR="001E3165" w:rsidRPr="003F727A" w:rsidRDefault="001E3165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Список стандартных для ЛПУ диет представлен в </w:t>
      </w:r>
      <w:r w:rsidR="009F5C33" w:rsidRPr="003F727A">
        <w:rPr>
          <w:rFonts w:cs="Arial"/>
        </w:rPr>
        <w:t>п</w:t>
      </w:r>
      <w:r w:rsidRPr="003F727A">
        <w:rPr>
          <w:rFonts w:cs="Arial"/>
        </w:rPr>
        <w:t>риказе МЗ России от 05.08.2003 №330. В ЛПУ может использоваться стандартная и номерная система</w:t>
      </w:r>
      <w:r w:rsidR="00401512" w:rsidRPr="003F727A">
        <w:rPr>
          <w:rFonts w:cs="Arial"/>
        </w:rPr>
        <w:t xml:space="preserve"> диет</w:t>
      </w:r>
      <w:r w:rsidRPr="003F727A">
        <w:rPr>
          <w:rFonts w:cs="Arial"/>
        </w:rPr>
        <w:t>. Помимо этих диет в ЛПУ могут использоваться свои специфические профильные диеты.</w:t>
      </w:r>
    </w:p>
    <w:p w14:paraId="6DF8A8AD" w14:textId="502A5E2E" w:rsidR="007107DB" w:rsidRPr="003F727A" w:rsidRDefault="001E3165" w:rsidP="0058172F">
      <w:pPr>
        <w:pStyle w:val="phnormal"/>
        <w:rPr>
          <w:rFonts w:cs="Arial"/>
        </w:rPr>
      </w:pPr>
      <w:r w:rsidRPr="003F727A">
        <w:rPr>
          <w:rFonts w:cs="Arial"/>
        </w:rPr>
        <w:t>Чтобы настроить справочник диет</w:t>
      </w:r>
      <w:r w:rsidR="00EE3C2A" w:rsidRPr="003F727A">
        <w:rPr>
          <w:rFonts w:cs="Arial"/>
        </w:rPr>
        <w:t>,</w:t>
      </w:r>
      <w:r w:rsidRPr="003F727A">
        <w:rPr>
          <w:rFonts w:cs="Arial"/>
        </w:rPr>
        <w:t xml:space="preserve"> пере</w:t>
      </w:r>
      <w:r w:rsidR="008D4E4F" w:rsidRPr="003F727A">
        <w:rPr>
          <w:rFonts w:cs="Arial"/>
        </w:rPr>
        <w:t>йдите</w:t>
      </w:r>
      <w:r w:rsidRPr="003F727A">
        <w:rPr>
          <w:rFonts w:cs="Arial"/>
        </w:rPr>
        <w:t xml:space="preserve"> в раздел «Настройка</w:t>
      </w:r>
      <w:r w:rsidR="001034EA" w:rsidRPr="003F727A">
        <w:rPr>
          <w:rFonts w:cs="Arial"/>
        </w:rPr>
        <w:t>/</w:t>
      </w:r>
      <w:r w:rsidRPr="003F727A">
        <w:rPr>
          <w:rFonts w:cs="Arial"/>
        </w:rPr>
        <w:t>Настройка справочника диет»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_Ref456080813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</w:t>
      </w:r>
      <w:r w:rsidRPr="003F727A">
        <w:rPr>
          <w:rFonts w:cs="Arial"/>
        </w:rPr>
        <w:fldChar w:fldCharType="end"/>
      </w:r>
      <w:r w:rsidRPr="003916EF">
        <w:rPr>
          <w:rFonts w:cs="Arial"/>
        </w:rPr>
        <w:t>).</w:t>
      </w:r>
    </w:p>
    <w:p w14:paraId="776BEB4E" w14:textId="311C139C" w:rsidR="001E316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F051901" wp14:editId="59BFE0B3">
            <wp:extent cx="6238875" cy="704850"/>
            <wp:effectExtent l="19050" t="19050" r="28575" b="19050"/>
            <wp:docPr id="11" name="Рисунок 11" descr="2016-08-16_16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-08-16_1639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04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2F1649" w14:textId="48B98C48" w:rsidR="001E3165" w:rsidRPr="003F727A" w:rsidRDefault="005C741B" w:rsidP="006F2F0C">
      <w:pPr>
        <w:pStyle w:val="phfiguretitle"/>
      </w:pPr>
      <w:bookmarkStart w:id="49" w:name="_Ref45608081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10</w:t>
        </w:r>
      </w:fldSimple>
      <w:bookmarkEnd w:id="49"/>
      <w:r w:rsidR="0015715C" w:rsidRPr="003F727A">
        <w:t xml:space="preserve"> - </w:t>
      </w:r>
      <w:r w:rsidR="00EB5A9D" w:rsidRPr="003F727A">
        <w:t>Окно «Диетический стол»</w:t>
      </w:r>
    </w:p>
    <w:p w14:paraId="6376A73D" w14:textId="77777777" w:rsidR="001E3165" w:rsidRPr="003F727A" w:rsidRDefault="001E3165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диетического стола </w:t>
      </w:r>
      <w:r w:rsidR="00F72799" w:rsidRPr="003F727A">
        <w:rPr>
          <w:rFonts w:cs="Arial"/>
        </w:rPr>
        <w:t>в открывшейся форме</w:t>
      </w:r>
      <w:r w:rsidR="008D4E4F" w:rsidRPr="003F727A">
        <w:rPr>
          <w:rFonts w:cs="Arial"/>
        </w:rPr>
        <w:t xml:space="preserve"> воспользуйтесь </w:t>
      </w:r>
      <w:r w:rsidR="003F2598" w:rsidRPr="003F727A">
        <w:rPr>
          <w:rFonts w:cs="Arial"/>
        </w:rPr>
        <w:t xml:space="preserve">пунктом контекстного меню </w:t>
      </w:r>
      <w:r w:rsidR="00F72799" w:rsidRPr="003F727A">
        <w:rPr>
          <w:rFonts w:cs="Arial"/>
        </w:rPr>
        <w:t>«Добавить».</w:t>
      </w:r>
    </w:p>
    <w:p w14:paraId="59FABC42" w14:textId="34385393" w:rsidR="00F72799" w:rsidRPr="003916EF" w:rsidRDefault="001034EA" w:rsidP="0058172F">
      <w:pPr>
        <w:pStyle w:val="phnormal"/>
        <w:rPr>
          <w:rFonts w:cs="Arial"/>
        </w:rPr>
      </w:pPr>
      <w:r w:rsidRPr="003F727A">
        <w:rPr>
          <w:rFonts w:cs="Arial"/>
        </w:rPr>
        <w:t>О</w:t>
      </w:r>
      <w:r w:rsidR="00F72799" w:rsidRPr="003F727A">
        <w:rPr>
          <w:rFonts w:cs="Arial"/>
        </w:rPr>
        <w:t>ткроется окно «Диетический стол: добавление» (</w:t>
      </w:r>
      <w:r w:rsidR="00F72799" w:rsidRPr="003F727A">
        <w:rPr>
          <w:rFonts w:cs="Arial"/>
        </w:rPr>
        <w:fldChar w:fldCharType="begin"/>
      </w:r>
      <w:r w:rsidR="00F72799" w:rsidRPr="003F727A">
        <w:rPr>
          <w:rFonts w:cs="Arial"/>
        </w:rPr>
        <w:instrText xml:space="preserve"> REF _Ref456081372 \h </w:instrText>
      </w:r>
      <w:r w:rsidR="001A46CF" w:rsidRPr="003F727A">
        <w:rPr>
          <w:rFonts w:cs="Arial"/>
        </w:rPr>
        <w:instrText xml:space="preserve"> \* MERGEFORMAT </w:instrText>
      </w:r>
      <w:r w:rsidR="00F72799" w:rsidRPr="003F727A">
        <w:rPr>
          <w:rFonts w:cs="Arial"/>
        </w:rPr>
      </w:r>
      <w:r w:rsidR="00F72799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</w:t>
      </w:r>
      <w:r w:rsidR="00F72799" w:rsidRPr="003F727A">
        <w:rPr>
          <w:rFonts w:cs="Arial"/>
        </w:rPr>
        <w:fldChar w:fldCharType="end"/>
      </w:r>
      <w:r w:rsidR="00F72799" w:rsidRPr="003916EF">
        <w:rPr>
          <w:rFonts w:cs="Arial"/>
        </w:rPr>
        <w:t>).</w:t>
      </w:r>
    </w:p>
    <w:p w14:paraId="03150C71" w14:textId="002A216F" w:rsidR="00F7279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19D00AD" wp14:editId="7790917B">
            <wp:extent cx="3943350" cy="1752600"/>
            <wp:effectExtent l="19050" t="19050" r="19050" b="19050"/>
            <wp:docPr id="12" name="Рисунок 12" descr="2016-07-12_1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-07-12_1006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52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8B0412" w14:textId="63461D94" w:rsidR="00F72799" w:rsidRPr="003F727A" w:rsidRDefault="005C741B" w:rsidP="006F2F0C">
      <w:pPr>
        <w:pStyle w:val="phfiguretitle"/>
      </w:pPr>
      <w:bookmarkStart w:id="50" w:name="_Ref456081372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11</w:t>
        </w:r>
      </w:fldSimple>
      <w:bookmarkEnd w:id="50"/>
      <w:r w:rsidR="0015715C" w:rsidRPr="003F727A">
        <w:t xml:space="preserve"> - </w:t>
      </w:r>
      <w:r w:rsidR="00EB5A9D" w:rsidRPr="003F727A">
        <w:t>Добавление диетического стола</w:t>
      </w:r>
    </w:p>
    <w:p w14:paraId="45280926" w14:textId="77777777" w:rsidR="000A0862" w:rsidRPr="003F727A" w:rsidRDefault="000A0862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В открывшемся окне </w:t>
      </w:r>
      <w:r w:rsidR="008D4E4F" w:rsidRPr="003F727A">
        <w:rPr>
          <w:rFonts w:cs="Arial"/>
        </w:rPr>
        <w:t xml:space="preserve">заполните </w:t>
      </w:r>
      <w:r w:rsidRPr="003F727A">
        <w:rPr>
          <w:rFonts w:cs="Arial"/>
        </w:rPr>
        <w:t>следующие поля:</w:t>
      </w:r>
    </w:p>
    <w:p w14:paraId="2BF3C2C9" w14:textId="2D06261D" w:rsidR="00F72799" w:rsidRPr="003F727A" w:rsidRDefault="000A0862" w:rsidP="009F5C33">
      <w:pPr>
        <w:pStyle w:val="phlistitemized1"/>
      </w:pPr>
      <w:r w:rsidRPr="003F727A">
        <w:t>«ЛПУ»</w:t>
      </w:r>
      <w:r w:rsidR="00AE66AF" w:rsidRPr="003F727A">
        <w:t xml:space="preserve"> - </w:t>
      </w:r>
      <w:r w:rsidR="008D4E4F" w:rsidRPr="003F727A">
        <w:t xml:space="preserve">укажите </w:t>
      </w:r>
      <w:r w:rsidR="008742C0" w:rsidRPr="003F727A">
        <w:t>ЛПУ</w:t>
      </w:r>
      <w:r w:rsidR="00005358" w:rsidRPr="003F727A">
        <w:t>,</w:t>
      </w:r>
      <w:r w:rsidR="008742C0" w:rsidRPr="003F727A">
        <w:t xml:space="preserve"> для которого добавляется диетический стол. </w:t>
      </w:r>
      <w:r w:rsidR="001034EA" w:rsidRPr="003F727A">
        <w:t>Н</w:t>
      </w:r>
      <w:r w:rsidR="00005358" w:rsidRPr="003F727A">
        <w:t>ажмите</w:t>
      </w:r>
      <w:r w:rsidR="008742C0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1F2FA100" wp14:editId="78157549">
            <wp:extent cx="190500" cy="219075"/>
            <wp:effectExtent l="19050" t="19050" r="19050" b="28575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34EA" w:rsidRPr="003F727A">
        <w:t>, о</w:t>
      </w:r>
      <w:r w:rsidR="008742C0" w:rsidRPr="003F727A">
        <w:t>ткроется окно «Список ЛПУ»</w:t>
      </w:r>
      <w:r w:rsidR="00E067CB" w:rsidRPr="003F727A">
        <w:t>. О</w:t>
      </w:r>
      <w:r w:rsidR="008742C0" w:rsidRPr="003F727A">
        <w:t>тмет</w:t>
      </w:r>
      <w:r w:rsidR="00E067CB" w:rsidRPr="003F727A">
        <w:t>ьте</w:t>
      </w:r>
      <w:r w:rsidR="00005358" w:rsidRPr="003F727A">
        <w:t xml:space="preserve"> </w:t>
      </w:r>
      <w:r w:rsidR="00E067CB" w:rsidRPr="003F727A">
        <w:t>«флажк</w:t>
      </w:r>
      <w:r w:rsidR="004E1EED">
        <w:t>ом</w:t>
      </w:r>
      <w:r w:rsidR="00E067CB" w:rsidRPr="003F727A">
        <w:t xml:space="preserve">» </w:t>
      </w:r>
      <w:r w:rsidR="008742C0" w:rsidRPr="003F727A">
        <w:t xml:space="preserve">нужное значение и </w:t>
      </w:r>
      <w:r w:rsidR="00E067CB" w:rsidRPr="003F727A">
        <w:t xml:space="preserve">нажмите </w:t>
      </w:r>
      <w:r w:rsidR="008742C0" w:rsidRPr="003F727A">
        <w:t>кнопку «</w:t>
      </w:r>
      <w:r w:rsidR="008742C0" w:rsidRPr="003F727A">
        <w:rPr>
          <w:rStyle w:val="33"/>
          <w:rFonts w:ascii="Arial" w:hAnsi="Arial"/>
          <w:spacing w:val="0"/>
          <w:szCs w:val="20"/>
        </w:rPr>
        <w:t>ОК</w:t>
      </w:r>
      <w:r w:rsidR="008742C0" w:rsidRPr="003F727A">
        <w:t>»</w:t>
      </w:r>
      <w:r w:rsidR="00005358" w:rsidRPr="003F727A">
        <w:t xml:space="preserve">. </w:t>
      </w:r>
      <w:r w:rsidR="00BD6637" w:rsidRPr="003F727A">
        <w:t>Или</w:t>
      </w:r>
      <w:r w:rsidR="00005358" w:rsidRPr="003F727A">
        <w:t xml:space="preserve"> </w:t>
      </w:r>
      <w:r w:rsidR="000D7744" w:rsidRPr="003F727A">
        <w:t>выберите</w:t>
      </w:r>
      <w:r w:rsidR="009F5C33" w:rsidRPr="003F727A">
        <w:t xml:space="preserve"> значение</w:t>
      </w:r>
      <w:r w:rsidR="00005358" w:rsidRPr="003F727A">
        <w:t xml:space="preserve"> </w:t>
      </w:r>
      <w:r w:rsidR="00294DE3" w:rsidRPr="003F727A">
        <w:t xml:space="preserve">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294DE3" w:rsidRPr="003F727A">
        <w:t>мыши</w:t>
      </w:r>
      <w:r w:rsidRPr="003F727A">
        <w:t>;</w:t>
      </w:r>
    </w:p>
    <w:p w14:paraId="4184538A" w14:textId="77777777" w:rsidR="000A0862" w:rsidRPr="003F727A" w:rsidRDefault="000A0862" w:rsidP="009F5C33">
      <w:pPr>
        <w:pStyle w:val="phlistitemized1"/>
      </w:pPr>
      <w:r w:rsidRPr="003F727A">
        <w:rPr>
          <w:rStyle w:val="33"/>
          <w:rFonts w:ascii="Arial" w:hAnsi="Arial"/>
          <w:spacing w:val="0"/>
          <w:szCs w:val="20"/>
        </w:rPr>
        <w:t>«Мнемокод»</w:t>
      </w:r>
      <w:r w:rsidR="00AE66AF" w:rsidRPr="003F727A">
        <w:t xml:space="preserve"> - </w:t>
      </w:r>
      <w:r w:rsidR="008D4E4F" w:rsidRPr="003F727A">
        <w:t xml:space="preserve">укажите </w:t>
      </w:r>
      <w:r w:rsidR="008742C0" w:rsidRPr="003F727A">
        <w:t>мнемокод диетического стола</w:t>
      </w:r>
      <w:r w:rsidRPr="003F727A">
        <w:t>;</w:t>
      </w:r>
    </w:p>
    <w:p w14:paraId="0C85A9A8" w14:textId="77777777" w:rsidR="00E26F66" w:rsidRPr="003F727A" w:rsidRDefault="000A0862" w:rsidP="009F5C33">
      <w:pPr>
        <w:pStyle w:val="phlistitemized1"/>
      </w:pPr>
      <w:r w:rsidRPr="003F727A">
        <w:rPr>
          <w:rStyle w:val="33"/>
          <w:rFonts w:ascii="Arial" w:hAnsi="Arial"/>
          <w:spacing w:val="0"/>
          <w:szCs w:val="20"/>
        </w:rPr>
        <w:t>«Наименование»</w:t>
      </w:r>
      <w:r w:rsidR="00AE66AF" w:rsidRPr="003F727A">
        <w:t xml:space="preserve"> - </w:t>
      </w:r>
      <w:r w:rsidR="008D4E4F" w:rsidRPr="003F727A">
        <w:t xml:space="preserve">введите </w:t>
      </w:r>
      <w:r w:rsidR="00E26F66" w:rsidRPr="003F727A">
        <w:t>наименование диетического стола;</w:t>
      </w:r>
    </w:p>
    <w:p w14:paraId="7ECA414F" w14:textId="4195233A" w:rsidR="000A0862" w:rsidRPr="003F727A" w:rsidRDefault="000A0862" w:rsidP="009F5C33">
      <w:pPr>
        <w:pStyle w:val="phlistitemized1"/>
      </w:pPr>
      <w:r w:rsidRPr="003F727A">
        <w:rPr>
          <w:rStyle w:val="33"/>
          <w:rFonts w:ascii="Arial" w:hAnsi="Arial"/>
          <w:spacing w:val="0"/>
          <w:szCs w:val="20"/>
        </w:rPr>
        <w:t>«Дата начала действия»</w:t>
      </w:r>
      <w:r w:rsidR="00AE66AF" w:rsidRPr="003F727A">
        <w:t xml:space="preserve"> - </w:t>
      </w:r>
      <w:r w:rsidR="008D4E4F" w:rsidRPr="003F727A">
        <w:t xml:space="preserve">укажите </w:t>
      </w:r>
      <w:r w:rsidR="00E26F66" w:rsidRPr="003F727A">
        <w:t xml:space="preserve">дату начала действия диетического стола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014040AA" wp14:editId="0353D168">
            <wp:extent cx="200025" cy="200025"/>
            <wp:effectExtent l="19050" t="19050" r="28575" b="28575"/>
            <wp:docPr id="1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4DE3" w:rsidRPr="003F727A">
        <w:t xml:space="preserve"> или вручную</w:t>
      </w:r>
      <w:r w:rsidR="00005358" w:rsidRPr="003F727A">
        <w:t>, затем</w:t>
      </w:r>
      <w:r w:rsidR="00294DE3" w:rsidRPr="003F727A">
        <w:t xml:space="preserve"> </w:t>
      </w:r>
      <w:r w:rsidR="00005358" w:rsidRPr="003F727A">
        <w:t xml:space="preserve">введите </w:t>
      </w:r>
      <w:r w:rsidR="00294DE3" w:rsidRPr="003F727A">
        <w:t>время</w:t>
      </w:r>
      <w:r w:rsidRPr="003F727A">
        <w:t>;</w:t>
      </w:r>
    </w:p>
    <w:p w14:paraId="30386524" w14:textId="48BC0603" w:rsidR="000A0862" w:rsidRPr="003F727A" w:rsidRDefault="000A0862" w:rsidP="009F5C33">
      <w:pPr>
        <w:pStyle w:val="phlistitemized1"/>
      </w:pPr>
      <w:r w:rsidRPr="003F727A">
        <w:rPr>
          <w:rStyle w:val="33"/>
          <w:rFonts w:ascii="Arial" w:hAnsi="Arial"/>
          <w:spacing w:val="0"/>
          <w:szCs w:val="20"/>
        </w:rPr>
        <w:t>«Дата окончания действия»</w:t>
      </w:r>
      <w:r w:rsidR="00AE66AF" w:rsidRPr="003F727A">
        <w:t xml:space="preserve"> - </w:t>
      </w:r>
      <w:r w:rsidR="008D4E4F" w:rsidRPr="003F727A">
        <w:t xml:space="preserve">укажите </w:t>
      </w:r>
      <w:r w:rsidR="00D43A5F" w:rsidRPr="003F727A">
        <w:t xml:space="preserve">дату окончания действия диетического стола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18FD6E0F" wp14:editId="40C460A2">
            <wp:extent cx="200025" cy="20002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4DE3" w:rsidRPr="003F727A">
        <w:t xml:space="preserve"> или вручную</w:t>
      </w:r>
      <w:r w:rsidR="00005358" w:rsidRPr="003F727A">
        <w:t>, затем</w:t>
      </w:r>
      <w:r w:rsidR="00294DE3" w:rsidRPr="003F727A">
        <w:t xml:space="preserve"> </w:t>
      </w:r>
      <w:r w:rsidR="008D4E4F" w:rsidRPr="003F727A">
        <w:t xml:space="preserve">введите </w:t>
      </w:r>
      <w:r w:rsidR="00294DE3" w:rsidRPr="003F727A">
        <w:t>время</w:t>
      </w:r>
      <w:r w:rsidR="002C12D0" w:rsidRPr="003F727A">
        <w:t>.</w:t>
      </w:r>
    </w:p>
    <w:p w14:paraId="7E8CF037" w14:textId="77777777" w:rsidR="002C12D0" w:rsidRPr="003F727A" w:rsidRDefault="002C12D0" w:rsidP="0058172F">
      <w:pPr>
        <w:pStyle w:val="phnormal"/>
        <w:rPr>
          <w:rFonts w:cs="Arial"/>
        </w:rPr>
      </w:pPr>
      <w:r w:rsidRPr="003F727A">
        <w:rPr>
          <w:rFonts w:cs="Arial"/>
        </w:rPr>
        <w:t>После заполнения необходимых полей наж</w:t>
      </w:r>
      <w:r w:rsidR="008D4E4F" w:rsidRPr="003F727A">
        <w:rPr>
          <w:rFonts w:cs="Arial"/>
        </w:rPr>
        <w:t>мите</w:t>
      </w:r>
      <w:r w:rsidRPr="003F727A">
        <w:rPr>
          <w:rFonts w:cs="Arial"/>
        </w:rPr>
        <w:t xml:space="preserve"> кнопку «О</w:t>
      </w:r>
      <w:r w:rsidR="00C3578C" w:rsidRPr="003F727A">
        <w:rPr>
          <w:rFonts w:cs="Arial"/>
        </w:rPr>
        <w:t>К</w:t>
      </w:r>
      <w:r w:rsidRPr="003F727A">
        <w:rPr>
          <w:rFonts w:cs="Arial"/>
        </w:rPr>
        <w:t>»</w:t>
      </w:r>
      <w:r w:rsidR="00DF790F" w:rsidRPr="003F727A">
        <w:rPr>
          <w:rFonts w:cs="Arial"/>
        </w:rPr>
        <w:t>.</w:t>
      </w:r>
    </w:p>
    <w:p w14:paraId="7FE85B86" w14:textId="77777777" w:rsidR="00DF790F" w:rsidRPr="003F727A" w:rsidRDefault="00DF790F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редактирования и удаления записи в окне «Диетический стол» </w:t>
      </w:r>
      <w:r w:rsidR="008D4E4F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контекстным меню.</w:t>
      </w:r>
    </w:p>
    <w:p w14:paraId="100C131A" w14:textId="77777777" w:rsidR="00900E11" w:rsidRPr="003F727A" w:rsidRDefault="00900E11" w:rsidP="00900E11">
      <w:pPr>
        <w:pStyle w:val="20"/>
        <w:rPr>
          <w:rFonts w:cs="Arial"/>
        </w:rPr>
      </w:pPr>
      <w:bookmarkStart w:id="51" w:name="_Toc297338841"/>
      <w:bookmarkStart w:id="52" w:name="_Toc298146725"/>
      <w:bookmarkStart w:id="53" w:name="_Toc299637528"/>
      <w:bookmarkStart w:id="54" w:name="_Ref393895519"/>
      <w:bookmarkStart w:id="55" w:name="_Ref394575500"/>
      <w:bookmarkStart w:id="56" w:name="_Ref394575503"/>
      <w:bookmarkStart w:id="57" w:name="_Ref411526078"/>
      <w:bookmarkStart w:id="58" w:name="_Toc494888956"/>
      <w:bookmarkStart w:id="59" w:name="_Ref494892068"/>
      <w:r w:rsidRPr="003F727A">
        <w:rPr>
          <w:rFonts w:cs="Arial"/>
        </w:rPr>
        <w:lastRenderedPageBreak/>
        <w:t>Настройка журнала измерений</w:t>
      </w:r>
      <w:bookmarkEnd w:id="21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3A4583D1" w14:textId="77777777" w:rsidR="001F057B" w:rsidRPr="003F727A" w:rsidRDefault="001F057B" w:rsidP="0058172F">
      <w:pPr>
        <w:pStyle w:val="phnormal"/>
        <w:rPr>
          <w:rFonts w:cs="Arial"/>
          <w:noProof/>
        </w:rPr>
      </w:pPr>
      <w:r w:rsidRPr="003F727A">
        <w:rPr>
          <w:rFonts w:cs="Arial"/>
        </w:rPr>
        <w:t>Настройка</w:t>
      </w:r>
      <w:r w:rsidRPr="003F727A">
        <w:rPr>
          <w:rFonts w:cs="Arial"/>
          <w:noProof/>
        </w:rPr>
        <w:t xml:space="preserve"> </w:t>
      </w:r>
      <w:r w:rsidRPr="003F727A">
        <w:rPr>
          <w:rFonts w:cs="Arial"/>
        </w:rPr>
        <w:t>журнала</w:t>
      </w:r>
      <w:r w:rsidRPr="003F727A">
        <w:rPr>
          <w:rFonts w:cs="Arial"/>
          <w:noProof/>
        </w:rPr>
        <w:t xml:space="preserve"> измерений заключается в создании видов измерений и настройке вносимых результатов измер</w:t>
      </w:r>
      <w:r w:rsidR="001A14AB" w:rsidRPr="003F727A">
        <w:rPr>
          <w:rFonts w:cs="Arial"/>
          <w:noProof/>
        </w:rPr>
        <w:t>ений.</w:t>
      </w:r>
    </w:p>
    <w:p w14:paraId="17DECBAF" w14:textId="7E7C6D90" w:rsidR="00900E11" w:rsidRPr="003916EF" w:rsidRDefault="00900E11" w:rsidP="0058172F">
      <w:pPr>
        <w:pStyle w:val="phnormal"/>
        <w:rPr>
          <w:rFonts w:cs="Arial"/>
          <w:noProof/>
        </w:rPr>
      </w:pPr>
      <w:r w:rsidRPr="003F727A">
        <w:rPr>
          <w:rFonts w:cs="Arial"/>
        </w:rPr>
        <w:t>Настройк</w:t>
      </w:r>
      <w:r w:rsidR="001F057B" w:rsidRPr="003F727A">
        <w:rPr>
          <w:rFonts w:cs="Arial"/>
        </w:rPr>
        <w:t>а</w:t>
      </w:r>
      <w:r w:rsidRPr="003F727A">
        <w:rPr>
          <w:rFonts w:cs="Arial"/>
          <w:noProof/>
        </w:rPr>
        <w:t xml:space="preserve"> проводит</w:t>
      </w:r>
      <w:r w:rsidR="001F057B" w:rsidRPr="003F727A">
        <w:rPr>
          <w:rFonts w:cs="Arial"/>
          <w:noProof/>
        </w:rPr>
        <w:t>ся</w:t>
      </w:r>
      <w:r w:rsidRPr="003F727A">
        <w:rPr>
          <w:rFonts w:cs="Arial"/>
          <w:noProof/>
        </w:rPr>
        <w:t xml:space="preserve"> </w:t>
      </w:r>
      <w:r w:rsidR="001F057B" w:rsidRPr="003F727A">
        <w:rPr>
          <w:rFonts w:cs="Arial"/>
          <w:noProof/>
        </w:rPr>
        <w:t>в разделе</w:t>
      </w:r>
      <w:r w:rsidRPr="003F727A">
        <w:rPr>
          <w:rFonts w:cs="Arial"/>
          <w:noProof/>
        </w:rPr>
        <w:t xml:space="preserve"> «</w:t>
      </w:r>
      <w:r w:rsidRPr="003F727A">
        <w:rPr>
          <w:rFonts w:cs="Arial"/>
        </w:rPr>
        <w:t>Настройки</w:t>
      </w:r>
      <w:r w:rsidR="001034EA" w:rsidRPr="003F727A">
        <w:rPr>
          <w:rFonts w:cs="Arial"/>
          <w:noProof/>
        </w:rPr>
        <w:t>/</w:t>
      </w:r>
      <w:r w:rsidRPr="003F727A">
        <w:rPr>
          <w:rFonts w:cs="Arial"/>
        </w:rPr>
        <w:t>Настройки журнала измерений</w:t>
      </w:r>
      <w:r w:rsidRPr="003F727A">
        <w:rPr>
          <w:rFonts w:cs="Arial"/>
          <w:noProof/>
        </w:rPr>
        <w:t>» (</w:t>
      </w:r>
      <w:r w:rsidRPr="003F727A">
        <w:rPr>
          <w:rFonts w:cs="Arial"/>
          <w:noProof/>
        </w:rPr>
        <w:fldChar w:fldCharType="begin"/>
      </w:r>
      <w:r w:rsidRPr="003F727A">
        <w:rPr>
          <w:rFonts w:cs="Arial"/>
          <w:noProof/>
        </w:rPr>
        <w:instrText xml:space="preserve"> REF _Ref387164623 \h </w:instrText>
      </w:r>
      <w:r w:rsidR="001A46CF" w:rsidRPr="003F727A">
        <w:rPr>
          <w:rFonts w:cs="Arial"/>
          <w:noProof/>
        </w:rPr>
        <w:instrText xml:space="preserve"> \* MERGEFORMAT </w:instrText>
      </w:r>
      <w:r w:rsidRPr="003F727A">
        <w:rPr>
          <w:rFonts w:cs="Arial"/>
          <w:noProof/>
        </w:rPr>
      </w:r>
      <w:r w:rsidRPr="003F727A">
        <w:rPr>
          <w:rFonts w:cs="Arial"/>
          <w:noProof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</w:t>
      </w:r>
      <w:r w:rsidRPr="003F727A">
        <w:rPr>
          <w:rFonts w:cs="Arial"/>
          <w:noProof/>
        </w:rPr>
        <w:fldChar w:fldCharType="end"/>
      </w:r>
      <w:r w:rsidRPr="003916EF">
        <w:rPr>
          <w:rFonts w:cs="Arial"/>
          <w:noProof/>
        </w:rPr>
        <w:t>).</w:t>
      </w:r>
    </w:p>
    <w:p w14:paraId="5938BB7C" w14:textId="4BDD46D6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D74070C" wp14:editId="6A57F84B">
            <wp:extent cx="6248400" cy="2743200"/>
            <wp:effectExtent l="19050" t="19050" r="19050" b="19050"/>
            <wp:docPr id="16" name="Рисунок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4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7D65C0" w14:textId="11B3A46B" w:rsidR="00900E11" w:rsidRPr="003F727A" w:rsidRDefault="005C741B" w:rsidP="006F2F0C">
      <w:pPr>
        <w:pStyle w:val="phfiguretitle"/>
      </w:pPr>
      <w:bookmarkStart w:id="60" w:name="_Ref38716462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12</w:t>
        </w:r>
      </w:fldSimple>
      <w:bookmarkEnd w:id="60"/>
      <w:r w:rsidR="0015715C" w:rsidRPr="003F727A">
        <w:t xml:space="preserve"> - </w:t>
      </w:r>
      <w:r w:rsidR="00EB5A9D" w:rsidRPr="003F727A">
        <w:t>Настройка журнала измерений</w:t>
      </w:r>
    </w:p>
    <w:p w14:paraId="15B5718F" w14:textId="448815CC" w:rsidR="00900E11" w:rsidRPr="003916EF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измерения в окне «Процедуры сестринского ухода» </w:t>
      </w:r>
      <w:r w:rsidR="00005358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</w:t>
      </w:r>
      <w:r w:rsidR="003F2598" w:rsidRPr="003F727A">
        <w:rPr>
          <w:rFonts w:cs="Arial"/>
        </w:rPr>
        <w:t xml:space="preserve">пунктом контекстного меню </w:t>
      </w:r>
      <w:r w:rsidR="00B16662" w:rsidRPr="003F727A">
        <w:rPr>
          <w:rFonts w:cs="Arial"/>
        </w:rPr>
        <w:t>«</w:t>
      </w:r>
      <w:r w:rsidRPr="003F727A">
        <w:rPr>
          <w:rFonts w:cs="Arial"/>
        </w:rPr>
        <w:t>Добавить</w:t>
      </w:r>
      <w:r w:rsidR="00B16662" w:rsidRPr="003F727A">
        <w:rPr>
          <w:rFonts w:cs="Arial"/>
        </w:rPr>
        <w:t>»</w:t>
      </w:r>
      <w:r w:rsidRPr="003F727A">
        <w:rPr>
          <w:rFonts w:cs="Arial"/>
        </w:rPr>
        <w:t>. Откроется окно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_Ref321906572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</w:t>
      </w:r>
      <w:r w:rsidRPr="003F727A">
        <w:rPr>
          <w:rFonts w:cs="Arial"/>
        </w:rPr>
        <w:fldChar w:fldCharType="end"/>
      </w:r>
      <w:r w:rsidRPr="003916EF">
        <w:rPr>
          <w:rFonts w:cs="Arial"/>
        </w:rPr>
        <w:t>).</w:t>
      </w:r>
    </w:p>
    <w:p w14:paraId="6CD249B2" w14:textId="2C22CEB3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73F3547" wp14:editId="5D5BF715">
            <wp:extent cx="3076575" cy="1343025"/>
            <wp:effectExtent l="19050" t="19050" r="28575" b="28575"/>
            <wp:docPr id="17" name="Рисунок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43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622E32" w14:textId="729CF2E0" w:rsidR="00900E11" w:rsidRPr="003F727A" w:rsidRDefault="005C741B" w:rsidP="006F2F0C">
      <w:pPr>
        <w:pStyle w:val="phfiguretitle"/>
      </w:pPr>
      <w:bookmarkStart w:id="61" w:name="_Ref321906572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13</w:t>
        </w:r>
      </w:fldSimple>
      <w:bookmarkEnd w:id="61"/>
      <w:r w:rsidR="0015715C" w:rsidRPr="003F727A">
        <w:t xml:space="preserve"> - </w:t>
      </w:r>
      <w:r w:rsidR="00EB5A9D" w:rsidRPr="003F727A">
        <w:t>Окно «Процедуры сестринского ухода»</w:t>
      </w:r>
    </w:p>
    <w:p w14:paraId="039309D0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В открывшемся окне </w:t>
      </w:r>
      <w:r w:rsidR="00B16662" w:rsidRPr="003F727A">
        <w:rPr>
          <w:rFonts w:cs="Arial"/>
        </w:rPr>
        <w:t xml:space="preserve">заполните </w:t>
      </w:r>
      <w:r w:rsidRPr="003F727A">
        <w:rPr>
          <w:rFonts w:cs="Arial"/>
        </w:rPr>
        <w:t>следующие поля:</w:t>
      </w:r>
    </w:p>
    <w:p w14:paraId="3AEC1547" w14:textId="77777777" w:rsidR="00900E11" w:rsidRPr="003F727A" w:rsidRDefault="00900E11" w:rsidP="0090041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Код</w:t>
      </w:r>
      <w:r w:rsidRPr="003F727A">
        <w:t xml:space="preserve">» - </w:t>
      </w:r>
      <w:r w:rsidR="00B16662" w:rsidRPr="003F727A">
        <w:t xml:space="preserve">введите </w:t>
      </w:r>
      <w:r w:rsidRPr="003F727A">
        <w:t>код процедуры;</w:t>
      </w:r>
    </w:p>
    <w:p w14:paraId="0DF91EC9" w14:textId="77777777" w:rsidR="00900E11" w:rsidRPr="003F727A" w:rsidRDefault="00900E11" w:rsidP="00B43A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Наименование</w:t>
      </w:r>
      <w:r w:rsidRPr="003F727A">
        <w:t xml:space="preserve">» - </w:t>
      </w:r>
      <w:r w:rsidR="00B16662" w:rsidRPr="003F727A">
        <w:t xml:space="preserve">введите </w:t>
      </w:r>
      <w:r w:rsidRPr="003F727A">
        <w:t>наименование процедуры;</w:t>
      </w:r>
    </w:p>
    <w:p w14:paraId="291EBE44" w14:textId="61CA2DC0" w:rsidR="00900E11" w:rsidRPr="003F727A" w:rsidRDefault="00900E11" w:rsidP="00B43A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Тип процедуры</w:t>
      </w:r>
      <w:r w:rsidRPr="003F727A">
        <w:t xml:space="preserve">» - </w:t>
      </w:r>
      <w:r w:rsidR="00B16662" w:rsidRPr="003F727A">
        <w:t xml:space="preserve">выберите </w:t>
      </w:r>
      <w:r w:rsidRPr="003F727A">
        <w:t xml:space="preserve">значение из </w:t>
      </w:r>
      <w:r w:rsidR="00B16662" w:rsidRPr="003F727A">
        <w:t xml:space="preserve">выпадающего </w:t>
      </w:r>
      <w:r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4EEBEC1D" wp14:editId="0718E9B3">
            <wp:extent cx="209550" cy="228600"/>
            <wp:effectExtent l="19050" t="19050" r="19050" b="19050"/>
            <wp:docPr id="18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</w:t>
      </w:r>
    </w:p>
    <w:p w14:paraId="1B7607DA" w14:textId="77777777" w:rsidR="00900E11" w:rsidRPr="003F727A" w:rsidRDefault="00B16662" w:rsidP="0058172F">
      <w:pPr>
        <w:pStyle w:val="phnormal"/>
        <w:rPr>
          <w:rFonts w:cs="Arial"/>
        </w:rPr>
      </w:pPr>
      <w:r w:rsidRPr="003F727A">
        <w:rPr>
          <w:rFonts w:cs="Arial"/>
        </w:rPr>
        <w:t>Нажмите кнопку</w:t>
      </w:r>
      <w:r w:rsidR="00900E11" w:rsidRPr="003F727A">
        <w:rPr>
          <w:rFonts w:cs="Arial"/>
        </w:rPr>
        <w:t xml:space="preserve"> </w:t>
      </w:r>
      <w:r w:rsidR="00B1209C" w:rsidRPr="003F727A">
        <w:rPr>
          <w:rFonts w:cs="Arial"/>
        </w:rPr>
        <w:t>«ОК»</w:t>
      </w:r>
      <w:r w:rsidR="00900E11" w:rsidRPr="003F727A">
        <w:rPr>
          <w:rFonts w:cs="Arial"/>
        </w:rPr>
        <w:t>.</w:t>
      </w:r>
    </w:p>
    <w:p w14:paraId="1A18052C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Для редактирования и удаления значений в окне «Процедуры сестринского ухода» </w:t>
      </w:r>
      <w:r w:rsidR="00B16662" w:rsidRPr="003F727A">
        <w:rPr>
          <w:rFonts w:cs="Arial"/>
        </w:rPr>
        <w:t xml:space="preserve">используйте </w:t>
      </w:r>
      <w:r w:rsidRPr="003F727A">
        <w:rPr>
          <w:rFonts w:cs="Arial"/>
        </w:rPr>
        <w:t>контекстн</w:t>
      </w:r>
      <w:r w:rsidR="00B16662" w:rsidRPr="003F727A">
        <w:rPr>
          <w:rFonts w:cs="Arial"/>
        </w:rPr>
        <w:t>ое</w:t>
      </w:r>
      <w:r w:rsidRPr="003F727A">
        <w:rPr>
          <w:rFonts w:cs="Arial"/>
        </w:rPr>
        <w:t xml:space="preserve"> меню.</w:t>
      </w:r>
    </w:p>
    <w:p w14:paraId="268B2DB2" w14:textId="318962ED" w:rsidR="00900E11" w:rsidRPr="003916EF" w:rsidRDefault="00900E11" w:rsidP="0058172F">
      <w:pPr>
        <w:pStyle w:val="phnormal"/>
        <w:rPr>
          <w:rFonts w:cs="Arial"/>
        </w:rPr>
      </w:pPr>
      <w:r w:rsidRPr="003F727A">
        <w:rPr>
          <w:rFonts w:cs="Arial"/>
          <w:noProof/>
        </w:rPr>
        <w:t>Для добавления значений в спецификацию измерения в окне «</w:t>
      </w:r>
      <w:r w:rsidRPr="003F727A">
        <w:rPr>
          <w:rFonts w:cs="Arial"/>
        </w:rPr>
        <w:t>Спецификация</w:t>
      </w:r>
      <w:r w:rsidRPr="003F727A">
        <w:rPr>
          <w:rFonts w:cs="Arial"/>
          <w:noProof/>
        </w:rPr>
        <w:t xml:space="preserve">» </w:t>
      </w:r>
      <w:r w:rsidR="00B16662" w:rsidRPr="003F727A">
        <w:rPr>
          <w:rFonts w:cs="Arial"/>
        </w:rPr>
        <w:t>перейдите в</w:t>
      </w:r>
      <w:r w:rsidRPr="003F727A">
        <w:rPr>
          <w:rFonts w:cs="Arial"/>
        </w:rPr>
        <w:t xml:space="preserve"> </w:t>
      </w:r>
      <w:r w:rsidR="003F2598" w:rsidRPr="003F727A">
        <w:rPr>
          <w:rFonts w:cs="Arial"/>
        </w:rPr>
        <w:t xml:space="preserve">пункт контекстного меню </w:t>
      </w:r>
      <w:r w:rsidRPr="003F727A">
        <w:rPr>
          <w:rFonts w:cs="Arial"/>
        </w:rPr>
        <w:t xml:space="preserve">«Добавить». Откроется окно </w:t>
      </w:r>
      <w:r w:rsidR="005F1711" w:rsidRPr="003F727A">
        <w:rPr>
          <w:rFonts w:cs="Arial"/>
        </w:rPr>
        <w:t xml:space="preserve">«Спецификация процедуры ухода: Добавить» </w:t>
      </w:r>
      <w:r w:rsidRPr="003F727A">
        <w:rPr>
          <w:rFonts w:cs="Arial"/>
        </w:rPr>
        <w:t>(</w:t>
      </w:r>
      <w:r w:rsidRPr="003F727A">
        <w:rPr>
          <w:rFonts w:cs="Arial"/>
          <w:noProof/>
        </w:rPr>
        <w:fldChar w:fldCharType="begin"/>
      </w:r>
      <w:r w:rsidRPr="003F727A">
        <w:rPr>
          <w:rFonts w:cs="Arial"/>
          <w:noProof/>
        </w:rPr>
        <w:instrText xml:space="preserve"> REF _Ref321906717 \h </w:instrText>
      </w:r>
      <w:r w:rsidR="001A46CF" w:rsidRPr="003F727A">
        <w:rPr>
          <w:rFonts w:cs="Arial"/>
          <w:noProof/>
        </w:rPr>
        <w:instrText xml:space="preserve"> \* MERGEFORMAT </w:instrText>
      </w:r>
      <w:r w:rsidRPr="003F727A">
        <w:rPr>
          <w:rFonts w:cs="Arial"/>
          <w:noProof/>
        </w:rPr>
      </w:r>
      <w:r w:rsidRPr="003F727A">
        <w:rPr>
          <w:rFonts w:cs="Arial"/>
          <w:noProof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14</w:t>
      </w:r>
      <w:r w:rsidRPr="003F727A">
        <w:rPr>
          <w:rFonts w:cs="Arial"/>
          <w:noProof/>
        </w:rPr>
        <w:fldChar w:fldCharType="end"/>
      </w:r>
      <w:r w:rsidRPr="003916EF">
        <w:rPr>
          <w:rFonts w:cs="Arial"/>
        </w:rPr>
        <w:t>).</w:t>
      </w:r>
    </w:p>
    <w:p w14:paraId="4464CECB" w14:textId="50963E67" w:rsidR="00900E1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BCDF02C" wp14:editId="46414238">
            <wp:extent cx="3981450" cy="2552700"/>
            <wp:effectExtent l="19050" t="19050" r="19050" b="19050"/>
            <wp:docPr id="19" name="Рисунок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52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5E265F" w14:textId="1D6411E9" w:rsidR="00900E11" w:rsidRPr="003F727A" w:rsidRDefault="005C741B" w:rsidP="006F2F0C">
      <w:pPr>
        <w:pStyle w:val="phfiguretitle"/>
      </w:pPr>
      <w:bookmarkStart w:id="62" w:name="_Ref321906717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14</w:t>
        </w:r>
      </w:fldSimple>
      <w:bookmarkEnd w:id="62"/>
      <w:r w:rsidR="0015715C" w:rsidRPr="003F727A">
        <w:t xml:space="preserve"> - </w:t>
      </w:r>
      <w:r w:rsidR="00EB5A9D" w:rsidRPr="003F727A">
        <w:t>Добавление спецификации процедуры ухода</w:t>
      </w:r>
    </w:p>
    <w:p w14:paraId="38F3088B" w14:textId="77777777" w:rsidR="00900E11" w:rsidRPr="003F727A" w:rsidRDefault="001034EA" w:rsidP="0058172F">
      <w:pPr>
        <w:pStyle w:val="phnormal"/>
        <w:rPr>
          <w:rFonts w:cs="Arial"/>
          <w:b/>
          <w:noProof/>
        </w:rPr>
      </w:pPr>
      <w:r w:rsidRPr="003F727A">
        <w:rPr>
          <w:rFonts w:cs="Arial"/>
          <w:noProof/>
        </w:rPr>
        <w:t>Заполните</w:t>
      </w:r>
      <w:r w:rsidR="00900E11" w:rsidRPr="003F727A">
        <w:rPr>
          <w:rFonts w:cs="Arial"/>
          <w:noProof/>
        </w:rPr>
        <w:t xml:space="preserve"> следующие поля:</w:t>
      </w:r>
    </w:p>
    <w:p w14:paraId="5E9B83E7" w14:textId="77777777" w:rsidR="00900E11" w:rsidRPr="003F727A" w:rsidRDefault="00900E11" w:rsidP="0090041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Код</w:t>
      </w:r>
      <w:r w:rsidRPr="003F727A">
        <w:t xml:space="preserve">» – </w:t>
      </w:r>
      <w:r w:rsidR="001034EA" w:rsidRPr="003F727A">
        <w:t xml:space="preserve">введите </w:t>
      </w:r>
      <w:r w:rsidRPr="003F727A">
        <w:t>код измерения (сокращенное наименование измерения);</w:t>
      </w:r>
    </w:p>
    <w:p w14:paraId="0F2012BB" w14:textId="77777777" w:rsidR="00900E11" w:rsidRPr="003F727A" w:rsidRDefault="00900E11" w:rsidP="0077241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Наименование</w:t>
      </w:r>
      <w:r w:rsidRPr="003F727A">
        <w:t xml:space="preserve">» – </w:t>
      </w:r>
      <w:r w:rsidR="001034EA" w:rsidRPr="003F727A">
        <w:t xml:space="preserve">введите </w:t>
      </w:r>
      <w:r w:rsidRPr="003F727A">
        <w:t>полное наименование измерения;</w:t>
      </w:r>
    </w:p>
    <w:p w14:paraId="5C7B534B" w14:textId="317E6DF5" w:rsidR="00900E11" w:rsidRPr="003F727A" w:rsidRDefault="00900E11" w:rsidP="0077241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Тип данных</w:t>
      </w:r>
      <w:r w:rsidRPr="003F727A">
        <w:t xml:space="preserve">» – </w:t>
      </w:r>
      <w:r w:rsidR="001034EA" w:rsidRPr="003F727A">
        <w:t xml:space="preserve">выберите </w:t>
      </w:r>
      <w:r w:rsidRPr="003F727A">
        <w:t xml:space="preserve">нужный тип данных из </w:t>
      </w:r>
      <w:r w:rsidR="005F1711" w:rsidRPr="003F727A">
        <w:t xml:space="preserve">выпадающего </w:t>
      </w:r>
      <w:r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3683A772" wp14:editId="36713EAE">
            <wp:extent cx="209550" cy="228600"/>
            <wp:effectExtent l="19050" t="19050" r="19050" b="19050"/>
            <wp:docPr id="20" name="Рисунок 2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15C2" w:rsidRPr="003F727A">
        <w:t>.</w:t>
      </w:r>
    </w:p>
    <w:p w14:paraId="02374967" w14:textId="77777777" w:rsidR="000615C2" w:rsidRPr="003F727A" w:rsidRDefault="000615C2" w:rsidP="000615C2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88464E" w:rsidRPr="003F727A">
        <w:rPr>
          <w:rFonts w:cs="Arial"/>
        </w:rPr>
        <w:t>П</w:t>
      </w:r>
      <w:r w:rsidRPr="003F727A">
        <w:rPr>
          <w:rFonts w:cs="Arial"/>
        </w:rPr>
        <w:t>ри указании неверного значения в поле «Тип данных» Система сохранит это значение, но не выведет его в нужном поле. Например, если тип данных указать числовой, но при этом ввести буквенное значение, то эти данные не отобразятся в нужном месте. Ошибки о неправильном вводе данных не вывод</w:t>
      </w:r>
      <w:r w:rsidR="00772410" w:rsidRPr="003F727A">
        <w:rPr>
          <w:rFonts w:cs="Arial"/>
        </w:rPr>
        <w:t>я</w:t>
      </w:r>
      <w:r w:rsidRPr="003F727A">
        <w:rPr>
          <w:rFonts w:cs="Arial"/>
        </w:rPr>
        <w:t>тся.</w:t>
      </w:r>
    </w:p>
    <w:p w14:paraId="1E07B023" w14:textId="77777777" w:rsidR="00900E11" w:rsidRPr="003F727A" w:rsidRDefault="00900E11" w:rsidP="0077241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Числовое значение по умолчанию</w:t>
      </w:r>
      <w:r w:rsidRPr="003F727A">
        <w:t xml:space="preserve">» – </w:t>
      </w:r>
      <w:r w:rsidR="00DF3A00" w:rsidRPr="003F727A">
        <w:t xml:space="preserve">введите </w:t>
      </w:r>
      <w:r w:rsidRPr="003F727A">
        <w:t>числовое значение, которое будет выводиться по умолчанию;</w:t>
      </w:r>
    </w:p>
    <w:p w14:paraId="27FCFFA4" w14:textId="77777777" w:rsidR="00900E11" w:rsidRPr="003F727A" w:rsidRDefault="00900E11" w:rsidP="006C2EF9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Строковое значение по умолчанию</w:t>
      </w:r>
      <w:r w:rsidRPr="003F727A">
        <w:t xml:space="preserve">» - </w:t>
      </w:r>
      <w:r w:rsidR="00DF3A00" w:rsidRPr="003F727A">
        <w:t xml:space="preserve">введите </w:t>
      </w:r>
      <w:r w:rsidRPr="003F727A">
        <w:t>строковое значение, которое будет выводиться по умолчанию;</w:t>
      </w:r>
    </w:p>
    <w:p w14:paraId="2FE807A7" w14:textId="77777777" w:rsidR="00900E11" w:rsidRPr="003F727A" w:rsidRDefault="00900E11" w:rsidP="00B43A93">
      <w:pPr>
        <w:pStyle w:val="phlistitemized1"/>
      </w:pPr>
      <w:r w:rsidRPr="003F727A">
        <w:t xml:space="preserve">«Минимальное числовое значение» – </w:t>
      </w:r>
      <w:r w:rsidR="00DF3A00" w:rsidRPr="003F727A">
        <w:t xml:space="preserve">введите </w:t>
      </w:r>
      <w:r w:rsidRPr="003F727A">
        <w:t xml:space="preserve">минимальное числовое значение. В противном случае </w:t>
      </w:r>
      <w:r w:rsidR="00DF3A00" w:rsidRPr="003F727A">
        <w:t>С</w:t>
      </w:r>
      <w:r w:rsidRPr="003F727A">
        <w:t xml:space="preserve">истема </w:t>
      </w:r>
      <w:r w:rsidR="00BD6637" w:rsidRPr="003F727A">
        <w:t>выведет</w:t>
      </w:r>
      <w:r w:rsidRPr="003F727A">
        <w:t xml:space="preserve"> ошибку: «</w:t>
      </w:r>
      <w:r w:rsidRPr="003F727A">
        <w:rPr>
          <w:rStyle w:val="33"/>
          <w:rFonts w:ascii="Arial" w:hAnsi="Arial"/>
          <w:spacing w:val="0"/>
          <w:szCs w:val="20"/>
        </w:rPr>
        <w:t>Значение измерения не попадает в установленные рамки</w:t>
      </w:r>
      <w:r w:rsidRPr="003F727A">
        <w:t>»;</w:t>
      </w:r>
    </w:p>
    <w:p w14:paraId="737A59AC" w14:textId="77777777" w:rsidR="00900E11" w:rsidRPr="003F727A" w:rsidRDefault="00900E11" w:rsidP="00B43A93">
      <w:pPr>
        <w:pStyle w:val="phlistitemized1"/>
      </w:pPr>
      <w:r w:rsidRPr="003F727A">
        <w:lastRenderedPageBreak/>
        <w:t xml:space="preserve">«Максимальное числовое значение» - </w:t>
      </w:r>
      <w:r w:rsidR="00DF3A00" w:rsidRPr="003F727A">
        <w:t xml:space="preserve">введите </w:t>
      </w:r>
      <w:r w:rsidRPr="003F727A">
        <w:t xml:space="preserve">максимальное числовое значение. В противном случае </w:t>
      </w:r>
      <w:r w:rsidR="00BD6637" w:rsidRPr="003F727A">
        <w:t xml:space="preserve">Система </w:t>
      </w:r>
      <w:r w:rsidRPr="003F727A">
        <w:t>также будет выводить ошибку: «</w:t>
      </w:r>
      <w:r w:rsidRPr="003F727A">
        <w:rPr>
          <w:rStyle w:val="33"/>
          <w:rFonts w:ascii="Arial" w:hAnsi="Arial"/>
          <w:spacing w:val="0"/>
          <w:szCs w:val="20"/>
        </w:rPr>
        <w:t>Значение измерения не попадает в установленные рамки</w:t>
      </w:r>
      <w:r w:rsidRPr="003F727A">
        <w:t>»;</w:t>
      </w:r>
    </w:p>
    <w:p w14:paraId="37CF0AAE" w14:textId="77777777" w:rsidR="00900E11" w:rsidRPr="003F727A" w:rsidRDefault="00900E11" w:rsidP="00B43A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Имеет содержимое</w:t>
      </w:r>
      <w:r w:rsidRPr="003F727A">
        <w:t xml:space="preserve">» - </w:t>
      </w:r>
      <w:r w:rsidR="00DF3A00" w:rsidRPr="003F727A">
        <w:t>поставьте «флажок»</w:t>
      </w:r>
      <w:r w:rsidRPr="003F727A">
        <w:t>, если измерение имеет содержимое.</w:t>
      </w:r>
    </w:p>
    <w:p w14:paraId="1CD97DF8" w14:textId="77777777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DF3A00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B1209C" w:rsidRPr="003F727A">
        <w:rPr>
          <w:rFonts w:cs="Arial"/>
        </w:rPr>
        <w:t>«ОК»</w:t>
      </w:r>
      <w:r w:rsidRPr="003F727A">
        <w:rPr>
          <w:rFonts w:cs="Arial"/>
        </w:rPr>
        <w:t>.</w:t>
      </w:r>
    </w:p>
    <w:p w14:paraId="5EC254E1" w14:textId="77777777" w:rsidR="00900E11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редактирования и удаления значений в окне «Спецификация» </w:t>
      </w:r>
      <w:r w:rsidR="00DF3A00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контекстным меню.</w:t>
      </w:r>
    </w:p>
    <w:p w14:paraId="603F2802" w14:textId="77777777" w:rsidR="009878A7" w:rsidRDefault="009878A7" w:rsidP="0058172F">
      <w:pPr>
        <w:pStyle w:val="phnormal"/>
        <w:rPr>
          <w:rFonts w:cs="Arial"/>
        </w:rPr>
      </w:pPr>
      <w:r>
        <w:rPr>
          <w:rFonts w:cs="Arial"/>
        </w:rPr>
        <w:t>Для установки значения по умолчанию на измерении, вызовите на нем контекстное меню и выберите пункт «Значения по умолчанию». Заполните следующие поля:</w:t>
      </w:r>
    </w:p>
    <w:p w14:paraId="71EEC09F" w14:textId="77777777" w:rsidR="009878A7" w:rsidRPr="00437E13" w:rsidRDefault="00823C3E" w:rsidP="002D56E3">
      <w:pPr>
        <w:pStyle w:val="phlistitemized1"/>
      </w:pPr>
      <w:r>
        <w:t>«Мнемокод» – выберите значение из выпадающего списка или введите вручную;</w:t>
      </w:r>
    </w:p>
    <w:p w14:paraId="6F60832D" w14:textId="77777777" w:rsidR="00823C3E" w:rsidRDefault="00823C3E" w:rsidP="002D56E3">
      <w:pPr>
        <w:pStyle w:val="phlistitemized1"/>
      </w:pPr>
      <w:r>
        <w:t>«Поле» – выберите значение из выпадающего списка;</w:t>
      </w:r>
    </w:p>
    <w:p w14:paraId="64955972" w14:textId="77777777" w:rsidR="00823C3E" w:rsidRDefault="00823C3E" w:rsidP="002D56E3">
      <w:pPr>
        <w:pStyle w:val="phlistitemized1"/>
      </w:pPr>
      <w:r>
        <w:t>«Значение» – заполняется автоматически, если было выбрано значение из выпадающего списка в поле «Мнемокод». Доступно для ручного редактирования.</w:t>
      </w:r>
    </w:p>
    <w:p w14:paraId="50954D3E" w14:textId="7ECB2F57" w:rsidR="00912B34" w:rsidRPr="00437E13" w:rsidRDefault="00823C3E">
      <w:pPr>
        <w:pStyle w:val="phnormal"/>
      </w:pPr>
      <w:r>
        <w:t xml:space="preserve">Нажмите на кнопку «Сохранить». Настройте права в поле «Права». Нажмите на кнопку </w:t>
      </w:r>
      <w:r w:rsidR="00974D54" w:rsidRPr="00FC044A">
        <w:rPr>
          <w:noProof/>
        </w:rPr>
        <w:drawing>
          <wp:inline distT="0" distB="0" distL="0" distR="0" wp14:anchorId="73BB839F" wp14:editId="7FE31188">
            <wp:extent cx="133350" cy="1524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F1A">
        <w:rPr>
          <w:noProof/>
        </w:rPr>
        <w:t>.</w:t>
      </w:r>
      <w:r w:rsidR="007F6154">
        <w:rPr>
          <w:noProof/>
        </w:rPr>
        <w:t xml:space="preserve"> В окне в</w:t>
      </w:r>
      <w:r w:rsidR="006A1F1A">
        <w:rPr>
          <w:noProof/>
        </w:rPr>
        <w:t>н</w:t>
      </w:r>
      <w:r w:rsidR="007F6154">
        <w:rPr>
          <w:noProof/>
        </w:rPr>
        <w:t>есения</w:t>
      </w:r>
      <w:r w:rsidR="006A1F1A">
        <w:rPr>
          <w:noProof/>
        </w:rPr>
        <w:t xml:space="preserve"> результатов</w:t>
      </w:r>
      <w:r w:rsidR="007F6154">
        <w:rPr>
          <w:noProof/>
        </w:rPr>
        <w:t xml:space="preserve"> измерений («Рабочие места/Внесение результатов измерений»)</w:t>
      </w:r>
      <w:r w:rsidR="006A1F1A">
        <w:rPr>
          <w:noProof/>
        </w:rPr>
        <w:t xml:space="preserve"> </w:t>
      </w:r>
      <w:r w:rsidR="00CF0197">
        <w:t>в поле «Результат»</w:t>
      </w:r>
      <w:r w:rsidR="007F6154">
        <w:t xml:space="preserve"> появятся значения по умолчанию, доступные для выбора</w:t>
      </w:r>
      <w:r w:rsidR="00912B34" w:rsidRPr="00437E13">
        <w:t xml:space="preserve"> </w:t>
      </w:r>
      <w:r w:rsidR="00CF0197">
        <w:t>двойным нажатием левой кнопки мыши</w:t>
      </w:r>
      <w:r w:rsidR="00A16CBF">
        <w:t xml:space="preserve"> (</w:t>
      </w:r>
      <w:r w:rsidR="00A16CBF">
        <w:fldChar w:fldCharType="begin"/>
      </w:r>
      <w:r w:rsidR="00A16CBF">
        <w:instrText xml:space="preserve"> REF _Ref493858140 \h </w:instrText>
      </w:r>
      <w:r w:rsidR="00A16CBF">
        <w:fldChar w:fldCharType="separate"/>
      </w:r>
      <w:r w:rsidR="002D14F6">
        <w:t xml:space="preserve">Рисунок </w:t>
      </w:r>
      <w:r w:rsidR="002D14F6">
        <w:rPr>
          <w:noProof/>
        </w:rPr>
        <w:t>15</w:t>
      </w:r>
      <w:r w:rsidR="00A16CBF">
        <w:fldChar w:fldCharType="end"/>
      </w:r>
      <w:r w:rsidR="00A16CBF">
        <w:t>).</w:t>
      </w:r>
    </w:p>
    <w:p w14:paraId="0AC133C5" w14:textId="3FA28614" w:rsidR="00912B34" w:rsidRDefault="00D525B9">
      <w:pPr>
        <w:pStyle w:val="phfigure"/>
      </w:pPr>
      <w:r>
        <w:rPr>
          <w:noProof/>
        </w:rPr>
        <w:drawing>
          <wp:inline distT="0" distB="0" distL="0" distR="0" wp14:anchorId="58FE96C3" wp14:editId="5E1B14D3">
            <wp:extent cx="6152515" cy="14014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144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0EBC3CA" w14:textId="6F7452AD" w:rsidR="00912B34" w:rsidRPr="00437E13" w:rsidRDefault="00912B34" w:rsidP="002D56E3">
      <w:pPr>
        <w:pStyle w:val="phfiguretitle"/>
      </w:pPr>
      <w:bookmarkStart w:id="63" w:name="_Ref493858140"/>
      <w:r>
        <w:t xml:space="preserve">Рисунок </w:t>
      </w:r>
      <w:fldSimple w:instr=" SEQ Рисунок \* ARABIC ">
        <w:r w:rsidR="002D14F6">
          <w:rPr>
            <w:noProof/>
          </w:rPr>
          <w:t>15</w:t>
        </w:r>
      </w:fldSimple>
      <w:bookmarkEnd w:id="63"/>
      <w:r>
        <w:t xml:space="preserve"> – </w:t>
      </w:r>
      <w:r w:rsidR="007F6154">
        <w:t>Внесение результата измерения</w:t>
      </w:r>
    </w:p>
    <w:p w14:paraId="5FC2F133" w14:textId="77777777" w:rsidR="00D55EF7" w:rsidRPr="003F727A" w:rsidRDefault="00D55EF7" w:rsidP="00D55EF7">
      <w:pPr>
        <w:pStyle w:val="20"/>
        <w:rPr>
          <w:rFonts w:cs="Arial"/>
        </w:rPr>
      </w:pPr>
      <w:bookmarkStart w:id="64" w:name="_Ref393898471"/>
      <w:bookmarkStart w:id="65" w:name="_Toc494888957"/>
      <w:r w:rsidRPr="003F727A">
        <w:rPr>
          <w:rFonts w:cs="Arial"/>
        </w:rPr>
        <w:t>Настройка измерений для температурного листа</w:t>
      </w:r>
      <w:bookmarkEnd w:id="64"/>
      <w:bookmarkEnd w:id="65"/>
    </w:p>
    <w:p w14:paraId="54AC230B" w14:textId="4130B218" w:rsidR="00D55EF7" w:rsidRDefault="00D33C55" w:rsidP="0058172F">
      <w:pPr>
        <w:pStyle w:val="phnormal"/>
        <w:rPr>
          <w:rFonts w:cs="Arial"/>
          <w:noProof/>
        </w:rPr>
      </w:pPr>
      <w:r w:rsidRPr="003F727A">
        <w:rPr>
          <w:rFonts w:cs="Arial"/>
        </w:rPr>
        <w:t>Данная н</w:t>
      </w:r>
      <w:r w:rsidR="00D55EF7" w:rsidRPr="003F727A">
        <w:rPr>
          <w:rFonts w:cs="Arial"/>
        </w:rPr>
        <w:t>астройка</w:t>
      </w:r>
      <w:r w:rsidR="00D55EF7" w:rsidRPr="003F727A">
        <w:rPr>
          <w:rFonts w:cs="Arial"/>
          <w:noProof/>
        </w:rPr>
        <w:t xml:space="preserve"> проводится в разделе «</w:t>
      </w:r>
      <w:r w:rsidR="00D55EF7" w:rsidRPr="003F727A">
        <w:rPr>
          <w:rFonts w:cs="Arial"/>
        </w:rPr>
        <w:t>Настройки</w:t>
      </w:r>
      <w:r w:rsidR="00DF3A00" w:rsidRPr="003F727A">
        <w:rPr>
          <w:rFonts w:cs="Arial"/>
          <w:noProof/>
        </w:rPr>
        <w:t>/</w:t>
      </w:r>
      <w:r w:rsidR="00D55EF7" w:rsidRPr="003F727A">
        <w:rPr>
          <w:rFonts w:cs="Arial"/>
        </w:rPr>
        <w:t>Настройки журнала измерений</w:t>
      </w:r>
      <w:r w:rsidR="00D55EF7" w:rsidRPr="003F727A">
        <w:rPr>
          <w:rFonts w:cs="Arial"/>
          <w:noProof/>
        </w:rPr>
        <w:t xml:space="preserve">» (см. </w:t>
      </w:r>
      <w:r w:rsidR="00D55EF7" w:rsidRPr="003F727A">
        <w:rPr>
          <w:rFonts w:cs="Arial"/>
          <w:noProof/>
        </w:rPr>
        <w:fldChar w:fldCharType="begin"/>
      </w:r>
      <w:r w:rsidR="00D55EF7" w:rsidRPr="003F727A">
        <w:rPr>
          <w:rFonts w:cs="Arial"/>
          <w:noProof/>
        </w:rPr>
        <w:instrText xml:space="preserve"> REF _Ref387164623 \h </w:instrText>
      </w:r>
      <w:r w:rsidR="001A46CF" w:rsidRPr="003F727A">
        <w:rPr>
          <w:rFonts w:cs="Arial"/>
          <w:noProof/>
        </w:rPr>
        <w:instrText xml:space="preserve"> \* MERGEFORMAT </w:instrText>
      </w:r>
      <w:r w:rsidR="00D55EF7" w:rsidRPr="003F727A">
        <w:rPr>
          <w:rFonts w:cs="Arial"/>
          <w:noProof/>
        </w:rPr>
      </w:r>
      <w:r w:rsidR="00D55EF7" w:rsidRPr="003F727A">
        <w:rPr>
          <w:rFonts w:cs="Arial"/>
          <w:noProof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</w:t>
      </w:r>
      <w:r w:rsidR="00D55EF7" w:rsidRPr="003F727A">
        <w:rPr>
          <w:rFonts w:cs="Arial"/>
          <w:noProof/>
        </w:rPr>
        <w:fldChar w:fldCharType="end"/>
      </w:r>
      <w:r w:rsidR="00D55EF7" w:rsidRPr="003916EF">
        <w:rPr>
          <w:rFonts w:cs="Arial"/>
          <w:noProof/>
        </w:rPr>
        <w:t>).</w:t>
      </w:r>
    </w:p>
    <w:p w14:paraId="455A9521" w14:textId="77777777" w:rsidR="002B3C36" w:rsidRPr="003F727A" w:rsidRDefault="002B3C36" w:rsidP="002B3C36">
      <w:pPr>
        <w:pStyle w:val="30"/>
        <w:rPr>
          <w:rFonts w:cs="Arial"/>
          <w:noProof/>
        </w:rPr>
      </w:pPr>
      <w:bookmarkStart w:id="66" w:name="_Toc493859235"/>
      <w:bookmarkStart w:id="67" w:name="_Toc494888958"/>
      <w:bookmarkStart w:id="68" w:name="_Toc494888959"/>
      <w:bookmarkEnd w:id="66"/>
      <w:bookmarkEnd w:id="67"/>
      <w:r w:rsidRPr="003F727A">
        <w:rPr>
          <w:rFonts w:cs="Arial"/>
          <w:noProof/>
        </w:rPr>
        <w:lastRenderedPageBreak/>
        <w:t>Настройка отчета «Температурный лист»</w:t>
      </w:r>
      <w:bookmarkEnd w:id="68"/>
    </w:p>
    <w:p w14:paraId="3F17E496" w14:textId="77777777" w:rsidR="00B1209C" w:rsidRPr="003F727A" w:rsidRDefault="00D33C55" w:rsidP="0034399E">
      <w:pPr>
        <w:pStyle w:val="phnormal"/>
        <w:rPr>
          <w:rFonts w:cs="Arial"/>
        </w:rPr>
      </w:pPr>
      <w:r w:rsidRPr="003F727A">
        <w:rPr>
          <w:rFonts w:cs="Arial"/>
        </w:rPr>
        <w:t>Отчет «Температурный лист» печатается по следующим показателям:</w:t>
      </w:r>
    </w:p>
    <w:p w14:paraId="12A920EB" w14:textId="77777777" w:rsidR="00B1209C" w:rsidRPr="003F727A" w:rsidRDefault="00DF3A00" w:rsidP="0034399E">
      <w:pPr>
        <w:pStyle w:val="phlistitemized1"/>
      </w:pPr>
      <w:r w:rsidRPr="003F727A">
        <w:t>«</w:t>
      </w:r>
      <w:r w:rsidR="00B1209C" w:rsidRPr="003F727A">
        <w:t>T</w:t>
      </w:r>
      <w:r w:rsidRPr="003F727A">
        <w:t>»</w:t>
      </w:r>
      <w:r w:rsidR="00B1209C" w:rsidRPr="003F727A">
        <w:t xml:space="preserve"> – </w:t>
      </w:r>
      <w:r w:rsidRPr="003F727A">
        <w:t>температура</w:t>
      </w:r>
      <w:r w:rsidR="00B1209C" w:rsidRPr="003F727A">
        <w:t>;</w:t>
      </w:r>
    </w:p>
    <w:p w14:paraId="7D60835A" w14:textId="77777777" w:rsidR="00B1209C" w:rsidRPr="003F727A" w:rsidRDefault="00DF3A00" w:rsidP="0034399E">
      <w:pPr>
        <w:pStyle w:val="phlistitemized1"/>
      </w:pPr>
      <w:r w:rsidRPr="003F727A">
        <w:t>«</w:t>
      </w:r>
      <w:r w:rsidR="00B1209C" w:rsidRPr="003F727A">
        <w:t>AD</w:t>
      </w:r>
      <w:r w:rsidRPr="003F727A">
        <w:t>»</w:t>
      </w:r>
      <w:r w:rsidR="00B1209C" w:rsidRPr="003F727A">
        <w:t xml:space="preserve"> – </w:t>
      </w:r>
      <w:r w:rsidRPr="003F727A">
        <w:t>давление</w:t>
      </w:r>
      <w:r w:rsidR="00B1209C" w:rsidRPr="003F727A">
        <w:t>;</w:t>
      </w:r>
    </w:p>
    <w:p w14:paraId="7A9C056F" w14:textId="77777777" w:rsidR="00B1209C" w:rsidRPr="003F727A" w:rsidRDefault="00DF3A00" w:rsidP="0034399E">
      <w:pPr>
        <w:pStyle w:val="phlistitemized1"/>
      </w:pPr>
      <w:r w:rsidRPr="003F727A">
        <w:t>«</w:t>
      </w:r>
      <w:r w:rsidR="00D33C55" w:rsidRPr="003F727A">
        <w:t>DIU</w:t>
      </w:r>
      <w:r w:rsidRPr="003F727A">
        <w:t>»</w:t>
      </w:r>
      <w:r w:rsidR="00B1209C" w:rsidRPr="003F727A">
        <w:t xml:space="preserve"> – </w:t>
      </w:r>
      <w:r w:rsidRPr="003F727A">
        <w:t>диурез</w:t>
      </w:r>
      <w:r w:rsidR="00B1209C" w:rsidRPr="003F727A">
        <w:t>;</w:t>
      </w:r>
    </w:p>
    <w:p w14:paraId="4E896956" w14:textId="77777777" w:rsidR="00B1209C" w:rsidRPr="003F727A" w:rsidRDefault="00DF3A00" w:rsidP="0034399E">
      <w:pPr>
        <w:pStyle w:val="phlistitemized1"/>
      </w:pPr>
      <w:r w:rsidRPr="003F727A">
        <w:t>«</w:t>
      </w:r>
      <w:r w:rsidR="00D33C55" w:rsidRPr="003F727A">
        <w:t>VES</w:t>
      </w:r>
      <w:r w:rsidRPr="003F727A">
        <w:t>»</w:t>
      </w:r>
      <w:r w:rsidR="00B1209C" w:rsidRPr="003F727A">
        <w:t xml:space="preserve"> – </w:t>
      </w:r>
      <w:r w:rsidRPr="003F727A">
        <w:t>вес</w:t>
      </w:r>
      <w:r w:rsidR="00B1209C" w:rsidRPr="003F727A">
        <w:t>.</w:t>
      </w:r>
    </w:p>
    <w:p w14:paraId="089AE562" w14:textId="5179ADF3" w:rsidR="00D33C55" w:rsidRPr="003F727A" w:rsidRDefault="00DF3A00" w:rsidP="0058172F">
      <w:pPr>
        <w:pStyle w:val="phnormal"/>
        <w:rPr>
          <w:rFonts w:cs="Arial"/>
        </w:rPr>
      </w:pPr>
      <w:r w:rsidRPr="003F727A">
        <w:rPr>
          <w:rFonts w:cs="Arial"/>
        </w:rPr>
        <w:t>Н</w:t>
      </w:r>
      <w:r w:rsidR="00D33C55" w:rsidRPr="003F727A">
        <w:rPr>
          <w:rFonts w:cs="Arial"/>
        </w:rPr>
        <w:t>астро</w:t>
      </w:r>
      <w:r w:rsidRPr="003F727A">
        <w:rPr>
          <w:rFonts w:cs="Arial"/>
        </w:rPr>
        <w:t>йте</w:t>
      </w:r>
      <w:r w:rsidR="00D33C55" w:rsidRPr="003F727A">
        <w:rPr>
          <w:rFonts w:cs="Arial"/>
        </w:rPr>
        <w:t xml:space="preserve"> их</w:t>
      </w:r>
      <w:r w:rsidRPr="003F727A">
        <w:rPr>
          <w:rFonts w:cs="Arial"/>
        </w:rPr>
        <w:t xml:space="preserve"> согласно п.</w:t>
      </w:r>
      <w:r w:rsidR="00D33C55" w:rsidRPr="003F727A">
        <w:rPr>
          <w:rFonts w:cs="Arial"/>
        </w:rPr>
        <w:t xml:space="preserve"> </w:t>
      </w:r>
      <w:r w:rsidR="00D33C55" w:rsidRPr="003F727A">
        <w:rPr>
          <w:rFonts w:cs="Arial"/>
        </w:rPr>
        <w:fldChar w:fldCharType="begin"/>
      </w:r>
      <w:r w:rsidR="00D33C55" w:rsidRPr="003F727A">
        <w:rPr>
          <w:rFonts w:cs="Arial"/>
        </w:rPr>
        <w:instrText xml:space="preserve"> REF _Ref393895519 \r \h </w:instrText>
      </w:r>
      <w:r w:rsidR="001A46CF" w:rsidRPr="003F727A">
        <w:rPr>
          <w:rFonts w:cs="Arial"/>
        </w:rPr>
        <w:instrText xml:space="preserve"> \* MERGEFORMAT </w:instrText>
      </w:r>
      <w:r w:rsidR="00D33C55" w:rsidRPr="003F727A">
        <w:rPr>
          <w:rFonts w:cs="Arial"/>
        </w:rPr>
      </w:r>
      <w:r w:rsidR="00D33C55" w:rsidRPr="003F727A">
        <w:rPr>
          <w:rFonts w:cs="Arial"/>
        </w:rPr>
        <w:fldChar w:fldCharType="separate"/>
      </w:r>
      <w:r w:rsidR="002D14F6">
        <w:rPr>
          <w:rFonts w:cs="Arial"/>
        </w:rPr>
        <w:t>2.4</w:t>
      </w:r>
      <w:r w:rsidR="00D33C55" w:rsidRPr="003F727A">
        <w:rPr>
          <w:rFonts w:cs="Arial"/>
        </w:rPr>
        <w:fldChar w:fldCharType="end"/>
      </w:r>
      <w:r w:rsidR="00B1209C" w:rsidRPr="003916EF">
        <w:rPr>
          <w:rFonts w:cs="Arial"/>
        </w:rPr>
        <w:t>.</w:t>
      </w:r>
    </w:p>
    <w:p w14:paraId="395E8B9C" w14:textId="75D040AD" w:rsidR="00D33C55" w:rsidRPr="003F727A" w:rsidRDefault="00D33C55" w:rsidP="0058172F">
      <w:pPr>
        <w:pStyle w:val="phnormal"/>
        <w:rPr>
          <w:rFonts w:cs="Arial"/>
        </w:rPr>
      </w:pPr>
      <w:r w:rsidRPr="003F727A">
        <w:rPr>
          <w:rFonts w:cs="Arial"/>
        </w:rPr>
        <w:t>В случае корректной настройки</w:t>
      </w:r>
      <w:r w:rsidR="005832F6" w:rsidRPr="003F727A">
        <w:rPr>
          <w:rFonts w:cs="Arial"/>
        </w:rPr>
        <w:t xml:space="preserve"> и наличия записей измерений температуры в истории болезни пациента </w:t>
      </w:r>
      <w:r w:rsidR="00A42DFC" w:rsidRPr="003F727A">
        <w:rPr>
          <w:rFonts w:cs="Arial"/>
        </w:rPr>
        <w:t xml:space="preserve">данный отчет </w:t>
      </w:r>
      <w:r w:rsidR="00DF3A00" w:rsidRPr="003F727A">
        <w:rPr>
          <w:rFonts w:cs="Arial"/>
        </w:rPr>
        <w:t>можно распечатать (</w:t>
      </w:r>
      <w:r w:rsidR="00DF3A00" w:rsidRPr="003F727A">
        <w:rPr>
          <w:rFonts w:cs="Arial"/>
        </w:rPr>
        <w:fldChar w:fldCharType="begin"/>
      </w:r>
      <w:r w:rsidR="00DF3A00" w:rsidRPr="003F727A">
        <w:rPr>
          <w:rFonts w:cs="Arial"/>
        </w:rPr>
        <w:instrText xml:space="preserve"> REF _Ref393896408 \h </w:instrText>
      </w:r>
      <w:r w:rsidR="001A46CF" w:rsidRPr="003F727A">
        <w:rPr>
          <w:rFonts w:cs="Arial"/>
        </w:rPr>
        <w:instrText xml:space="preserve"> \* MERGEFORMAT </w:instrText>
      </w:r>
      <w:r w:rsidR="00DF3A00" w:rsidRPr="003F727A">
        <w:rPr>
          <w:rFonts w:cs="Arial"/>
        </w:rPr>
      </w:r>
      <w:r w:rsidR="00DF3A00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16</w:t>
      </w:r>
      <w:r w:rsidR="00DF3A00" w:rsidRPr="003F727A">
        <w:rPr>
          <w:rFonts w:cs="Arial"/>
        </w:rPr>
        <w:fldChar w:fldCharType="end"/>
      </w:r>
      <w:r w:rsidR="00DF3A00" w:rsidRPr="003916EF">
        <w:rPr>
          <w:rFonts w:cs="Arial"/>
        </w:rPr>
        <w:t>). Для этого перейдите во</w:t>
      </w:r>
      <w:r w:rsidR="005832F6" w:rsidRPr="003F727A">
        <w:rPr>
          <w:rFonts w:cs="Arial"/>
        </w:rPr>
        <w:t xml:space="preserve"> вкладк</w:t>
      </w:r>
      <w:r w:rsidR="00DF3A00" w:rsidRPr="003F727A">
        <w:rPr>
          <w:rFonts w:cs="Arial"/>
        </w:rPr>
        <w:t>у</w:t>
      </w:r>
      <w:r w:rsidR="005832F6" w:rsidRPr="003F727A">
        <w:rPr>
          <w:rFonts w:cs="Arial"/>
        </w:rPr>
        <w:t xml:space="preserve"> «Журнал измерений» рабоче</w:t>
      </w:r>
      <w:r w:rsidR="00E51A18" w:rsidRPr="003F727A">
        <w:rPr>
          <w:rFonts w:cs="Arial"/>
        </w:rPr>
        <w:t>го</w:t>
      </w:r>
      <w:r w:rsidR="005832F6" w:rsidRPr="003F727A">
        <w:rPr>
          <w:rFonts w:cs="Arial"/>
        </w:rPr>
        <w:t xml:space="preserve"> окн</w:t>
      </w:r>
      <w:r w:rsidR="00E51A18" w:rsidRPr="003F727A">
        <w:rPr>
          <w:rFonts w:cs="Arial"/>
        </w:rPr>
        <w:t>а</w:t>
      </w:r>
      <w:r w:rsidR="005832F6" w:rsidRPr="003F727A">
        <w:rPr>
          <w:rFonts w:cs="Arial"/>
        </w:rPr>
        <w:t xml:space="preserve"> лечащего врача «Рабочие места</w:t>
      </w:r>
      <w:r w:rsidR="00DF3A00" w:rsidRPr="003F727A">
        <w:rPr>
          <w:rFonts w:cs="Arial"/>
        </w:rPr>
        <w:t>/</w:t>
      </w:r>
      <w:r w:rsidR="005832F6" w:rsidRPr="003F727A">
        <w:rPr>
          <w:rFonts w:cs="Arial"/>
        </w:rPr>
        <w:t>Пациенты в отделении</w:t>
      </w:r>
      <w:r w:rsidR="00DF3A00" w:rsidRPr="003F727A">
        <w:rPr>
          <w:rFonts w:cs="Arial"/>
        </w:rPr>
        <w:t>/</w:t>
      </w:r>
      <w:r w:rsidR="005832F6" w:rsidRPr="003F727A">
        <w:rPr>
          <w:rFonts w:cs="Arial"/>
        </w:rPr>
        <w:t>Лечащий врач» с помощью пункта контекстного меню «Отчеты</w:t>
      </w:r>
      <w:r w:rsidR="00DF3A00" w:rsidRPr="003F727A">
        <w:rPr>
          <w:rFonts w:cs="Arial"/>
        </w:rPr>
        <w:t>/</w:t>
      </w:r>
      <w:r w:rsidR="005832F6" w:rsidRPr="003F727A">
        <w:rPr>
          <w:rFonts w:cs="Arial"/>
        </w:rPr>
        <w:t>Температурный лист»</w:t>
      </w:r>
      <w:r w:rsidR="00DF3A00" w:rsidRPr="003F727A">
        <w:rPr>
          <w:rFonts w:cs="Arial"/>
        </w:rPr>
        <w:t>.</w:t>
      </w:r>
    </w:p>
    <w:p w14:paraId="7B1EC38C" w14:textId="47B3DE57" w:rsidR="005832F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4E669B5" wp14:editId="741AEAF0">
            <wp:extent cx="6296025" cy="1647825"/>
            <wp:effectExtent l="19050" t="19050" r="28575" b="28575"/>
            <wp:docPr id="23" name="Рисунок 23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47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40D6EE" w14:textId="7D19B512" w:rsidR="00D55EF7" w:rsidRPr="003F727A" w:rsidRDefault="005C741B" w:rsidP="003E7D93">
      <w:pPr>
        <w:pStyle w:val="phfiguretitle"/>
        <w:keepNext w:val="0"/>
      </w:pPr>
      <w:bookmarkStart w:id="69" w:name="_Ref393896408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16</w:t>
        </w:r>
      </w:fldSimple>
      <w:bookmarkEnd w:id="69"/>
      <w:r w:rsidR="0015715C" w:rsidRPr="003916EF">
        <w:t xml:space="preserve"> - </w:t>
      </w:r>
      <w:r w:rsidR="00EB5A9D" w:rsidRPr="003F727A">
        <w:t>Температурный лист</w:t>
      </w:r>
    </w:p>
    <w:p w14:paraId="60825914" w14:textId="77777777" w:rsidR="00D55EF7" w:rsidRPr="003F727A" w:rsidRDefault="005832F6" w:rsidP="0058172F">
      <w:pPr>
        <w:pStyle w:val="phnormal"/>
        <w:rPr>
          <w:rFonts w:cs="Arial"/>
        </w:rPr>
      </w:pPr>
      <w:r w:rsidRPr="003F727A">
        <w:rPr>
          <w:rFonts w:cs="Arial"/>
        </w:rPr>
        <w:t>В данный о</w:t>
      </w:r>
      <w:r w:rsidR="009A3CA9" w:rsidRPr="003F727A">
        <w:rPr>
          <w:rFonts w:cs="Arial"/>
        </w:rPr>
        <w:t xml:space="preserve">тчет </w:t>
      </w:r>
      <w:r w:rsidR="00DF3A00" w:rsidRPr="003F727A">
        <w:rPr>
          <w:rFonts w:cs="Arial"/>
        </w:rPr>
        <w:t xml:space="preserve">входят </w:t>
      </w:r>
      <w:r w:rsidR="009A3CA9" w:rsidRPr="003F727A">
        <w:rPr>
          <w:rFonts w:cs="Arial"/>
        </w:rPr>
        <w:t>данные за 22 дня.</w:t>
      </w:r>
    </w:p>
    <w:p w14:paraId="03A02E55" w14:textId="77777777" w:rsidR="00302967" w:rsidRPr="003F727A" w:rsidRDefault="00302967" w:rsidP="00302967">
      <w:pPr>
        <w:pStyle w:val="30"/>
        <w:rPr>
          <w:rFonts w:cs="Arial"/>
          <w:noProof/>
        </w:rPr>
      </w:pPr>
      <w:bookmarkStart w:id="70" w:name="_Toc494888960"/>
      <w:r w:rsidRPr="003F727A">
        <w:rPr>
          <w:rFonts w:cs="Arial"/>
          <w:noProof/>
        </w:rPr>
        <w:t xml:space="preserve">Настройка отчета «Температурный лист </w:t>
      </w:r>
      <w:r w:rsidRPr="003F727A">
        <w:rPr>
          <w:rFonts w:cs="Arial"/>
        </w:rPr>
        <w:t>(форма №004/у)</w:t>
      </w:r>
      <w:r w:rsidRPr="003F727A">
        <w:rPr>
          <w:rFonts w:cs="Arial"/>
          <w:noProof/>
        </w:rPr>
        <w:t>»</w:t>
      </w:r>
      <w:bookmarkEnd w:id="70"/>
    </w:p>
    <w:p w14:paraId="331E3318" w14:textId="77777777" w:rsidR="00302967" w:rsidRPr="003F727A" w:rsidRDefault="00E3471E" w:rsidP="0058172F">
      <w:pPr>
        <w:pStyle w:val="phnormal"/>
        <w:rPr>
          <w:rFonts w:cs="Arial"/>
        </w:rPr>
      </w:pPr>
      <w:r w:rsidRPr="003F727A">
        <w:rPr>
          <w:rFonts w:cs="Arial"/>
        </w:rPr>
        <w:t>Настройте</w:t>
      </w:r>
      <w:r w:rsidR="00302967" w:rsidRPr="003F727A">
        <w:rPr>
          <w:rFonts w:cs="Arial"/>
        </w:rPr>
        <w:t xml:space="preserve"> входные параметры отчета</w:t>
      </w:r>
      <w:r w:rsidR="00E51A18" w:rsidRPr="003F727A">
        <w:rPr>
          <w:rFonts w:cs="Arial"/>
        </w:rPr>
        <w:t xml:space="preserve"> </w:t>
      </w:r>
      <w:r w:rsidRPr="003F727A">
        <w:rPr>
          <w:rFonts w:cs="Arial"/>
        </w:rPr>
        <w:t>согласно</w:t>
      </w:r>
      <w:r w:rsidR="00302967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руководству </w:t>
      </w:r>
      <w:r w:rsidR="00302967" w:rsidRPr="003F727A">
        <w:rPr>
          <w:rFonts w:cs="Arial"/>
        </w:rPr>
        <w:t>администратора «Настройка стационара».</w:t>
      </w:r>
    </w:p>
    <w:p w14:paraId="289AECBF" w14:textId="1E37F031" w:rsidR="00302967" w:rsidRPr="003F727A" w:rsidRDefault="00A91802" w:rsidP="0058172F">
      <w:pPr>
        <w:pStyle w:val="phnormal"/>
        <w:rPr>
          <w:rFonts w:cs="Arial"/>
        </w:rPr>
      </w:pPr>
      <w:r w:rsidRPr="003F727A">
        <w:rPr>
          <w:rFonts w:cs="Arial"/>
        </w:rPr>
        <w:t>Данный отчет можно распечатать в</w:t>
      </w:r>
      <w:r w:rsidR="00302967" w:rsidRPr="003F727A">
        <w:rPr>
          <w:rFonts w:cs="Arial"/>
        </w:rPr>
        <w:t xml:space="preserve"> случае корректной настройки и наличия записей измерений температуры в истории болезни пациента</w:t>
      </w:r>
      <w:r w:rsidR="00E3471E" w:rsidRPr="003F727A">
        <w:rPr>
          <w:rFonts w:cs="Arial"/>
        </w:rPr>
        <w:t xml:space="preserve">. Для этого перейдите </w:t>
      </w:r>
      <w:r w:rsidR="00302967" w:rsidRPr="003F727A">
        <w:rPr>
          <w:rFonts w:cs="Arial"/>
        </w:rPr>
        <w:t xml:space="preserve">в </w:t>
      </w:r>
      <w:r w:rsidR="00E3471E" w:rsidRPr="003F727A">
        <w:rPr>
          <w:rFonts w:cs="Arial"/>
        </w:rPr>
        <w:t xml:space="preserve">рабочее окно </w:t>
      </w:r>
      <w:r w:rsidR="00302967" w:rsidRPr="003F727A">
        <w:rPr>
          <w:rFonts w:cs="Arial"/>
        </w:rPr>
        <w:t>лечащего врача «Рабочие места</w:t>
      </w:r>
      <w:r w:rsidR="00E3471E" w:rsidRPr="003F727A">
        <w:rPr>
          <w:rFonts w:cs="Arial"/>
        </w:rPr>
        <w:t>/</w:t>
      </w:r>
      <w:r w:rsidR="00302967" w:rsidRPr="003F727A">
        <w:rPr>
          <w:rFonts w:cs="Arial"/>
        </w:rPr>
        <w:t>Пациенты в отделении</w:t>
      </w:r>
      <w:r w:rsidR="00E3471E" w:rsidRPr="003F727A">
        <w:rPr>
          <w:rFonts w:cs="Arial"/>
        </w:rPr>
        <w:t>/</w:t>
      </w:r>
      <w:r w:rsidR="00302967" w:rsidRPr="003F727A">
        <w:rPr>
          <w:rFonts w:cs="Arial"/>
        </w:rPr>
        <w:t xml:space="preserve">Лечащий врач» </w:t>
      </w:r>
      <w:r w:rsidR="00E3471E" w:rsidRPr="003F727A">
        <w:rPr>
          <w:rFonts w:cs="Arial"/>
        </w:rPr>
        <w:t xml:space="preserve">и воспользуйтесь </w:t>
      </w:r>
      <w:r w:rsidR="003F2598" w:rsidRPr="003F727A">
        <w:rPr>
          <w:rFonts w:cs="Arial"/>
        </w:rPr>
        <w:t xml:space="preserve">пунктом контекстного меню </w:t>
      </w:r>
      <w:r w:rsidR="00302967" w:rsidRPr="003F727A">
        <w:rPr>
          <w:rFonts w:cs="Arial"/>
        </w:rPr>
        <w:t>«Отчеты</w:t>
      </w:r>
      <w:r w:rsidR="00E3471E" w:rsidRPr="003F727A">
        <w:rPr>
          <w:rFonts w:cs="Arial"/>
        </w:rPr>
        <w:t>/</w:t>
      </w:r>
      <w:r w:rsidR="00302967" w:rsidRPr="003F727A">
        <w:rPr>
          <w:rFonts w:cs="Arial"/>
        </w:rPr>
        <w:t>Температурный лист (форма №004/у)»</w:t>
      </w:r>
      <w:r w:rsidR="00E3471E" w:rsidRPr="003F727A">
        <w:rPr>
          <w:rFonts w:cs="Arial"/>
        </w:rPr>
        <w:t xml:space="preserve">. </w:t>
      </w:r>
      <w:r w:rsidR="00302967" w:rsidRPr="003F727A">
        <w:rPr>
          <w:rFonts w:cs="Arial"/>
        </w:rPr>
        <w:t>Откроется окно для ввода параметров отчета</w:t>
      </w:r>
      <w:r w:rsidR="00E3471E" w:rsidRPr="003F727A">
        <w:rPr>
          <w:rFonts w:cs="Arial"/>
        </w:rPr>
        <w:t xml:space="preserve">. </w:t>
      </w:r>
      <w:r w:rsidR="00E51A18" w:rsidRPr="003F727A">
        <w:rPr>
          <w:rFonts w:cs="Arial"/>
        </w:rPr>
        <w:t>У</w:t>
      </w:r>
      <w:r w:rsidR="00E3471E" w:rsidRPr="003F727A">
        <w:rPr>
          <w:rFonts w:cs="Arial"/>
        </w:rPr>
        <w:t xml:space="preserve">становите </w:t>
      </w:r>
      <w:r w:rsidR="00302967" w:rsidRPr="003F727A">
        <w:rPr>
          <w:rFonts w:cs="Arial"/>
        </w:rPr>
        <w:t xml:space="preserve">период формирования отчета и день болезни на дату </w:t>
      </w:r>
      <w:r w:rsidR="003878DB" w:rsidRPr="003F727A">
        <w:rPr>
          <w:rFonts w:cs="Arial"/>
        </w:rPr>
        <w:t>госпитализаци</w:t>
      </w:r>
      <w:r w:rsidR="003878DB">
        <w:rPr>
          <w:rFonts w:cs="Arial"/>
        </w:rPr>
        <w:t>и</w:t>
      </w:r>
      <w:r w:rsidR="003878DB" w:rsidRPr="003F727A">
        <w:rPr>
          <w:rFonts w:cs="Arial"/>
        </w:rPr>
        <w:t xml:space="preserve"> </w:t>
      </w:r>
      <w:r w:rsidR="00302967" w:rsidRPr="003F727A">
        <w:rPr>
          <w:rFonts w:cs="Arial"/>
        </w:rPr>
        <w:t>(</w:t>
      </w:r>
      <w:r w:rsidR="00302967" w:rsidRPr="003F727A">
        <w:rPr>
          <w:rFonts w:cs="Arial"/>
        </w:rPr>
        <w:fldChar w:fldCharType="begin"/>
      </w:r>
      <w:r w:rsidR="00302967" w:rsidRPr="003F727A">
        <w:rPr>
          <w:rFonts w:cs="Arial"/>
        </w:rPr>
        <w:instrText xml:space="preserve"> REF _Ref430099771 \h </w:instrText>
      </w:r>
      <w:r w:rsidR="001A46CF" w:rsidRPr="003F727A">
        <w:rPr>
          <w:rFonts w:cs="Arial"/>
        </w:rPr>
        <w:instrText xml:space="preserve"> \* MERGEFORMAT </w:instrText>
      </w:r>
      <w:r w:rsidR="00302967" w:rsidRPr="003F727A">
        <w:rPr>
          <w:rFonts w:cs="Arial"/>
        </w:rPr>
      </w:r>
      <w:r w:rsidR="00302967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17</w:t>
      </w:r>
      <w:r w:rsidR="00302967" w:rsidRPr="003F727A">
        <w:rPr>
          <w:rFonts w:cs="Arial"/>
        </w:rPr>
        <w:fldChar w:fldCharType="end"/>
      </w:r>
      <w:r w:rsidR="00302967" w:rsidRPr="003F727A">
        <w:rPr>
          <w:rFonts w:cs="Arial"/>
        </w:rPr>
        <w:t>)</w:t>
      </w:r>
      <w:r w:rsidR="00E51A18" w:rsidRPr="003F727A">
        <w:rPr>
          <w:rFonts w:cs="Arial"/>
        </w:rPr>
        <w:t>,</w:t>
      </w:r>
      <w:r w:rsidR="00302967" w:rsidRPr="003F727A">
        <w:rPr>
          <w:rFonts w:cs="Arial"/>
        </w:rPr>
        <w:t xml:space="preserve"> </w:t>
      </w:r>
      <w:r w:rsidR="00E51A18" w:rsidRPr="003F727A">
        <w:rPr>
          <w:rFonts w:cs="Arial"/>
        </w:rPr>
        <w:t xml:space="preserve">нажмите </w:t>
      </w:r>
      <w:r w:rsidR="00302967" w:rsidRPr="003F727A">
        <w:rPr>
          <w:rFonts w:cs="Arial"/>
        </w:rPr>
        <w:t>кнопку «О</w:t>
      </w:r>
      <w:r w:rsidR="00C3578C" w:rsidRPr="003F727A">
        <w:rPr>
          <w:rFonts w:cs="Arial"/>
        </w:rPr>
        <w:t>К</w:t>
      </w:r>
      <w:r w:rsidR="00302967" w:rsidRPr="003F727A">
        <w:rPr>
          <w:rFonts w:cs="Arial"/>
        </w:rPr>
        <w:t>».</w:t>
      </w:r>
    </w:p>
    <w:p w14:paraId="5A792ABC" w14:textId="5AD461F5" w:rsidR="0030296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6723346" wp14:editId="23F07565">
            <wp:extent cx="3086100" cy="1362075"/>
            <wp:effectExtent l="19050" t="19050" r="19050" b="28575"/>
            <wp:docPr id="24" name="Рисунок 24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62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6955D8" w14:textId="780E01A9" w:rsidR="00302967" w:rsidRPr="003F727A" w:rsidRDefault="005C741B" w:rsidP="006F2F0C">
      <w:pPr>
        <w:pStyle w:val="phfiguretitle"/>
      </w:pPr>
      <w:bookmarkStart w:id="71" w:name="_Ref430099771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17</w:t>
        </w:r>
      </w:fldSimple>
      <w:bookmarkEnd w:id="71"/>
      <w:r w:rsidR="0015715C" w:rsidRPr="003916EF">
        <w:t xml:space="preserve"> - </w:t>
      </w:r>
      <w:r w:rsidR="00EB5A9D" w:rsidRPr="003F727A">
        <w:t>Окно ввода параметров отчета</w:t>
      </w:r>
    </w:p>
    <w:p w14:paraId="650F40B8" w14:textId="09D13EAC" w:rsidR="00302967" w:rsidRPr="003F727A" w:rsidRDefault="00302967" w:rsidP="0058172F">
      <w:pPr>
        <w:pStyle w:val="phnormal"/>
        <w:rPr>
          <w:rFonts w:cs="Arial"/>
        </w:rPr>
      </w:pPr>
      <w:r w:rsidRPr="003F727A">
        <w:rPr>
          <w:rFonts w:cs="Arial"/>
        </w:rPr>
        <w:t>Откроется окно просмотра отчета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_Ref430100326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18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532B96C" w14:textId="2F5B0A8D" w:rsidR="0030296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625DB46" wp14:editId="1F66370F">
            <wp:extent cx="6296025" cy="4448175"/>
            <wp:effectExtent l="19050" t="19050" r="28575" b="28575"/>
            <wp:docPr id="25" name="Рисунок 25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003142" w14:textId="3FD9352C" w:rsidR="00302967" w:rsidRPr="003F727A" w:rsidRDefault="005C741B" w:rsidP="006F2F0C">
      <w:pPr>
        <w:pStyle w:val="phfiguretitle"/>
      </w:pPr>
      <w:bookmarkStart w:id="72" w:name="_Ref43010032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18</w:t>
        </w:r>
      </w:fldSimple>
      <w:bookmarkEnd w:id="72"/>
      <w:r w:rsidR="0015715C" w:rsidRPr="003916EF">
        <w:t xml:space="preserve"> - </w:t>
      </w:r>
      <w:r w:rsidR="00EB5A9D" w:rsidRPr="003F727A">
        <w:t>Окно просмотра отчета</w:t>
      </w:r>
    </w:p>
    <w:p w14:paraId="606EA6B0" w14:textId="77777777" w:rsidR="002B3C36" w:rsidRPr="003F727A" w:rsidRDefault="002B3C36" w:rsidP="002B3C36">
      <w:pPr>
        <w:pStyle w:val="30"/>
        <w:rPr>
          <w:rFonts w:cs="Arial"/>
          <w:noProof/>
        </w:rPr>
      </w:pPr>
      <w:bookmarkStart w:id="73" w:name="_Toc494888961"/>
      <w:r w:rsidRPr="003F727A">
        <w:rPr>
          <w:rFonts w:cs="Arial"/>
          <w:noProof/>
        </w:rPr>
        <w:t>Настройка отчета «Лист измерений»</w:t>
      </w:r>
      <w:bookmarkEnd w:id="73"/>
    </w:p>
    <w:p w14:paraId="0FFD957E" w14:textId="77777777" w:rsidR="005832F6" w:rsidRPr="003F727A" w:rsidRDefault="00A91802" w:rsidP="0058172F">
      <w:pPr>
        <w:pStyle w:val="phnormal"/>
        <w:rPr>
          <w:rFonts w:cs="Arial"/>
        </w:rPr>
      </w:pPr>
      <w:r w:rsidRPr="003F727A">
        <w:rPr>
          <w:rFonts w:cs="Arial"/>
        </w:rPr>
        <w:t>О</w:t>
      </w:r>
      <w:r w:rsidR="005832F6" w:rsidRPr="003F727A">
        <w:rPr>
          <w:rFonts w:cs="Arial"/>
        </w:rPr>
        <w:t>тчет «Лист измерений</w:t>
      </w:r>
      <w:r w:rsidR="009A3CA9" w:rsidRPr="003F727A">
        <w:rPr>
          <w:rFonts w:cs="Arial"/>
        </w:rPr>
        <w:t>»</w:t>
      </w:r>
      <w:r w:rsidRPr="003F727A">
        <w:rPr>
          <w:rFonts w:cs="Arial"/>
        </w:rPr>
        <w:t xml:space="preserve"> используется для просмотра результатов измерений за произвольный период по выбранным измерениям.</w:t>
      </w:r>
    </w:p>
    <w:p w14:paraId="0E5CB74D" w14:textId="42785581" w:rsidR="0074509D" w:rsidRPr="003F727A" w:rsidRDefault="00351851" w:rsidP="0058172F">
      <w:pPr>
        <w:pStyle w:val="phnormal"/>
        <w:rPr>
          <w:rFonts w:cs="Arial"/>
        </w:rPr>
      </w:pPr>
      <w:r w:rsidRPr="003F727A">
        <w:rPr>
          <w:rFonts w:cs="Arial"/>
        </w:rPr>
        <w:t>Н</w:t>
      </w:r>
      <w:r w:rsidR="0074509D" w:rsidRPr="003F727A">
        <w:rPr>
          <w:rFonts w:cs="Arial"/>
        </w:rPr>
        <w:t>астро</w:t>
      </w:r>
      <w:r w:rsidRPr="003F727A">
        <w:rPr>
          <w:rFonts w:cs="Arial"/>
        </w:rPr>
        <w:t>йте</w:t>
      </w:r>
      <w:r w:rsidR="0074509D" w:rsidRPr="003F727A">
        <w:rPr>
          <w:rFonts w:cs="Arial"/>
        </w:rPr>
        <w:t xml:space="preserve"> интервалы отчета. Для этого </w:t>
      </w:r>
      <w:r w:rsidRPr="003F727A">
        <w:rPr>
          <w:rFonts w:cs="Arial"/>
        </w:rPr>
        <w:t xml:space="preserve">зайдите </w:t>
      </w:r>
      <w:r w:rsidR="00D767A9" w:rsidRPr="003F727A">
        <w:rPr>
          <w:rFonts w:cs="Arial"/>
        </w:rPr>
        <w:t xml:space="preserve">в </w:t>
      </w:r>
      <w:r w:rsidR="0074509D" w:rsidRPr="003F727A">
        <w:rPr>
          <w:rFonts w:cs="Arial"/>
        </w:rPr>
        <w:t>раздел «Система</w:t>
      </w:r>
      <w:r w:rsidRPr="003F727A">
        <w:rPr>
          <w:rFonts w:cs="Arial"/>
        </w:rPr>
        <w:t>/</w:t>
      </w:r>
      <w:r w:rsidR="0074509D" w:rsidRPr="003F727A">
        <w:rPr>
          <w:rFonts w:cs="Arial"/>
        </w:rPr>
        <w:t>Настройка отчётов</w:t>
      </w:r>
      <w:r w:rsidRPr="003F727A">
        <w:rPr>
          <w:rFonts w:cs="Arial"/>
        </w:rPr>
        <w:t>/</w:t>
      </w:r>
      <w:r w:rsidR="0074509D" w:rsidRPr="003F727A">
        <w:rPr>
          <w:rFonts w:cs="Arial"/>
        </w:rPr>
        <w:t>Пользовательские отчеты». Откроется окно (</w:t>
      </w:r>
      <w:r w:rsidR="0074509D" w:rsidRPr="003F727A">
        <w:rPr>
          <w:rFonts w:cs="Arial"/>
        </w:rPr>
        <w:fldChar w:fldCharType="begin"/>
      </w:r>
      <w:r w:rsidR="0074509D" w:rsidRPr="003F727A">
        <w:rPr>
          <w:rFonts w:cs="Arial"/>
        </w:rPr>
        <w:instrText xml:space="preserve"> REF _Ref393895906 \h </w:instrText>
      </w:r>
      <w:r w:rsidR="001A46CF" w:rsidRPr="003F727A">
        <w:rPr>
          <w:rFonts w:cs="Arial"/>
        </w:rPr>
        <w:instrText xml:space="preserve"> \* MERGEFORMAT </w:instrText>
      </w:r>
      <w:r w:rsidR="0074509D" w:rsidRPr="003F727A">
        <w:rPr>
          <w:rFonts w:cs="Arial"/>
        </w:rPr>
      </w:r>
      <w:r w:rsidR="0074509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19</w:t>
      </w:r>
      <w:r w:rsidR="0074509D" w:rsidRPr="003F727A">
        <w:rPr>
          <w:rFonts w:cs="Arial"/>
        </w:rPr>
        <w:fldChar w:fldCharType="end"/>
      </w:r>
      <w:r w:rsidR="0074509D" w:rsidRPr="003F727A">
        <w:rPr>
          <w:rFonts w:cs="Arial"/>
        </w:rPr>
        <w:t>).</w:t>
      </w:r>
    </w:p>
    <w:p w14:paraId="15F0C51D" w14:textId="61A270D4" w:rsidR="0074509D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559D3EA" wp14:editId="7DC3F532">
            <wp:extent cx="6286500" cy="2362200"/>
            <wp:effectExtent l="19050" t="19050" r="19050" b="19050"/>
            <wp:docPr id="26" name="Рисунок 26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62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C6AF98" w14:textId="35D56352" w:rsidR="0074509D" w:rsidRPr="003F727A" w:rsidRDefault="005C741B" w:rsidP="003E7D93">
      <w:pPr>
        <w:pStyle w:val="phfiguretitle"/>
        <w:keepNext w:val="0"/>
      </w:pPr>
      <w:bookmarkStart w:id="74" w:name="_Ref39389590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19</w:t>
        </w:r>
      </w:fldSimple>
      <w:bookmarkEnd w:id="74"/>
      <w:r w:rsidR="0015715C" w:rsidRPr="003916EF">
        <w:t xml:space="preserve"> - </w:t>
      </w:r>
      <w:r w:rsidR="00EB5A9D" w:rsidRPr="003F727A">
        <w:t>Настройка интервалов отчета</w:t>
      </w:r>
    </w:p>
    <w:p w14:paraId="714B2DB0" w14:textId="77777777" w:rsidR="0074509D" w:rsidRPr="003F727A" w:rsidRDefault="00351851" w:rsidP="0058172F">
      <w:pPr>
        <w:pStyle w:val="phnormal"/>
        <w:rPr>
          <w:rFonts w:cs="Arial"/>
        </w:rPr>
      </w:pPr>
      <w:r w:rsidRPr="003F727A">
        <w:rPr>
          <w:rFonts w:cs="Arial"/>
        </w:rPr>
        <w:t>Н</w:t>
      </w:r>
      <w:r w:rsidR="0074509D" w:rsidRPr="003F727A">
        <w:rPr>
          <w:rFonts w:cs="Arial"/>
        </w:rPr>
        <w:t>ай</w:t>
      </w:r>
      <w:r w:rsidRPr="003F727A">
        <w:rPr>
          <w:rFonts w:cs="Arial"/>
        </w:rPr>
        <w:t>дите</w:t>
      </w:r>
      <w:r w:rsidR="0074509D" w:rsidRPr="003F727A">
        <w:rPr>
          <w:rFonts w:cs="Arial"/>
        </w:rPr>
        <w:t xml:space="preserve"> пользовательский отчет «</w:t>
      </w:r>
      <w:r w:rsidR="002C4761" w:rsidRPr="003F727A">
        <w:rPr>
          <w:rFonts w:cs="Arial"/>
        </w:rPr>
        <w:t>Лист измерений</w:t>
      </w:r>
      <w:r w:rsidR="0074509D" w:rsidRPr="003F727A">
        <w:rPr>
          <w:rFonts w:cs="Arial"/>
        </w:rPr>
        <w:t xml:space="preserve">» и </w:t>
      </w:r>
      <w:r w:rsidRPr="003F727A">
        <w:rPr>
          <w:rFonts w:cs="Arial"/>
        </w:rPr>
        <w:t xml:space="preserve">задайте </w:t>
      </w:r>
      <w:r w:rsidR="00224DC5" w:rsidRPr="003F727A">
        <w:rPr>
          <w:rFonts w:cs="Arial"/>
        </w:rPr>
        <w:t>параметры</w:t>
      </w:r>
      <w:r w:rsidR="0074509D" w:rsidRPr="003F727A">
        <w:rPr>
          <w:rFonts w:cs="Arial"/>
        </w:rPr>
        <w:t xml:space="preserve"> отчета:</w:t>
      </w:r>
    </w:p>
    <w:p w14:paraId="6C24A01D" w14:textId="68E1CF96" w:rsidR="002C4761" w:rsidRPr="003F727A" w:rsidRDefault="006C2EF9" w:rsidP="006C2EF9">
      <w:pPr>
        <w:pStyle w:val="phlistitemized1"/>
      </w:pPr>
      <w:r w:rsidRPr="003F727A">
        <w:t>«</w:t>
      </w:r>
      <w:r w:rsidR="002C4761" w:rsidRPr="003F727A">
        <w:t>TEMP_MEAS</w:t>
      </w:r>
      <w:r w:rsidRPr="003F727A">
        <w:t>»</w:t>
      </w:r>
      <w:r w:rsidR="002C4761" w:rsidRPr="003F727A">
        <w:t xml:space="preserve"> - хранит код измерения «Температура»</w:t>
      </w:r>
      <w:r w:rsidR="00224DC5" w:rsidRPr="003F727A">
        <w:t>.</w:t>
      </w:r>
      <w:r w:rsidR="002C4761" w:rsidRPr="003F727A">
        <w:t xml:space="preserve"> </w:t>
      </w:r>
      <w:r w:rsidR="00224DC5" w:rsidRPr="003F727A">
        <w:t xml:space="preserve">В значении параметра </w:t>
      </w:r>
      <w:r w:rsidRPr="003F727A">
        <w:t>«</w:t>
      </w:r>
      <w:r w:rsidR="00224DC5" w:rsidRPr="003F727A">
        <w:t>TEMP_MEAS</w:t>
      </w:r>
      <w:r w:rsidRPr="003F727A">
        <w:t>»</w:t>
      </w:r>
      <w:r w:rsidR="00224DC5" w:rsidRPr="003F727A">
        <w:t xml:space="preserve"> </w:t>
      </w:r>
      <w:r w:rsidR="00351851" w:rsidRPr="003F727A">
        <w:t>укажите</w:t>
      </w:r>
      <w:r w:rsidR="00224DC5" w:rsidRPr="003F727A">
        <w:t xml:space="preserve"> код измерения </w:t>
      </w:r>
      <w:r w:rsidR="00D03331" w:rsidRPr="003F727A">
        <w:t>«</w:t>
      </w:r>
      <w:r w:rsidR="00D03331" w:rsidRPr="003F727A">
        <w:rPr>
          <w:rStyle w:val="33"/>
          <w:rFonts w:ascii="Arial" w:hAnsi="Arial"/>
          <w:spacing w:val="0"/>
          <w:szCs w:val="20"/>
        </w:rPr>
        <w:t>Температура</w:t>
      </w:r>
      <w:r w:rsidR="00D03331" w:rsidRPr="003F727A">
        <w:t>»</w:t>
      </w:r>
      <w:r w:rsidR="00224DC5" w:rsidRPr="003F727A">
        <w:t>, который настроен в разделе (см.</w:t>
      </w:r>
      <w:r w:rsidR="00351851" w:rsidRPr="003F727A">
        <w:t xml:space="preserve"> п.</w:t>
      </w:r>
      <w:r w:rsidR="00224DC5" w:rsidRPr="003F727A">
        <w:t xml:space="preserve"> </w:t>
      </w:r>
      <w:r w:rsidR="00D03331" w:rsidRPr="003F727A">
        <w:fldChar w:fldCharType="begin"/>
      </w:r>
      <w:r w:rsidR="00D03331" w:rsidRPr="003F727A">
        <w:instrText xml:space="preserve"> REF _Ref394575500 \r \h </w:instrText>
      </w:r>
      <w:r w:rsidR="001A46CF" w:rsidRPr="003F727A">
        <w:instrText xml:space="preserve"> \* MERGEFORMAT </w:instrText>
      </w:r>
      <w:r w:rsidR="00D03331" w:rsidRPr="003F727A">
        <w:fldChar w:fldCharType="separate"/>
      </w:r>
      <w:r w:rsidR="002D14F6">
        <w:t>2.4</w:t>
      </w:r>
      <w:r w:rsidR="00D03331" w:rsidRPr="003F727A">
        <w:fldChar w:fldCharType="end"/>
      </w:r>
      <w:r w:rsidR="00224DC5" w:rsidRPr="003F727A">
        <w:t>)</w:t>
      </w:r>
      <w:r w:rsidR="00D03331" w:rsidRPr="003F727A">
        <w:t>;</w:t>
      </w:r>
    </w:p>
    <w:p w14:paraId="541F5705" w14:textId="77777777" w:rsidR="00D03331" w:rsidRPr="003F727A" w:rsidRDefault="006C2EF9" w:rsidP="006C2EF9">
      <w:pPr>
        <w:pStyle w:val="phlistitemized1"/>
      </w:pPr>
      <w:r w:rsidRPr="003F727A">
        <w:t>«</w:t>
      </w:r>
      <w:r w:rsidR="00D03331" w:rsidRPr="003F727A">
        <w:t>INT_MORNING</w:t>
      </w:r>
      <w:r w:rsidRPr="003F727A">
        <w:t>»</w:t>
      </w:r>
      <w:r w:rsidR="00D03331" w:rsidRPr="003F727A">
        <w:t xml:space="preserve"> - хранит код видимого интервала «</w:t>
      </w:r>
      <w:r w:rsidR="00D03331" w:rsidRPr="003F727A">
        <w:rPr>
          <w:rStyle w:val="33"/>
          <w:rFonts w:ascii="Arial" w:hAnsi="Arial"/>
          <w:spacing w:val="0"/>
          <w:szCs w:val="20"/>
        </w:rPr>
        <w:t>Утро</w:t>
      </w:r>
      <w:r w:rsidR="00D03331" w:rsidRPr="003F727A">
        <w:t>»;</w:t>
      </w:r>
    </w:p>
    <w:p w14:paraId="515A369A" w14:textId="77777777" w:rsidR="00D03331" w:rsidRPr="003F727A" w:rsidRDefault="006C2EF9" w:rsidP="006C2EF9">
      <w:pPr>
        <w:pStyle w:val="phlistitemized1"/>
      </w:pPr>
      <w:r w:rsidRPr="003F727A">
        <w:t>«</w:t>
      </w:r>
      <w:r w:rsidR="00D03331" w:rsidRPr="003F727A">
        <w:t>INT_EVENING</w:t>
      </w:r>
      <w:r w:rsidRPr="003F727A">
        <w:t>»</w:t>
      </w:r>
      <w:r w:rsidR="00D03331" w:rsidRPr="003F727A">
        <w:t xml:space="preserve"> - хранит код видимого интервала «</w:t>
      </w:r>
      <w:r w:rsidR="00D03331" w:rsidRPr="003F727A">
        <w:rPr>
          <w:rStyle w:val="33"/>
          <w:rFonts w:ascii="Arial" w:hAnsi="Arial"/>
          <w:spacing w:val="0"/>
          <w:szCs w:val="20"/>
        </w:rPr>
        <w:t>Вечер</w:t>
      </w:r>
      <w:r w:rsidR="00D03331" w:rsidRPr="003F727A">
        <w:t>».</w:t>
      </w:r>
    </w:p>
    <w:p w14:paraId="0CED9F58" w14:textId="5AD37F0E" w:rsidR="00EA7046" w:rsidRPr="003F727A" w:rsidRDefault="00D03331" w:rsidP="0058172F">
      <w:pPr>
        <w:pStyle w:val="phnormal"/>
        <w:rPr>
          <w:rFonts w:cs="Arial"/>
        </w:rPr>
      </w:pPr>
      <w:r w:rsidRPr="003F727A">
        <w:rPr>
          <w:rFonts w:cs="Arial"/>
        </w:rPr>
        <w:t>Чтобы</w:t>
      </w:r>
      <w:r w:rsidR="005832F6" w:rsidRPr="003F727A">
        <w:rPr>
          <w:rFonts w:cs="Arial"/>
        </w:rPr>
        <w:t xml:space="preserve"> настро</w:t>
      </w:r>
      <w:r w:rsidRPr="003F727A">
        <w:rPr>
          <w:rFonts w:cs="Arial"/>
        </w:rPr>
        <w:t>ить</w:t>
      </w:r>
      <w:r w:rsidR="005832F6" w:rsidRPr="003F727A">
        <w:rPr>
          <w:rFonts w:cs="Arial"/>
        </w:rPr>
        <w:t xml:space="preserve"> временные интервалы</w:t>
      </w:r>
      <w:r w:rsidR="00D767A9" w:rsidRPr="003F727A">
        <w:rPr>
          <w:rFonts w:cs="Arial"/>
        </w:rPr>
        <w:t>,</w:t>
      </w:r>
      <w:r w:rsidR="00EA7046" w:rsidRPr="003F727A">
        <w:rPr>
          <w:rFonts w:cs="Arial"/>
        </w:rPr>
        <w:t xml:space="preserve"> перей</w:t>
      </w:r>
      <w:r w:rsidR="00351851" w:rsidRPr="003F727A">
        <w:rPr>
          <w:rFonts w:cs="Arial"/>
        </w:rPr>
        <w:t>дите</w:t>
      </w:r>
      <w:r w:rsidR="00EA7046" w:rsidRPr="003F727A">
        <w:rPr>
          <w:rFonts w:cs="Arial"/>
        </w:rPr>
        <w:t xml:space="preserve"> в раздел «Н</w:t>
      </w:r>
      <w:r w:rsidR="005832F6" w:rsidRPr="003F727A">
        <w:rPr>
          <w:rFonts w:cs="Arial"/>
        </w:rPr>
        <w:t>астройк</w:t>
      </w:r>
      <w:r w:rsidR="009B7559" w:rsidRPr="003F727A">
        <w:rPr>
          <w:rFonts w:cs="Arial"/>
        </w:rPr>
        <w:t>и</w:t>
      </w:r>
      <w:r w:rsidR="00351851" w:rsidRPr="003F727A">
        <w:rPr>
          <w:rFonts w:cs="Arial"/>
        </w:rPr>
        <w:t>/</w:t>
      </w:r>
      <w:r w:rsidR="00EA7046" w:rsidRPr="003F727A">
        <w:rPr>
          <w:rFonts w:cs="Arial"/>
        </w:rPr>
        <w:t>В</w:t>
      </w:r>
      <w:r w:rsidR="005832F6" w:rsidRPr="003F727A">
        <w:rPr>
          <w:rFonts w:cs="Arial"/>
        </w:rPr>
        <w:t>идимые интервалы назначений</w:t>
      </w:r>
      <w:r w:rsidR="00EA7046" w:rsidRPr="003F727A">
        <w:rPr>
          <w:rFonts w:cs="Arial"/>
        </w:rPr>
        <w:t>». Откроется окно (</w:t>
      </w:r>
      <w:r w:rsidR="00EA7046" w:rsidRPr="003F727A">
        <w:rPr>
          <w:rFonts w:cs="Arial"/>
        </w:rPr>
        <w:fldChar w:fldCharType="begin"/>
      </w:r>
      <w:r w:rsidR="00EA7046" w:rsidRPr="003F727A">
        <w:rPr>
          <w:rFonts w:cs="Arial"/>
        </w:rPr>
        <w:instrText xml:space="preserve"> REF _Ref393897506 \h </w:instrText>
      </w:r>
      <w:r w:rsidR="001A46CF" w:rsidRPr="003F727A">
        <w:rPr>
          <w:rFonts w:cs="Arial"/>
        </w:rPr>
        <w:instrText xml:space="preserve"> \* MERGEFORMAT </w:instrText>
      </w:r>
      <w:r w:rsidR="00EA7046" w:rsidRPr="003F727A">
        <w:rPr>
          <w:rFonts w:cs="Arial"/>
        </w:rPr>
      </w:r>
      <w:r w:rsidR="00EA704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20</w:t>
      </w:r>
      <w:r w:rsidR="00EA7046" w:rsidRPr="003F727A">
        <w:rPr>
          <w:rFonts w:cs="Arial"/>
        </w:rPr>
        <w:fldChar w:fldCharType="end"/>
      </w:r>
      <w:r w:rsidR="00EA7046" w:rsidRPr="003F727A">
        <w:rPr>
          <w:rFonts w:cs="Arial"/>
        </w:rPr>
        <w:t>).</w:t>
      </w:r>
    </w:p>
    <w:p w14:paraId="1306ADF1" w14:textId="54776011" w:rsidR="00EA704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23766D" wp14:editId="3C16DF0A">
            <wp:extent cx="6296025" cy="2428875"/>
            <wp:effectExtent l="19050" t="19050" r="28575" b="28575"/>
            <wp:docPr id="27" name="Рисунок 27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28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4BA828" w14:textId="54D3CF9D" w:rsidR="00EA7046" w:rsidRPr="003F727A" w:rsidRDefault="005C741B" w:rsidP="006F2F0C">
      <w:pPr>
        <w:pStyle w:val="phfiguretitle"/>
      </w:pPr>
      <w:bookmarkStart w:id="75" w:name="_Ref39389750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20</w:t>
        </w:r>
      </w:fldSimple>
      <w:bookmarkEnd w:id="75"/>
      <w:r w:rsidR="0015715C" w:rsidRPr="003916EF">
        <w:t xml:space="preserve"> - </w:t>
      </w:r>
      <w:r w:rsidR="00EB5A9D" w:rsidRPr="003F727A">
        <w:t>Окно «Видимые интервалы назначений»</w:t>
      </w:r>
    </w:p>
    <w:p w14:paraId="2B7EC373" w14:textId="77777777" w:rsidR="00D55EF7" w:rsidRPr="003F727A" w:rsidRDefault="00351851" w:rsidP="0058172F">
      <w:pPr>
        <w:pStyle w:val="phnormal"/>
        <w:rPr>
          <w:rFonts w:cs="Arial"/>
        </w:rPr>
      </w:pPr>
      <w:r w:rsidRPr="003F727A">
        <w:rPr>
          <w:rFonts w:cs="Arial"/>
        </w:rPr>
        <w:t>Настройте</w:t>
      </w:r>
      <w:r w:rsidR="00EA7046" w:rsidRPr="003F727A">
        <w:rPr>
          <w:rFonts w:cs="Arial"/>
        </w:rPr>
        <w:t xml:space="preserve"> видимые интервалы назначений и в области «Видимые интервалы назначений: время» </w:t>
      </w:r>
      <w:r w:rsidR="007E27E5" w:rsidRPr="003F727A">
        <w:rPr>
          <w:rFonts w:cs="Arial"/>
        </w:rPr>
        <w:t xml:space="preserve">укажите </w:t>
      </w:r>
      <w:r w:rsidR="00EA7046" w:rsidRPr="003F727A">
        <w:rPr>
          <w:rFonts w:cs="Arial"/>
        </w:rPr>
        <w:t>временные интервалы выполнения назначений.</w:t>
      </w:r>
    </w:p>
    <w:p w14:paraId="391CE01B" w14:textId="69B5E901" w:rsidR="00CE31DB" w:rsidRPr="003F727A" w:rsidRDefault="00EA704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добавить интервал назначений, в области «Видимые интервалы назначений» </w:t>
      </w:r>
      <w:r w:rsidR="00A91802" w:rsidRPr="003F727A">
        <w:rPr>
          <w:rFonts w:cs="Arial"/>
        </w:rPr>
        <w:t xml:space="preserve">вызовите </w:t>
      </w:r>
      <w:r w:rsidRPr="003F727A">
        <w:rPr>
          <w:rFonts w:cs="Arial"/>
        </w:rPr>
        <w:t xml:space="preserve">контекстное меню и </w:t>
      </w:r>
      <w:r w:rsidR="00A91802" w:rsidRPr="003F727A">
        <w:rPr>
          <w:rFonts w:cs="Arial"/>
        </w:rPr>
        <w:t xml:space="preserve">выберите </w:t>
      </w:r>
      <w:r w:rsidRPr="003F727A">
        <w:rPr>
          <w:rFonts w:cs="Arial"/>
        </w:rPr>
        <w:t xml:space="preserve">пункт «Добавить». Откроется окно </w:t>
      </w:r>
      <w:r w:rsidR="00430FF9" w:rsidRPr="003F727A">
        <w:rPr>
          <w:rFonts w:cs="Arial"/>
        </w:rPr>
        <w:lastRenderedPageBreak/>
        <w:t xml:space="preserve">«Видимые интервалы назначений» </w:t>
      </w:r>
      <w:r w:rsidRPr="003F727A">
        <w:rPr>
          <w:rFonts w:cs="Arial"/>
        </w:rPr>
        <w:t>(</w:t>
      </w:r>
      <w:r w:rsidR="002B3C36" w:rsidRPr="003F727A">
        <w:rPr>
          <w:rFonts w:cs="Arial"/>
        </w:rPr>
        <w:fldChar w:fldCharType="begin"/>
      </w:r>
      <w:r w:rsidR="002B3C36" w:rsidRPr="003F727A">
        <w:rPr>
          <w:rFonts w:cs="Arial"/>
        </w:rPr>
        <w:instrText xml:space="preserve"> REF _Ref393897980 \h </w:instrText>
      </w:r>
      <w:r w:rsidR="001A46CF" w:rsidRPr="003F727A">
        <w:rPr>
          <w:rFonts w:cs="Arial"/>
        </w:rPr>
        <w:instrText xml:space="preserve"> \* MERGEFORMAT </w:instrText>
      </w:r>
      <w:r w:rsidR="002B3C36" w:rsidRPr="003F727A">
        <w:rPr>
          <w:rFonts w:cs="Arial"/>
        </w:rPr>
      </w:r>
      <w:r w:rsidR="002B3C3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21</w:t>
      </w:r>
      <w:r w:rsidR="002B3C36"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A42DFC" w:rsidRPr="003F727A">
        <w:rPr>
          <w:rFonts w:cs="Arial"/>
        </w:rPr>
        <w:t>. В</w:t>
      </w:r>
      <w:r w:rsidR="00A91802" w:rsidRPr="003F727A">
        <w:rPr>
          <w:rFonts w:cs="Arial"/>
        </w:rPr>
        <w:t xml:space="preserve">ведите </w:t>
      </w:r>
      <w:r w:rsidRPr="003F727A">
        <w:rPr>
          <w:rFonts w:cs="Arial"/>
        </w:rPr>
        <w:t>код и наименование видимого интервала назначений</w:t>
      </w:r>
      <w:r w:rsidR="00E2722E" w:rsidRPr="003F727A">
        <w:rPr>
          <w:rFonts w:cs="Arial"/>
        </w:rPr>
        <w:t>.</w:t>
      </w:r>
      <w:r w:rsidRPr="003F727A">
        <w:rPr>
          <w:rFonts w:cs="Arial"/>
        </w:rPr>
        <w:t xml:space="preserve"> </w:t>
      </w:r>
      <w:r w:rsidR="00A91802" w:rsidRPr="003F727A">
        <w:rPr>
          <w:rFonts w:cs="Arial"/>
        </w:rPr>
        <w:t>«</w:t>
      </w:r>
      <w:r w:rsidR="00AF0FBE" w:rsidRPr="003F727A">
        <w:rPr>
          <w:rFonts w:cs="Arial"/>
        </w:rPr>
        <w:t>Флажок</w:t>
      </w:r>
      <w:r w:rsidR="00A91802" w:rsidRPr="003F727A">
        <w:rPr>
          <w:rFonts w:cs="Arial"/>
        </w:rPr>
        <w:t>»</w:t>
      </w:r>
      <w:r w:rsidR="00AF0FBE" w:rsidRPr="003F727A">
        <w:rPr>
          <w:rFonts w:cs="Arial"/>
        </w:rPr>
        <w:t xml:space="preserve"> </w:t>
      </w:r>
      <w:r w:rsidR="005F1711" w:rsidRPr="003F727A">
        <w:rPr>
          <w:rFonts w:cs="Arial"/>
        </w:rPr>
        <w:t xml:space="preserve">в поле </w:t>
      </w:r>
      <w:r w:rsidR="00BA5C05" w:rsidRPr="003F727A">
        <w:rPr>
          <w:rFonts w:cs="Arial"/>
        </w:rPr>
        <w:t>«Действующий» позволяет скрыть в интерфейсе С</w:t>
      </w:r>
      <w:r w:rsidR="00F57A24" w:rsidRPr="003F727A">
        <w:rPr>
          <w:rFonts w:cs="Arial"/>
        </w:rPr>
        <w:t>истемы</w:t>
      </w:r>
      <w:r w:rsidR="00BA5C05" w:rsidRPr="003F727A">
        <w:rPr>
          <w:rFonts w:cs="Arial"/>
        </w:rPr>
        <w:t xml:space="preserve"> значения справочника, кото</w:t>
      </w:r>
      <w:r w:rsidR="009B7559" w:rsidRPr="003F727A">
        <w:rPr>
          <w:rFonts w:cs="Arial"/>
        </w:rPr>
        <w:t>рые потеряли свою актуальность.</w:t>
      </w:r>
      <w:r w:rsidR="00E2722E" w:rsidRPr="003F727A">
        <w:rPr>
          <w:rFonts w:cs="Arial"/>
        </w:rPr>
        <w:t xml:space="preserve"> После заполнения полей </w:t>
      </w:r>
      <w:r w:rsidR="00A91802" w:rsidRPr="003F727A">
        <w:rPr>
          <w:rFonts w:cs="Arial"/>
        </w:rPr>
        <w:t>нажмите</w:t>
      </w:r>
      <w:r w:rsidR="00E2722E" w:rsidRPr="003F727A">
        <w:rPr>
          <w:rFonts w:cs="Arial"/>
        </w:rPr>
        <w:t xml:space="preserve"> кнопку «ОК».</w:t>
      </w:r>
    </w:p>
    <w:p w14:paraId="23CE47AC" w14:textId="28E42A1A" w:rsidR="00B746A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582F2D7" wp14:editId="3D5CB6F8">
            <wp:extent cx="3352800" cy="156210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6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A05F7C" w14:textId="52EB1938" w:rsidR="00B746A7" w:rsidRPr="003F727A" w:rsidRDefault="005C741B" w:rsidP="006F2F0C">
      <w:pPr>
        <w:pStyle w:val="phfiguretitle"/>
      </w:pPr>
      <w:bookmarkStart w:id="76" w:name="_Ref393897980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21</w:t>
        </w:r>
      </w:fldSimple>
      <w:bookmarkEnd w:id="76"/>
      <w:r w:rsidR="0015715C" w:rsidRPr="003916EF">
        <w:t xml:space="preserve"> - </w:t>
      </w:r>
      <w:r w:rsidR="00EB5A9D" w:rsidRPr="003F727A">
        <w:t>Окно «Видимые интервалы назначений»</w:t>
      </w:r>
    </w:p>
    <w:p w14:paraId="127BF543" w14:textId="77777777" w:rsidR="00EA7046" w:rsidRPr="003F727A" w:rsidRDefault="00BA5C05" w:rsidP="0058172F">
      <w:pPr>
        <w:pStyle w:val="phnormal"/>
        <w:rPr>
          <w:rFonts w:cs="Arial"/>
        </w:rPr>
      </w:pPr>
      <w:r w:rsidRPr="003F727A">
        <w:rPr>
          <w:rFonts w:cs="Arial"/>
        </w:rPr>
        <w:t>Колонка «</w:t>
      </w:r>
      <w:proofErr w:type="gramStart"/>
      <w:r w:rsidR="00BE27A0" w:rsidRPr="003F727A">
        <w:rPr>
          <w:rFonts w:cs="Arial"/>
        </w:rPr>
        <w:t>Д</w:t>
      </w:r>
      <w:r w:rsidRPr="003F727A">
        <w:rPr>
          <w:rFonts w:cs="Arial"/>
        </w:rPr>
        <w:t>ействующий</w:t>
      </w:r>
      <w:proofErr w:type="gramEnd"/>
      <w:r w:rsidRPr="003F727A">
        <w:rPr>
          <w:rFonts w:cs="Arial"/>
        </w:rPr>
        <w:t xml:space="preserve">» по умолчанию в верхнем гриде </w:t>
      </w:r>
      <w:r w:rsidR="00E47F04" w:rsidRPr="003F727A">
        <w:rPr>
          <w:rFonts w:cs="Arial"/>
        </w:rPr>
        <w:t xml:space="preserve">окна </w:t>
      </w:r>
      <w:r w:rsidRPr="003F727A">
        <w:rPr>
          <w:rFonts w:cs="Arial"/>
        </w:rPr>
        <w:t xml:space="preserve">скрыта. </w:t>
      </w:r>
      <w:r w:rsidR="00A91802" w:rsidRPr="003F727A">
        <w:rPr>
          <w:rFonts w:cs="Arial"/>
        </w:rPr>
        <w:t>Ч</w:t>
      </w:r>
      <w:r w:rsidRPr="003F727A">
        <w:rPr>
          <w:rFonts w:cs="Arial"/>
        </w:rPr>
        <w:t xml:space="preserve">тобы её отобразить, </w:t>
      </w:r>
      <w:r w:rsidR="00A91802" w:rsidRPr="003F727A">
        <w:rPr>
          <w:rFonts w:cs="Arial"/>
        </w:rPr>
        <w:t>настройте</w:t>
      </w:r>
      <w:r w:rsidRPr="003F727A">
        <w:rPr>
          <w:rFonts w:cs="Arial"/>
        </w:rPr>
        <w:t xml:space="preserve"> профиль </w:t>
      </w:r>
      <w:proofErr w:type="spellStart"/>
      <w:r w:rsidRPr="003F727A">
        <w:rPr>
          <w:rFonts w:cs="Arial"/>
        </w:rPr>
        <w:t>грида</w:t>
      </w:r>
      <w:proofErr w:type="spellEnd"/>
      <w:r w:rsidRPr="003F727A">
        <w:rPr>
          <w:rFonts w:cs="Arial"/>
        </w:rPr>
        <w:t>.</w:t>
      </w:r>
    </w:p>
    <w:p w14:paraId="387CBD51" w14:textId="77777777" w:rsidR="00EA7046" w:rsidRPr="003F727A" w:rsidRDefault="00EA704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</w:t>
      </w:r>
      <w:r w:rsidR="002B3C36" w:rsidRPr="003F727A">
        <w:rPr>
          <w:rFonts w:cs="Arial"/>
        </w:rPr>
        <w:t xml:space="preserve">просмотра, копирования, </w:t>
      </w:r>
      <w:r w:rsidRPr="003F727A">
        <w:rPr>
          <w:rFonts w:cs="Arial"/>
        </w:rPr>
        <w:t>редактирования и удаления значений в области «</w:t>
      </w:r>
      <w:r w:rsidR="002B3C36" w:rsidRPr="003F727A">
        <w:rPr>
          <w:rFonts w:cs="Arial"/>
        </w:rPr>
        <w:t>Видимые интервалы назначений</w:t>
      </w:r>
      <w:r w:rsidRPr="003F727A">
        <w:rPr>
          <w:rFonts w:cs="Arial"/>
        </w:rPr>
        <w:t xml:space="preserve">» </w:t>
      </w:r>
      <w:r w:rsidR="005F1711" w:rsidRPr="003F727A">
        <w:rPr>
          <w:rFonts w:cs="Arial"/>
        </w:rPr>
        <w:t>используйте</w:t>
      </w:r>
      <w:r w:rsidRPr="003F727A">
        <w:rPr>
          <w:rFonts w:cs="Arial"/>
        </w:rPr>
        <w:t xml:space="preserve"> </w:t>
      </w:r>
      <w:r w:rsidR="005F1711" w:rsidRPr="003F727A">
        <w:rPr>
          <w:rFonts w:cs="Arial"/>
        </w:rPr>
        <w:t xml:space="preserve">одноименные пункты </w:t>
      </w:r>
      <w:r w:rsidRPr="003F727A">
        <w:rPr>
          <w:rFonts w:cs="Arial"/>
        </w:rPr>
        <w:t>контекстного меню.</w:t>
      </w:r>
    </w:p>
    <w:p w14:paraId="2477AC30" w14:textId="296D6D94" w:rsidR="00EA7046" w:rsidRPr="003F727A" w:rsidRDefault="002B3C3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задать временной интервал, в области «Видимые интервалы назначений: время» </w:t>
      </w:r>
      <w:r w:rsidR="00FC349B" w:rsidRPr="003F727A">
        <w:rPr>
          <w:rFonts w:cs="Arial"/>
        </w:rPr>
        <w:t xml:space="preserve">вызовите </w:t>
      </w:r>
      <w:r w:rsidRPr="003F727A">
        <w:rPr>
          <w:rFonts w:cs="Arial"/>
        </w:rPr>
        <w:t xml:space="preserve">контекстное меню и </w:t>
      </w:r>
      <w:r w:rsidR="00FC349B" w:rsidRPr="003F727A">
        <w:rPr>
          <w:rFonts w:cs="Arial"/>
        </w:rPr>
        <w:t xml:space="preserve">выберите </w:t>
      </w:r>
      <w:r w:rsidRPr="003F727A">
        <w:rPr>
          <w:rFonts w:cs="Arial"/>
        </w:rPr>
        <w:t xml:space="preserve">пункт «Добавить». Откроется окно </w:t>
      </w:r>
      <w:r w:rsidR="00BE27A0" w:rsidRPr="003F727A">
        <w:rPr>
          <w:rFonts w:cs="Arial"/>
        </w:rPr>
        <w:t>«Временной интервал</w:t>
      </w:r>
      <w:r w:rsidR="00950DD8">
        <w:rPr>
          <w:rFonts w:cs="Arial"/>
        </w:rPr>
        <w:t>: добавление</w:t>
      </w:r>
      <w:r w:rsidR="00430FF9" w:rsidRPr="003F727A">
        <w:rPr>
          <w:rFonts w:cs="Arial"/>
        </w:rPr>
        <w:t>» добавление</w:t>
      </w:r>
      <w:r w:rsidR="00BE27A0" w:rsidRPr="003F727A">
        <w:rPr>
          <w:rFonts w:cs="Arial"/>
        </w:rPr>
        <w:t xml:space="preserve">»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_Ref393898126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A42DFC" w:rsidRPr="003F727A">
        <w:rPr>
          <w:rFonts w:cs="Arial"/>
        </w:rPr>
        <w:t>. В</w:t>
      </w:r>
      <w:r w:rsidR="00FC349B" w:rsidRPr="003F727A">
        <w:rPr>
          <w:rFonts w:cs="Arial"/>
        </w:rPr>
        <w:t>ведите</w:t>
      </w:r>
      <w:r w:rsidRPr="003F727A">
        <w:rPr>
          <w:rFonts w:cs="Arial"/>
        </w:rPr>
        <w:t xml:space="preserve"> временной интервал и </w:t>
      </w:r>
      <w:r w:rsidR="00FC349B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DC20EB" w:rsidRPr="003F727A">
        <w:rPr>
          <w:rFonts w:cs="Arial"/>
        </w:rPr>
        <w:t>«ОК»</w:t>
      </w:r>
      <w:r w:rsidRPr="003F727A">
        <w:rPr>
          <w:rFonts w:cs="Arial"/>
        </w:rPr>
        <w:t>.</w:t>
      </w:r>
    </w:p>
    <w:p w14:paraId="1E156629" w14:textId="50FDB1D4" w:rsidR="002B3C3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BAAE145" wp14:editId="03C8FF7B">
            <wp:extent cx="3000375" cy="116205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62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FCF9A1" w14:textId="3F6276B5" w:rsidR="002B3C36" w:rsidRPr="003F727A" w:rsidRDefault="005C741B" w:rsidP="006F2F0C">
      <w:pPr>
        <w:pStyle w:val="phfiguretitle"/>
      </w:pPr>
      <w:bookmarkStart w:id="77" w:name="_Ref39389812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22</w:t>
        </w:r>
      </w:fldSimple>
      <w:bookmarkEnd w:id="77"/>
      <w:r w:rsidR="0015715C" w:rsidRPr="003916EF">
        <w:t xml:space="preserve"> - </w:t>
      </w:r>
      <w:r w:rsidR="00EB5A9D" w:rsidRPr="003F727A">
        <w:t>Окно «Временной интервал</w:t>
      </w:r>
      <w:r w:rsidR="00950DD8">
        <w:t>:</w:t>
      </w:r>
      <w:r w:rsidR="00950DD8" w:rsidRPr="00950DD8">
        <w:t xml:space="preserve"> </w:t>
      </w:r>
      <w:r w:rsidR="00950DD8" w:rsidRPr="003F727A">
        <w:t>добавление</w:t>
      </w:r>
      <w:r w:rsidR="00EB5A9D" w:rsidRPr="003F727A">
        <w:t>»</w:t>
      </w:r>
    </w:p>
    <w:p w14:paraId="45015AF2" w14:textId="77777777" w:rsidR="002B3C36" w:rsidRPr="003F727A" w:rsidRDefault="002B3C3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удаления значений в области «Видимые интервалы назначений: время» </w:t>
      </w:r>
      <w:r w:rsidR="00FC349B" w:rsidRPr="003F727A">
        <w:rPr>
          <w:rFonts w:cs="Arial"/>
        </w:rPr>
        <w:t>предусмотрен</w:t>
      </w:r>
      <w:r w:rsidRPr="003F727A">
        <w:rPr>
          <w:rFonts w:cs="Arial"/>
        </w:rPr>
        <w:t xml:space="preserve"> </w:t>
      </w:r>
      <w:r w:rsidR="00FC349B" w:rsidRPr="003F727A">
        <w:rPr>
          <w:rFonts w:cs="Arial"/>
        </w:rPr>
        <w:t xml:space="preserve">одноименный </w:t>
      </w:r>
      <w:r w:rsidRPr="003F727A">
        <w:rPr>
          <w:rFonts w:cs="Arial"/>
        </w:rPr>
        <w:t>пункт контекстного меню.</w:t>
      </w:r>
    </w:p>
    <w:p w14:paraId="600ADE5D" w14:textId="66E5A385" w:rsidR="002B3C36" w:rsidRPr="003F727A" w:rsidRDefault="002B3C3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назначения периода в области «Видимые интервалы назначений: периоды» </w:t>
      </w:r>
      <w:r w:rsidR="00FC349B" w:rsidRPr="003F727A">
        <w:rPr>
          <w:rFonts w:cs="Arial"/>
        </w:rPr>
        <w:t xml:space="preserve">вызовите </w:t>
      </w:r>
      <w:r w:rsidRPr="003F727A">
        <w:rPr>
          <w:rFonts w:cs="Arial"/>
        </w:rPr>
        <w:t xml:space="preserve">контекстное меню и </w:t>
      </w:r>
      <w:r w:rsidR="00FC349B" w:rsidRPr="003F727A">
        <w:rPr>
          <w:rFonts w:cs="Arial"/>
        </w:rPr>
        <w:t xml:space="preserve">выберите </w:t>
      </w:r>
      <w:r w:rsidRPr="003F727A">
        <w:rPr>
          <w:rFonts w:cs="Arial"/>
        </w:rPr>
        <w:t xml:space="preserve">пункт «Добавить». Откроется окно </w:t>
      </w:r>
      <w:r w:rsidR="00BE27A0" w:rsidRPr="003F727A">
        <w:rPr>
          <w:rFonts w:cs="Arial"/>
        </w:rPr>
        <w:t>«Видимые интервалы назначений: периоды:</w:t>
      </w:r>
      <w:r w:rsidR="00E714C0" w:rsidRPr="003F727A">
        <w:rPr>
          <w:rFonts w:cs="Arial"/>
        </w:rPr>
        <w:t xml:space="preserve"> добавление</w:t>
      </w:r>
      <w:r w:rsidR="00BE27A0" w:rsidRPr="003F727A">
        <w:rPr>
          <w:rFonts w:cs="Arial"/>
        </w:rPr>
        <w:t>»</w:t>
      </w:r>
      <w:r w:rsidR="00BE27A0" w:rsidRPr="003F727A">
        <w:rPr>
          <w:rStyle w:val="afffe"/>
          <w:rFonts w:cs="Arial"/>
        </w:rPr>
        <w:t xml:space="preserve">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_Ref393898303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FF4A97" w:rsidRPr="003F727A">
        <w:rPr>
          <w:rFonts w:cs="Arial"/>
        </w:rPr>
        <w:t>. У</w:t>
      </w:r>
      <w:r w:rsidR="00FC349B" w:rsidRPr="003F727A">
        <w:rPr>
          <w:rFonts w:cs="Arial"/>
        </w:rPr>
        <w:t>кажите</w:t>
      </w:r>
      <w:r w:rsidRPr="003F727A">
        <w:rPr>
          <w:rFonts w:cs="Arial"/>
        </w:rPr>
        <w:t xml:space="preserve"> период и </w:t>
      </w:r>
      <w:r w:rsidR="00FC349B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9A3CA9" w:rsidRPr="003F727A">
        <w:rPr>
          <w:rFonts w:cs="Arial"/>
        </w:rPr>
        <w:t>«ОК»</w:t>
      </w:r>
      <w:r w:rsidRPr="003F727A">
        <w:rPr>
          <w:rFonts w:cs="Arial"/>
        </w:rPr>
        <w:t>.</w:t>
      </w:r>
    </w:p>
    <w:p w14:paraId="1C017792" w14:textId="4591468D" w:rsidR="002B3C3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590F2A0" wp14:editId="11CECCBE">
            <wp:extent cx="4333875" cy="1009650"/>
            <wp:effectExtent l="19050" t="19050" r="2857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09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54D116" w14:textId="701FB80E" w:rsidR="002B3C36" w:rsidRPr="003F727A" w:rsidRDefault="005C741B" w:rsidP="006F2F0C">
      <w:pPr>
        <w:pStyle w:val="phfiguretitle"/>
      </w:pPr>
      <w:bookmarkStart w:id="78" w:name="_Ref39389830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23</w:t>
        </w:r>
      </w:fldSimple>
      <w:bookmarkEnd w:id="78"/>
      <w:r w:rsidR="0015715C" w:rsidRPr="003916EF">
        <w:t xml:space="preserve"> - </w:t>
      </w:r>
      <w:r w:rsidR="00EB5A9D" w:rsidRPr="003F727A">
        <w:t>Окно «Видимые интервалы назначений: периоды: добавление»</w:t>
      </w:r>
    </w:p>
    <w:p w14:paraId="73E629E8" w14:textId="77777777" w:rsidR="002B3C36" w:rsidRPr="003F727A" w:rsidRDefault="002B3C3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редактирования и удаления значений в области «Видимые интервалы назначений: периоды» </w:t>
      </w:r>
      <w:r w:rsidR="00FC349B" w:rsidRPr="003F727A">
        <w:rPr>
          <w:rFonts w:cs="Arial"/>
        </w:rPr>
        <w:t>предусмотрены</w:t>
      </w:r>
      <w:r w:rsidRPr="003F727A">
        <w:rPr>
          <w:rFonts w:cs="Arial"/>
        </w:rPr>
        <w:t xml:space="preserve"> </w:t>
      </w:r>
      <w:r w:rsidR="00FC349B" w:rsidRPr="003F727A">
        <w:rPr>
          <w:rFonts w:cs="Arial"/>
        </w:rPr>
        <w:t xml:space="preserve">одноименные пункты </w:t>
      </w:r>
      <w:r w:rsidRPr="003F727A">
        <w:rPr>
          <w:rFonts w:cs="Arial"/>
        </w:rPr>
        <w:t>контекстного меню.</w:t>
      </w:r>
    </w:p>
    <w:p w14:paraId="5FE29F4B" w14:textId="77EB239F" w:rsidR="00E47690" w:rsidRPr="003F727A" w:rsidRDefault="00EA7046" w:rsidP="0058172F">
      <w:pPr>
        <w:pStyle w:val="phnormal"/>
        <w:rPr>
          <w:rFonts w:cs="Arial"/>
        </w:rPr>
      </w:pPr>
      <w:r w:rsidRPr="003F727A">
        <w:rPr>
          <w:rFonts w:cs="Arial"/>
        </w:rPr>
        <w:t>В случае корректной настройки о</w:t>
      </w:r>
      <w:r w:rsidR="00E47690" w:rsidRPr="003F727A">
        <w:rPr>
          <w:rFonts w:cs="Arial"/>
        </w:rPr>
        <w:t>тчет «Лист измерений» можно вызвать в рабочем окне лечащего врача «Рабочие места</w:t>
      </w:r>
      <w:r w:rsidR="00FC349B" w:rsidRPr="003F727A">
        <w:rPr>
          <w:rFonts w:cs="Arial"/>
        </w:rPr>
        <w:t>/</w:t>
      </w:r>
      <w:r w:rsidR="00E47690" w:rsidRPr="003F727A">
        <w:rPr>
          <w:rFonts w:cs="Arial"/>
        </w:rPr>
        <w:t>Пациенты в отделении</w:t>
      </w:r>
      <w:r w:rsidR="00FC349B" w:rsidRPr="003F727A">
        <w:rPr>
          <w:rFonts w:cs="Arial"/>
        </w:rPr>
        <w:t>/</w:t>
      </w:r>
      <w:r w:rsidR="00E47690" w:rsidRPr="003F727A">
        <w:rPr>
          <w:rFonts w:cs="Arial"/>
        </w:rPr>
        <w:t>Лечащий врач» с помощью пункта контекстного меню «Отчеты</w:t>
      </w:r>
      <w:r w:rsidR="00FC349B" w:rsidRPr="003F727A">
        <w:rPr>
          <w:rFonts w:cs="Arial"/>
        </w:rPr>
        <w:t>/</w:t>
      </w:r>
      <w:r w:rsidR="0074509D" w:rsidRPr="003F727A">
        <w:rPr>
          <w:rFonts w:cs="Arial"/>
        </w:rPr>
        <w:t>Лист измерений</w:t>
      </w:r>
      <w:r w:rsidR="00E47690" w:rsidRPr="003F727A">
        <w:rPr>
          <w:rFonts w:cs="Arial"/>
        </w:rPr>
        <w:t>»</w:t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_Ref393897365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24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E47690" w:rsidRPr="003F727A">
        <w:rPr>
          <w:rFonts w:cs="Arial"/>
        </w:rPr>
        <w:t>.</w:t>
      </w:r>
    </w:p>
    <w:p w14:paraId="1405DD63" w14:textId="49DE442A" w:rsidR="00E47690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4B8C6CE" wp14:editId="1228FF7E">
            <wp:extent cx="6296025" cy="1704975"/>
            <wp:effectExtent l="19050" t="19050" r="28575" b="28575"/>
            <wp:docPr id="31" name="Рисунок 31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04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0AC9F9" w14:textId="516B915E" w:rsidR="00E47690" w:rsidRPr="003F727A" w:rsidRDefault="005C741B" w:rsidP="006F2F0C">
      <w:pPr>
        <w:pStyle w:val="phfiguretitle"/>
      </w:pPr>
      <w:bookmarkStart w:id="79" w:name="_Ref393897365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24</w:t>
        </w:r>
      </w:fldSimple>
      <w:bookmarkEnd w:id="79"/>
      <w:r w:rsidR="0015715C" w:rsidRPr="003916EF">
        <w:t xml:space="preserve"> - </w:t>
      </w:r>
      <w:r w:rsidR="00EB5A9D" w:rsidRPr="003F727A">
        <w:t>Отчет «Лист измерений»</w:t>
      </w:r>
    </w:p>
    <w:p w14:paraId="78F33955" w14:textId="77777777" w:rsidR="002D7DDD" w:rsidRPr="003F727A" w:rsidRDefault="002D7DDD" w:rsidP="004C3BC1">
      <w:pPr>
        <w:pStyle w:val="20"/>
        <w:rPr>
          <w:rFonts w:cs="Arial"/>
        </w:rPr>
      </w:pPr>
      <w:bookmarkStart w:id="80" w:name="_Ref393894697"/>
      <w:bookmarkStart w:id="81" w:name="_Toc494888962"/>
      <w:r w:rsidRPr="003F727A">
        <w:rPr>
          <w:rFonts w:cs="Arial"/>
        </w:rPr>
        <w:t>Настройка соответствия результатов и исходов госпитализации</w:t>
      </w:r>
      <w:bookmarkEnd w:id="80"/>
      <w:bookmarkEnd w:id="81"/>
    </w:p>
    <w:p w14:paraId="25EB76F4" w14:textId="77777777" w:rsidR="002D7DDD" w:rsidRPr="003F727A" w:rsidRDefault="002D7DDD" w:rsidP="0058172F">
      <w:pPr>
        <w:pStyle w:val="phnormal"/>
        <w:rPr>
          <w:rFonts w:cs="Arial"/>
        </w:rPr>
      </w:pPr>
      <w:r w:rsidRPr="003F727A">
        <w:rPr>
          <w:rFonts w:cs="Arial"/>
        </w:rPr>
        <w:t>Данная настройка используется для уменьшения количества ошибок врачей и операторов. Можно указать соответствие результата и исхода госпитализации, указать отношение соответствия к дневному и круглосуточному стационару. В окнах выписки, перемещений, редактировании отделений в статистических картах при указании результата госпитализации для выбора исхода становятся доступными только те исходы, которые соответствуют данному результату. Если результат</w:t>
      </w:r>
      <w:r w:rsidR="00FF4A97" w:rsidRPr="003F727A">
        <w:rPr>
          <w:rFonts w:cs="Arial"/>
        </w:rPr>
        <w:t>у</w:t>
      </w:r>
      <w:r w:rsidRPr="003F727A">
        <w:rPr>
          <w:rFonts w:cs="Arial"/>
        </w:rPr>
        <w:t xml:space="preserve"> соответствует только один исход, он установится автоматически. Если для результата не настроены соответствующие исходы, то будут доступны все имеющиеся в справочнике значения. Проверка работает также и в обратную сторону: </w:t>
      </w:r>
      <w:r w:rsidR="00A42DFC" w:rsidRPr="003F727A">
        <w:rPr>
          <w:rFonts w:cs="Arial"/>
        </w:rPr>
        <w:t xml:space="preserve">если указан </w:t>
      </w:r>
      <w:r w:rsidRPr="003F727A">
        <w:rPr>
          <w:rFonts w:cs="Arial"/>
        </w:rPr>
        <w:t xml:space="preserve">исход, </w:t>
      </w:r>
      <w:r w:rsidR="00A42DFC" w:rsidRPr="003F727A">
        <w:rPr>
          <w:rFonts w:cs="Arial"/>
        </w:rPr>
        <w:t>то для выбора</w:t>
      </w:r>
      <w:r w:rsidRPr="003F727A">
        <w:rPr>
          <w:rFonts w:cs="Arial"/>
        </w:rPr>
        <w:t xml:space="preserve"> </w:t>
      </w:r>
      <w:r w:rsidR="00A42DFC" w:rsidRPr="003F727A">
        <w:rPr>
          <w:rFonts w:cs="Arial"/>
        </w:rPr>
        <w:t xml:space="preserve">доступны только </w:t>
      </w:r>
      <w:r w:rsidRPr="003F727A">
        <w:rPr>
          <w:rFonts w:cs="Arial"/>
        </w:rPr>
        <w:t>соответствующие результаты госпитализации.</w:t>
      </w:r>
    </w:p>
    <w:p w14:paraId="553F38E5" w14:textId="127382FB" w:rsidR="002D7DDD" w:rsidRPr="003F727A" w:rsidRDefault="00FC349B" w:rsidP="0058172F">
      <w:pPr>
        <w:pStyle w:val="phnormal"/>
        <w:rPr>
          <w:rFonts w:cs="Arial"/>
        </w:rPr>
      </w:pPr>
      <w:r w:rsidRPr="003F727A">
        <w:rPr>
          <w:rFonts w:cs="Arial"/>
        </w:rPr>
        <w:t>Зайдите</w:t>
      </w:r>
      <w:r w:rsidR="002D7DDD" w:rsidRPr="003F727A">
        <w:rPr>
          <w:rFonts w:cs="Arial"/>
        </w:rPr>
        <w:t xml:space="preserve"> в раздел «Настройки</w:t>
      </w:r>
      <w:r w:rsidRPr="003F727A">
        <w:rPr>
          <w:rFonts w:cs="Arial"/>
        </w:rPr>
        <w:t>/</w:t>
      </w:r>
      <w:r w:rsidR="002D7DDD" w:rsidRPr="003F727A">
        <w:rPr>
          <w:rFonts w:cs="Arial"/>
        </w:rPr>
        <w:t>Настройка реестров ОМС</w:t>
      </w:r>
      <w:r w:rsidRPr="003F727A">
        <w:rPr>
          <w:rFonts w:cs="Arial"/>
        </w:rPr>
        <w:t>/</w:t>
      </w:r>
      <w:r w:rsidR="002D7DDD" w:rsidRPr="003F727A">
        <w:rPr>
          <w:rFonts w:cs="Arial"/>
        </w:rPr>
        <w:t>Соответствие результатов и исходов госпитализации». Откроется окно</w:t>
      </w:r>
      <w:r w:rsidR="00BE27A0" w:rsidRPr="003F727A">
        <w:rPr>
          <w:rFonts w:cs="Arial"/>
        </w:rPr>
        <w:t xml:space="preserve"> «Соответствие результатов и исходов госпитализации»</w:t>
      </w:r>
      <w:r w:rsidR="002D7DDD" w:rsidRPr="003F727A">
        <w:rPr>
          <w:rFonts w:cs="Arial"/>
        </w:rPr>
        <w:t xml:space="preserve"> (</w:t>
      </w:r>
      <w:r w:rsidR="002D7DDD" w:rsidRPr="003F727A">
        <w:rPr>
          <w:rFonts w:cs="Arial"/>
        </w:rPr>
        <w:fldChar w:fldCharType="begin"/>
      </w:r>
      <w:r w:rsidR="002D7DDD" w:rsidRPr="003F727A">
        <w:rPr>
          <w:rFonts w:cs="Arial"/>
        </w:rPr>
        <w:instrText xml:space="preserve"> REF _Ref393894113 \h </w:instrText>
      </w:r>
      <w:r w:rsidR="001A46CF" w:rsidRPr="003F727A">
        <w:rPr>
          <w:rFonts w:cs="Arial"/>
        </w:rPr>
        <w:instrText xml:space="preserve"> \* MERGEFORMAT </w:instrText>
      </w:r>
      <w:r w:rsidR="002D7DDD" w:rsidRPr="003F727A">
        <w:rPr>
          <w:rFonts w:cs="Arial"/>
        </w:rPr>
      </w:r>
      <w:r w:rsidR="002D7DD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25</w:t>
      </w:r>
      <w:r w:rsidR="002D7DDD" w:rsidRPr="003F727A">
        <w:rPr>
          <w:rFonts w:cs="Arial"/>
        </w:rPr>
        <w:fldChar w:fldCharType="end"/>
      </w:r>
      <w:r w:rsidR="002D7DDD" w:rsidRPr="003F727A">
        <w:rPr>
          <w:rFonts w:cs="Arial"/>
        </w:rPr>
        <w:t>).</w:t>
      </w:r>
    </w:p>
    <w:p w14:paraId="75768341" w14:textId="3EB1FB37" w:rsidR="002D7DDD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FAFAF25" wp14:editId="21AB2B89">
            <wp:extent cx="6248400" cy="1647825"/>
            <wp:effectExtent l="19050" t="19050" r="19050" b="28575"/>
            <wp:docPr id="32" name="Рисунок 32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647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963B30" w14:textId="6850CF25" w:rsidR="002D7DDD" w:rsidRPr="003F727A" w:rsidRDefault="005C741B" w:rsidP="006F2F0C">
      <w:pPr>
        <w:pStyle w:val="phfiguretitle"/>
      </w:pPr>
      <w:bookmarkStart w:id="82" w:name="_Ref39389411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25</w:t>
        </w:r>
      </w:fldSimple>
      <w:bookmarkEnd w:id="82"/>
      <w:r w:rsidR="0015715C" w:rsidRPr="003F727A">
        <w:t xml:space="preserve"> - </w:t>
      </w:r>
      <w:r w:rsidR="00EB5A9D" w:rsidRPr="003F727A">
        <w:t>Окно «Соответствие результатов и исходов госпитализации»</w:t>
      </w:r>
    </w:p>
    <w:p w14:paraId="446993E7" w14:textId="3243E83A" w:rsidR="002D7DDD" w:rsidRPr="003F727A" w:rsidRDefault="009B14D4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соответствия исхода и результата госпитализации </w:t>
      </w:r>
      <w:r w:rsidR="00FC349B" w:rsidRPr="003F727A">
        <w:rPr>
          <w:rFonts w:cs="Arial"/>
        </w:rPr>
        <w:t>перейдите в</w:t>
      </w:r>
      <w:r w:rsidRPr="003F727A">
        <w:rPr>
          <w:rFonts w:cs="Arial"/>
        </w:rPr>
        <w:t xml:space="preserve"> пункт контекстного меню «Добавить». Откроется окно </w:t>
      </w:r>
      <w:r w:rsidR="00BE27A0" w:rsidRPr="003F727A">
        <w:rPr>
          <w:rFonts w:cs="Arial"/>
        </w:rPr>
        <w:t>«Соответствие результатов и исходов госпитализации: добавление»</w:t>
      </w:r>
      <w:r w:rsidR="00EB5A9D" w:rsidRPr="003F727A">
        <w:rPr>
          <w:rFonts w:cs="Arial"/>
        </w:rPr>
        <w:t xml:space="preserve">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_Ref393894242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215BDB3D" w14:textId="7F10C3C9" w:rsidR="009B14D4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1DEDDE8" wp14:editId="3B7E8067">
            <wp:extent cx="5010150" cy="1362075"/>
            <wp:effectExtent l="19050" t="19050" r="19050" b="28575"/>
            <wp:docPr id="33" name="Рисунок 33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62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F6703A" w14:textId="3B1EB894" w:rsidR="009B14D4" w:rsidRPr="003F727A" w:rsidRDefault="005C741B" w:rsidP="00A444ED">
      <w:pPr>
        <w:pStyle w:val="phfiguretitle"/>
      </w:pPr>
      <w:bookmarkStart w:id="83" w:name="_Ref393894242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26</w:t>
        </w:r>
      </w:fldSimple>
      <w:bookmarkEnd w:id="83"/>
      <w:r w:rsidR="0015715C" w:rsidRPr="003F727A">
        <w:t xml:space="preserve"> - </w:t>
      </w:r>
      <w:r w:rsidR="00EB5A9D" w:rsidRPr="003F727A">
        <w:t>Окно «Соответствие результатов и исходов госпитализации: добавление»</w:t>
      </w:r>
    </w:p>
    <w:p w14:paraId="183C3C56" w14:textId="77777777" w:rsidR="009B14D4" w:rsidRPr="003F727A" w:rsidRDefault="00FC349B" w:rsidP="0058172F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9B14D4" w:rsidRPr="003F727A">
        <w:rPr>
          <w:rFonts w:cs="Arial"/>
        </w:rPr>
        <w:t xml:space="preserve"> следующие поля:</w:t>
      </w:r>
    </w:p>
    <w:p w14:paraId="59E36BDC" w14:textId="5245EF72" w:rsidR="009B14D4" w:rsidRPr="003F727A" w:rsidRDefault="009B14D4" w:rsidP="003E7D93">
      <w:pPr>
        <w:pStyle w:val="phlistitemized1"/>
      </w:pPr>
      <w:r w:rsidRPr="003F727A">
        <w:t xml:space="preserve">«Код результата» – </w:t>
      </w:r>
      <w:r w:rsidR="00FC349B" w:rsidRPr="003F727A">
        <w:t xml:space="preserve">укажите </w:t>
      </w:r>
      <w:r w:rsidRPr="003F727A">
        <w:t xml:space="preserve">код результата госпитализации. Для этого </w:t>
      </w:r>
      <w:r w:rsidR="00FC349B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4DF3E15A" wp14:editId="1AA1F523">
            <wp:extent cx="190500" cy="219075"/>
            <wp:effectExtent l="19050" t="19050" r="19050" b="28575"/>
            <wp:docPr id="34" name="Рисунок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t xml:space="preserve">Результат госпитализации», где </w:t>
      </w:r>
      <w:r w:rsidR="00FC349B" w:rsidRPr="003F727A">
        <w:t xml:space="preserve">отметьте «флажком» </w:t>
      </w:r>
      <w:r w:rsidRPr="003F727A">
        <w:t xml:space="preserve">нужное значение и </w:t>
      </w:r>
      <w:r w:rsidR="00FC349B" w:rsidRPr="003F727A">
        <w:t xml:space="preserve">нажмите </w:t>
      </w:r>
      <w:r w:rsidRPr="003F727A">
        <w:t xml:space="preserve">кнопку </w:t>
      </w:r>
      <w:r w:rsidR="009A3CA9" w:rsidRPr="003F727A">
        <w:t>«</w:t>
      </w:r>
      <w:r w:rsidR="009A3CA9" w:rsidRPr="003F727A">
        <w:rPr>
          <w:rStyle w:val="33"/>
          <w:rFonts w:ascii="Arial" w:hAnsi="Arial"/>
          <w:spacing w:val="0"/>
          <w:szCs w:val="20"/>
        </w:rPr>
        <w:t>ОК</w:t>
      </w:r>
      <w:r w:rsidR="009A3CA9" w:rsidRPr="003F727A">
        <w:t>»</w:t>
      </w:r>
      <w:r w:rsidR="00A42DFC" w:rsidRPr="003F727A">
        <w:t xml:space="preserve"> (</w:t>
      </w:r>
      <w:r w:rsidRPr="003F727A">
        <w:t xml:space="preserve">или </w:t>
      </w:r>
      <w:r w:rsidR="00FC349B" w:rsidRPr="003F727A">
        <w:t xml:space="preserve">выберите </w:t>
      </w:r>
      <w:r w:rsidRPr="003F727A">
        <w:t xml:space="preserve">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</w:t>
      </w:r>
      <w:r w:rsidR="00A42DFC" w:rsidRPr="003F727A">
        <w:t>)</w:t>
      </w:r>
      <w:r w:rsidRPr="003F727A">
        <w:t>. Чтобы очистить поле, наж</w:t>
      </w:r>
      <w:r w:rsidR="00FC349B" w:rsidRPr="003F727A">
        <w:t>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0190BE5" wp14:editId="7DB14455">
            <wp:extent cx="219075" cy="238125"/>
            <wp:effectExtent l="19050" t="19050" r="28575" b="28575"/>
            <wp:docPr id="35" name="Рисунок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04ADAEBE" w14:textId="03AF4E84" w:rsidR="009B14D4" w:rsidRPr="003916EF" w:rsidRDefault="009B14D4" w:rsidP="003E7D93">
      <w:pPr>
        <w:pStyle w:val="phlistitemized1"/>
      </w:pPr>
      <w:r w:rsidRPr="003F727A">
        <w:t xml:space="preserve">«Код исхода» – </w:t>
      </w:r>
      <w:r w:rsidR="00FC349B" w:rsidRPr="003F727A">
        <w:t xml:space="preserve">укажите </w:t>
      </w:r>
      <w:r w:rsidRPr="003F727A">
        <w:t>код исхода госпитализации. Для этого наж</w:t>
      </w:r>
      <w:r w:rsidR="00FC349B" w:rsidRPr="003F727A">
        <w:t>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7BEA0DA1" wp14:editId="6C7C9D66">
            <wp:extent cx="190500" cy="219075"/>
            <wp:effectExtent l="19050" t="19050" r="19050" b="28575"/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t xml:space="preserve">Исходы госпитализации», где </w:t>
      </w:r>
      <w:r w:rsidR="00FC349B" w:rsidRPr="003F727A">
        <w:t>отметьте</w:t>
      </w:r>
      <w:r w:rsidRPr="003F727A">
        <w:t xml:space="preserve"> </w:t>
      </w:r>
      <w:r w:rsidR="00FC349B" w:rsidRPr="003F727A">
        <w:t xml:space="preserve">«флажком» </w:t>
      </w:r>
      <w:r w:rsidRPr="003F727A">
        <w:t xml:space="preserve">нужное значение и </w:t>
      </w:r>
      <w:r w:rsidR="00FC349B" w:rsidRPr="003F727A">
        <w:t xml:space="preserve">нажмите </w:t>
      </w:r>
      <w:r w:rsidRPr="003F727A">
        <w:t xml:space="preserve">кнопку </w:t>
      </w:r>
      <w:r w:rsidR="009A3CA9" w:rsidRPr="003F727A">
        <w:t>«</w:t>
      </w:r>
      <w:r w:rsidR="009A3CA9" w:rsidRPr="003F727A">
        <w:rPr>
          <w:rStyle w:val="33"/>
          <w:rFonts w:ascii="Arial" w:hAnsi="Arial"/>
          <w:spacing w:val="0"/>
          <w:szCs w:val="20"/>
        </w:rPr>
        <w:t>ОК</w:t>
      </w:r>
      <w:r w:rsidR="009A3CA9" w:rsidRPr="003F727A">
        <w:t>»</w:t>
      </w:r>
      <w:r w:rsidR="00A42DFC" w:rsidRPr="003F727A">
        <w:t xml:space="preserve"> (</w:t>
      </w:r>
      <w:r w:rsidRPr="003F727A">
        <w:t xml:space="preserve">или </w:t>
      </w:r>
      <w:r w:rsidR="00FC349B" w:rsidRPr="003F727A">
        <w:t xml:space="preserve">выберите </w:t>
      </w:r>
      <w:r w:rsidRPr="003F727A">
        <w:t xml:space="preserve">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</w:t>
      </w:r>
      <w:r w:rsidR="00A42DFC" w:rsidRPr="003F727A">
        <w:t>)</w:t>
      </w:r>
      <w:r w:rsidRPr="003F727A">
        <w:t xml:space="preserve">. Чтобы очистить поле, </w:t>
      </w:r>
      <w:r w:rsidR="00FC349B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5D19D797" wp14:editId="03D2907E">
            <wp:extent cx="219075" cy="238125"/>
            <wp:effectExtent l="19050" t="19050" r="28575" b="28575"/>
            <wp:docPr id="37" name="Рисунок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16155E02" w14:textId="77777777" w:rsidR="009B14D4" w:rsidRPr="003F727A" w:rsidRDefault="009B14D4" w:rsidP="003E7D93">
      <w:pPr>
        <w:pStyle w:val="phlistitemized1"/>
      </w:pPr>
      <w:r w:rsidRPr="003916EF">
        <w:t>«</w:t>
      </w:r>
      <w:r w:rsidRPr="003F727A">
        <w:rPr>
          <w:rStyle w:val="33"/>
          <w:rFonts w:ascii="Arial" w:hAnsi="Arial"/>
          <w:spacing w:val="0"/>
          <w:szCs w:val="20"/>
        </w:rPr>
        <w:t>Используется в дневном стационаре</w:t>
      </w:r>
      <w:r w:rsidRPr="003F727A">
        <w:t xml:space="preserve">» - </w:t>
      </w:r>
      <w:r w:rsidR="00FC349B" w:rsidRPr="003F727A">
        <w:t>поставьте «флажок»</w:t>
      </w:r>
      <w:r w:rsidRPr="003F727A">
        <w:t>, если соответствие используется в дневном стационаре;</w:t>
      </w:r>
    </w:p>
    <w:p w14:paraId="4CC421EE" w14:textId="77777777" w:rsidR="009B14D4" w:rsidRPr="003F727A" w:rsidRDefault="009B14D4" w:rsidP="003E7D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Используется в круглосуточном стационаре</w:t>
      </w:r>
      <w:r w:rsidRPr="003F727A">
        <w:t xml:space="preserve">» - </w:t>
      </w:r>
      <w:r w:rsidR="00FC349B" w:rsidRPr="003F727A">
        <w:t xml:space="preserve">поставьте «флажок», </w:t>
      </w:r>
      <w:r w:rsidRPr="003F727A">
        <w:t>если соответствие используется в круглосуточном стационаре.</w:t>
      </w:r>
    </w:p>
    <w:p w14:paraId="1B5691F0" w14:textId="77777777" w:rsidR="009B14D4" w:rsidRPr="003F727A" w:rsidRDefault="009B14D4" w:rsidP="0058172F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После заполнения полей </w:t>
      </w:r>
      <w:r w:rsidR="00FC349B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A3CA9" w:rsidRPr="003F727A">
        <w:rPr>
          <w:rFonts w:cs="Arial"/>
        </w:rPr>
        <w:t>«ОК»</w:t>
      </w:r>
      <w:r w:rsidRPr="003F727A">
        <w:rPr>
          <w:rFonts w:cs="Arial"/>
        </w:rPr>
        <w:t>.</w:t>
      </w:r>
    </w:p>
    <w:p w14:paraId="63295BEF" w14:textId="77777777" w:rsidR="009B14D4" w:rsidRPr="003F727A" w:rsidRDefault="009B14D4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редактирования и удаления значений в окне «Соответствие результатов и исходов госпитализации» </w:t>
      </w:r>
      <w:r w:rsidR="00FC34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контекстным меню.</w:t>
      </w:r>
    </w:p>
    <w:p w14:paraId="44B8BF0F" w14:textId="77777777" w:rsidR="00900E11" w:rsidRPr="003F727A" w:rsidRDefault="00900E11" w:rsidP="00885C2A">
      <w:pPr>
        <w:pStyle w:val="20"/>
        <w:rPr>
          <w:rFonts w:cs="Arial"/>
        </w:rPr>
      </w:pPr>
      <w:bookmarkStart w:id="84" w:name="_Toc299637529"/>
      <w:bookmarkStart w:id="85" w:name="_Toc494888963"/>
      <w:r w:rsidRPr="003F727A">
        <w:rPr>
          <w:rFonts w:cs="Arial"/>
        </w:rPr>
        <w:t>Настройка соответствия способов введения и формы выпуска лекарственных средств</w:t>
      </w:r>
      <w:bookmarkEnd w:id="84"/>
      <w:bookmarkEnd w:id="85"/>
    </w:p>
    <w:p w14:paraId="7E86771D" w14:textId="77777777" w:rsidR="00900E11" w:rsidRPr="003F727A" w:rsidRDefault="00900E11" w:rsidP="0058172F">
      <w:pPr>
        <w:pStyle w:val="phnormal"/>
        <w:rPr>
          <w:rFonts w:cs="Arial"/>
          <w:noProof/>
        </w:rPr>
      </w:pPr>
      <w:r w:rsidRPr="003F727A">
        <w:rPr>
          <w:rFonts w:cs="Arial"/>
          <w:noProof/>
        </w:rPr>
        <w:t>Данная настройка используется при назначении медикаментозного лечения пациенту при заполнении поля «</w:t>
      </w:r>
      <w:r w:rsidRPr="003F727A">
        <w:rPr>
          <w:rFonts w:cs="Arial"/>
        </w:rPr>
        <w:t>Способ введения лекарственного средства</w:t>
      </w:r>
      <w:r w:rsidR="009A3CA9" w:rsidRPr="003F727A">
        <w:rPr>
          <w:rFonts w:cs="Arial"/>
          <w:noProof/>
        </w:rPr>
        <w:t>».</w:t>
      </w:r>
    </w:p>
    <w:p w14:paraId="07949D7B" w14:textId="0ACC0EFD" w:rsidR="00900E11" w:rsidRPr="003F727A" w:rsidRDefault="00900E11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ограничить перечень для выбора способа введения в зависимости от лекарственной формы, </w:t>
      </w:r>
      <w:r w:rsidR="00FC349B" w:rsidRPr="003F727A">
        <w:rPr>
          <w:rFonts w:cs="Arial"/>
        </w:rPr>
        <w:t>перейдите</w:t>
      </w:r>
      <w:r w:rsidRPr="003F727A">
        <w:rPr>
          <w:rFonts w:cs="Arial"/>
        </w:rPr>
        <w:t xml:space="preserve"> в раздел «Словари</w:t>
      </w:r>
      <w:r w:rsidR="00FC349B" w:rsidRPr="003F727A">
        <w:rPr>
          <w:rFonts w:cs="Arial"/>
        </w:rPr>
        <w:t>/</w:t>
      </w:r>
      <w:proofErr w:type="spellStart"/>
      <w:r w:rsidRPr="003F727A">
        <w:rPr>
          <w:rFonts w:cs="Arial"/>
        </w:rPr>
        <w:t>Номенклатор</w:t>
      </w:r>
      <w:proofErr w:type="spellEnd"/>
      <w:r w:rsidR="00FC349B" w:rsidRPr="003F727A">
        <w:rPr>
          <w:rFonts w:cs="Arial"/>
        </w:rPr>
        <w:t>/</w:t>
      </w:r>
      <w:r w:rsidRPr="003F727A">
        <w:rPr>
          <w:rFonts w:cs="Arial"/>
        </w:rPr>
        <w:t>Лекарственные формы»</w:t>
      </w:r>
      <w:r w:rsidR="001F057B" w:rsidRPr="003F727A">
        <w:rPr>
          <w:rFonts w:cs="Arial"/>
        </w:rPr>
        <w:t xml:space="preserve"> (</w:t>
      </w:r>
      <w:r w:rsidR="001F057B" w:rsidRPr="003F727A">
        <w:rPr>
          <w:rFonts w:cs="Arial"/>
          <w:i/>
          <w:spacing w:val="2"/>
        </w:rPr>
        <w:fldChar w:fldCharType="begin"/>
      </w:r>
      <w:r w:rsidR="001F057B" w:rsidRPr="003F727A">
        <w:rPr>
          <w:rFonts w:cs="Arial"/>
          <w:i/>
          <w:spacing w:val="2"/>
        </w:rPr>
        <w:instrText xml:space="preserve"> REF _Ref387217012 \h </w:instrText>
      </w:r>
      <w:r w:rsidR="001A46CF" w:rsidRPr="003F727A">
        <w:rPr>
          <w:rFonts w:cs="Arial"/>
          <w:i/>
          <w:spacing w:val="2"/>
        </w:rPr>
        <w:instrText xml:space="preserve"> \* MERGEFORMAT </w:instrText>
      </w:r>
      <w:r w:rsidR="001F057B" w:rsidRPr="003F727A">
        <w:rPr>
          <w:rFonts w:cs="Arial"/>
          <w:i/>
          <w:spacing w:val="2"/>
        </w:rPr>
      </w:r>
      <w:r w:rsidR="001F057B" w:rsidRPr="003F727A">
        <w:rPr>
          <w:rFonts w:cs="Arial"/>
          <w:i/>
          <w:spacing w:val="2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27</w:t>
      </w:r>
      <w:r w:rsidR="001F057B" w:rsidRPr="003F727A">
        <w:rPr>
          <w:rFonts w:cs="Arial"/>
          <w:i/>
          <w:spacing w:val="2"/>
        </w:rPr>
        <w:fldChar w:fldCharType="end"/>
      </w:r>
      <w:r w:rsidR="001F057B" w:rsidRPr="003F727A">
        <w:rPr>
          <w:rFonts w:cs="Arial"/>
        </w:rPr>
        <w:t>)</w:t>
      </w:r>
      <w:r w:rsidRPr="003F727A">
        <w:rPr>
          <w:rFonts w:cs="Arial"/>
        </w:rPr>
        <w:t>.</w:t>
      </w:r>
    </w:p>
    <w:p w14:paraId="6B6A3A98" w14:textId="7D7B8983" w:rsidR="00900E11" w:rsidRPr="003F727A" w:rsidRDefault="00974D54" w:rsidP="00E62694">
      <w:pPr>
        <w:pStyle w:val="phfigure"/>
        <w:rPr>
          <w:rStyle w:val="33"/>
          <w:rFonts w:ascii="Arial" w:hAnsi="Arial" w:cs="Arial"/>
        </w:rPr>
      </w:pPr>
      <w:r>
        <w:rPr>
          <w:noProof/>
        </w:rPr>
        <w:drawing>
          <wp:inline distT="0" distB="0" distL="0" distR="0" wp14:anchorId="4370B0AB" wp14:editId="42421DBC">
            <wp:extent cx="6000750" cy="2038350"/>
            <wp:effectExtent l="19050" t="19050" r="19050" b="19050"/>
            <wp:docPr id="38" name="Рисунок 3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38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56BAEC" w14:textId="1E10D5B9" w:rsidR="00900E11" w:rsidRPr="003F727A" w:rsidRDefault="005C741B" w:rsidP="006F2F0C">
      <w:pPr>
        <w:pStyle w:val="phfiguretitle"/>
      </w:pPr>
      <w:bookmarkStart w:id="86" w:name="_Ref387217012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27</w:t>
        </w:r>
      </w:fldSimple>
      <w:bookmarkEnd w:id="86"/>
      <w:r w:rsidR="0015715C" w:rsidRPr="003F727A">
        <w:t xml:space="preserve"> - </w:t>
      </w:r>
      <w:r w:rsidR="00EB5A9D" w:rsidRPr="003F727A">
        <w:t>Окно «Справочник: лекарственные формы»</w:t>
      </w:r>
    </w:p>
    <w:p w14:paraId="4B4DEA8B" w14:textId="77777777" w:rsidR="00900E11" w:rsidRPr="003F727A" w:rsidRDefault="00FC349B" w:rsidP="00394842">
      <w:pPr>
        <w:pStyle w:val="phnormal"/>
        <w:rPr>
          <w:rFonts w:cs="Arial"/>
        </w:rPr>
      </w:pPr>
      <w:r w:rsidRPr="003F727A">
        <w:rPr>
          <w:rFonts w:cs="Arial"/>
          <w:noProof/>
          <w:snapToGrid w:val="0"/>
        </w:rPr>
        <w:t>Выберите</w:t>
      </w:r>
      <w:r w:rsidR="00900E11" w:rsidRPr="003F727A">
        <w:rPr>
          <w:rFonts w:cs="Arial"/>
          <w:noProof/>
          <w:snapToGrid w:val="0"/>
        </w:rPr>
        <w:t xml:space="preserve"> лекарственную форму и в области «</w:t>
      </w:r>
      <w:r w:rsidR="00900E11" w:rsidRPr="003F727A">
        <w:rPr>
          <w:rFonts w:cs="Arial"/>
        </w:rPr>
        <w:t>Способ введения</w:t>
      </w:r>
      <w:r w:rsidR="00900E11" w:rsidRPr="003F727A">
        <w:rPr>
          <w:rFonts w:cs="Arial"/>
          <w:noProof/>
          <w:snapToGrid w:val="0"/>
        </w:rPr>
        <w:t xml:space="preserve">» </w:t>
      </w:r>
      <w:r w:rsidRPr="003F727A">
        <w:rPr>
          <w:rFonts w:cs="Arial"/>
          <w:noProof/>
          <w:snapToGrid w:val="0"/>
        </w:rPr>
        <w:t xml:space="preserve">добавьте </w:t>
      </w:r>
      <w:r w:rsidR="00900E11" w:rsidRPr="003F727A">
        <w:rPr>
          <w:rFonts w:cs="Arial"/>
          <w:noProof/>
          <w:snapToGrid w:val="0"/>
        </w:rPr>
        <w:t>перечень способов введения для данной лекарственной формы с помощью контекстого меню.</w:t>
      </w:r>
    </w:p>
    <w:p w14:paraId="072BA52D" w14:textId="77777777" w:rsidR="00B7701D" w:rsidRPr="003F727A" w:rsidRDefault="00900E11" w:rsidP="00394842">
      <w:pPr>
        <w:pStyle w:val="phnormal"/>
        <w:rPr>
          <w:rFonts w:cs="Arial"/>
        </w:rPr>
      </w:pPr>
      <w:r w:rsidRPr="003F727A">
        <w:rPr>
          <w:rFonts w:cs="Arial"/>
        </w:rPr>
        <w:t>Подробнее настройк</w:t>
      </w:r>
      <w:r w:rsidR="00430FF9" w:rsidRPr="003F727A">
        <w:rPr>
          <w:rFonts w:cs="Arial"/>
        </w:rPr>
        <w:t>а</w:t>
      </w:r>
      <w:r w:rsidRPr="003F727A">
        <w:rPr>
          <w:rFonts w:cs="Arial"/>
        </w:rPr>
        <w:t xml:space="preserve"> </w:t>
      </w:r>
      <w:r w:rsidR="00430FF9" w:rsidRPr="003F727A">
        <w:rPr>
          <w:rFonts w:cs="Arial"/>
        </w:rPr>
        <w:t>соответствия способов введения и формы выпуска лекарственных средств описана</w:t>
      </w:r>
      <w:r w:rsidRPr="003F727A">
        <w:rPr>
          <w:rFonts w:cs="Arial"/>
        </w:rPr>
        <w:t xml:space="preserve"> в руководстве пользователя «АРМ аптечный склад».</w:t>
      </w:r>
    </w:p>
    <w:p w14:paraId="306C582F" w14:textId="77777777" w:rsidR="004A08D5" w:rsidRPr="003F727A" w:rsidRDefault="001F057B" w:rsidP="00B7701D">
      <w:pPr>
        <w:pStyle w:val="12"/>
        <w:rPr>
          <w:rFonts w:cs="Arial"/>
        </w:rPr>
      </w:pPr>
      <w:bookmarkStart w:id="87" w:name="_Окно_«История_болезни»"/>
      <w:bookmarkStart w:id="88" w:name="_Ref297123340"/>
      <w:bookmarkStart w:id="89" w:name="_Toc297338816"/>
      <w:bookmarkStart w:id="90" w:name="_Toc298146690"/>
      <w:bookmarkStart w:id="91" w:name="_Toc299637489"/>
      <w:bookmarkStart w:id="92" w:name="_Toc494888964"/>
      <w:bookmarkStart w:id="93" w:name="_Ref296592156"/>
      <w:bookmarkEnd w:id="87"/>
      <w:r w:rsidRPr="003F727A">
        <w:rPr>
          <w:rFonts w:cs="Arial"/>
        </w:rPr>
        <w:lastRenderedPageBreak/>
        <w:t>Рабочее окно</w:t>
      </w:r>
      <w:r w:rsidR="00D02D12" w:rsidRPr="003F727A">
        <w:rPr>
          <w:rFonts w:cs="Arial"/>
        </w:rPr>
        <w:t xml:space="preserve"> «Лечащий врач</w:t>
      </w:r>
      <w:r w:rsidR="004A08D5" w:rsidRPr="003F727A">
        <w:rPr>
          <w:rFonts w:cs="Arial"/>
        </w:rPr>
        <w:t>»</w:t>
      </w:r>
      <w:bookmarkEnd w:id="88"/>
      <w:bookmarkEnd w:id="89"/>
      <w:bookmarkEnd w:id="90"/>
      <w:bookmarkEnd w:id="91"/>
      <w:bookmarkEnd w:id="92"/>
    </w:p>
    <w:p w14:paraId="477FDCB0" w14:textId="77777777" w:rsidR="003532B6" w:rsidRPr="003F727A" w:rsidRDefault="003532B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Данное окно является основным рабочим окном для врачей стационара. В нем содержится список </w:t>
      </w:r>
      <w:r w:rsidR="00EB2922" w:rsidRPr="003F727A">
        <w:rPr>
          <w:rFonts w:cs="Arial"/>
        </w:rPr>
        <w:t>пациентов,</w:t>
      </w:r>
      <w:r w:rsidRPr="003F727A">
        <w:rPr>
          <w:rFonts w:cs="Arial"/>
        </w:rPr>
        <w:t xml:space="preserve"> лежащих в отделении, для которых пользователь является лечащим врачом.</w:t>
      </w:r>
    </w:p>
    <w:p w14:paraId="0F422F12" w14:textId="043ABF01" w:rsidR="004A08D5" w:rsidRPr="003F727A" w:rsidRDefault="00FC349B" w:rsidP="0058172F">
      <w:pPr>
        <w:pStyle w:val="phnormal"/>
        <w:rPr>
          <w:rFonts w:cs="Arial"/>
        </w:rPr>
      </w:pPr>
      <w:r w:rsidRPr="003F727A">
        <w:rPr>
          <w:rFonts w:cs="Arial"/>
        </w:rPr>
        <w:t>Перейдите</w:t>
      </w:r>
      <w:r w:rsidR="00641FBF" w:rsidRPr="003F727A">
        <w:rPr>
          <w:rFonts w:cs="Arial"/>
        </w:rPr>
        <w:t xml:space="preserve"> в пункт меню </w:t>
      </w:r>
      <w:r w:rsidR="00D02D12" w:rsidRPr="003F727A">
        <w:rPr>
          <w:rFonts w:cs="Arial"/>
        </w:rPr>
        <w:t>«Рабочие места</w:t>
      </w:r>
      <w:r w:rsidRPr="003F727A">
        <w:rPr>
          <w:rFonts w:cs="Arial"/>
        </w:rPr>
        <w:t>/</w:t>
      </w:r>
      <w:r w:rsidR="00D02D12" w:rsidRPr="003F727A">
        <w:rPr>
          <w:rFonts w:cs="Arial"/>
        </w:rPr>
        <w:t xml:space="preserve">Пациенты в </w:t>
      </w:r>
      <w:r w:rsidR="00F877EB" w:rsidRPr="003F727A">
        <w:rPr>
          <w:rFonts w:cs="Arial"/>
        </w:rPr>
        <w:t>стационаре</w:t>
      </w:r>
      <w:r w:rsidRPr="003F727A">
        <w:rPr>
          <w:rFonts w:cs="Arial"/>
        </w:rPr>
        <w:t>/</w:t>
      </w:r>
      <w:r w:rsidR="00D02D12" w:rsidRPr="003F727A">
        <w:rPr>
          <w:rFonts w:cs="Arial"/>
        </w:rPr>
        <w:t>Лечащий врач</w:t>
      </w:r>
      <w:r w:rsidR="004A08D5" w:rsidRPr="003F727A">
        <w:rPr>
          <w:rFonts w:cs="Arial"/>
        </w:rPr>
        <w:t>»</w:t>
      </w:r>
      <w:r w:rsidR="00B7701D" w:rsidRPr="003F727A">
        <w:rPr>
          <w:rFonts w:cs="Arial"/>
        </w:rPr>
        <w:t>. Откроется окно (</w:t>
      </w:r>
      <w:r w:rsidR="00954AE0" w:rsidRPr="003F727A">
        <w:rPr>
          <w:rFonts w:cs="Arial"/>
        </w:rPr>
        <w:fldChar w:fldCharType="begin"/>
      </w:r>
      <w:r w:rsidR="00954AE0" w:rsidRPr="003F727A">
        <w:rPr>
          <w:rFonts w:cs="Arial"/>
        </w:rPr>
        <w:instrText xml:space="preserve"> REF _Ref319314465 \h </w:instrText>
      </w:r>
      <w:r w:rsidR="00B7701D" w:rsidRPr="003F727A">
        <w:rPr>
          <w:rFonts w:cs="Arial"/>
        </w:rPr>
        <w:instrText xml:space="preserve"> \* MERGEFORMAT </w:instrText>
      </w:r>
      <w:r w:rsidR="00954AE0" w:rsidRPr="003F727A">
        <w:rPr>
          <w:rFonts w:cs="Arial"/>
        </w:rPr>
      </w:r>
      <w:r w:rsidR="00954AE0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28</w:t>
      </w:r>
      <w:r w:rsidR="00954AE0" w:rsidRPr="003F727A">
        <w:rPr>
          <w:rFonts w:cs="Arial"/>
        </w:rPr>
        <w:fldChar w:fldCharType="end"/>
      </w:r>
      <w:r w:rsidR="00954AE0" w:rsidRPr="003F727A">
        <w:rPr>
          <w:rFonts w:cs="Arial"/>
        </w:rPr>
        <w:t>)</w:t>
      </w:r>
      <w:r w:rsidR="00F877EB" w:rsidRPr="003F727A">
        <w:rPr>
          <w:rFonts w:cs="Arial"/>
        </w:rPr>
        <w:t>.</w:t>
      </w:r>
    </w:p>
    <w:p w14:paraId="791484ED" w14:textId="77777777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Окно можно условно разделить на </w:t>
      </w:r>
      <w:r w:rsidR="00B7701D" w:rsidRPr="003F727A">
        <w:rPr>
          <w:rFonts w:cs="Arial"/>
        </w:rPr>
        <w:t>три</w:t>
      </w:r>
      <w:r w:rsidRPr="003F727A">
        <w:rPr>
          <w:rFonts w:cs="Arial"/>
        </w:rPr>
        <w:t xml:space="preserve"> блока:</w:t>
      </w:r>
    </w:p>
    <w:p w14:paraId="233C6B90" w14:textId="77777777" w:rsidR="004A08D5" w:rsidRPr="003F727A" w:rsidRDefault="00641FBF" w:rsidP="0034399E">
      <w:pPr>
        <w:pStyle w:val="phlistitemized1"/>
        <w:rPr>
          <w:noProof/>
        </w:rPr>
      </w:pPr>
      <w:r w:rsidRPr="003F727A">
        <w:rPr>
          <w:noProof/>
        </w:rPr>
        <w:t>и</w:t>
      </w:r>
      <w:r w:rsidR="00AD4AF1" w:rsidRPr="003F727A">
        <w:rPr>
          <w:noProof/>
        </w:rPr>
        <w:t>нформационн</w:t>
      </w:r>
      <w:r w:rsidR="00FC349B" w:rsidRPr="003F727A">
        <w:rPr>
          <w:noProof/>
        </w:rPr>
        <w:t>ый</w:t>
      </w:r>
      <w:r w:rsidRPr="003F727A">
        <w:rPr>
          <w:noProof/>
        </w:rPr>
        <w:t>;</w:t>
      </w:r>
    </w:p>
    <w:p w14:paraId="5FF749B4" w14:textId="77777777" w:rsidR="004A08D5" w:rsidRPr="003F727A" w:rsidRDefault="00641FBF" w:rsidP="0034399E">
      <w:pPr>
        <w:pStyle w:val="phlistitemized1"/>
        <w:rPr>
          <w:noProof/>
        </w:rPr>
      </w:pPr>
      <w:r w:rsidRPr="003F727A">
        <w:rPr>
          <w:noProof/>
        </w:rPr>
        <w:t>список пациентов</w:t>
      </w:r>
      <w:r w:rsidR="004A08D5" w:rsidRPr="003F727A">
        <w:rPr>
          <w:noProof/>
        </w:rPr>
        <w:t>;</w:t>
      </w:r>
    </w:p>
    <w:p w14:paraId="2CD368CA" w14:textId="77777777" w:rsidR="004A08D5" w:rsidRPr="003F727A" w:rsidRDefault="00641FBF" w:rsidP="0034399E">
      <w:pPr>
        <w:pStyle w:val="phlistitemized1"/>
        <w:rPr>
          <w:noProof/>
        </w:rPr>
      </w:pPr>
      <w:r w:rsidRPr="003F727A">
        <w:rPr>
          <w:noProof/>
        </w:rPr>
        <w:t>о</w:t>
      </w:r>
      <w:r w:rsidR="004A08D5" w:rsidRPr="003F727A">
        <w:rPr>
          <w:noProof/>
        </w:rPr>
        <w:t>кно быстрого доступа к осмотрам пациента</w:t>
      </w:r>
      <w:r w:rsidR="00AD4AF1" w:rsidRPr="003F727A">
        <w:rPr>
          <w:noProof/>
        </w:rPr>
        <w:t>.</w:t>
      </w:r>
    </w:p>
    <w:p w14:paraId="4567E486" w14:textId="546B0F48" w:rsidR="004A08D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53670C7" wp14:editId="4442DED3">
            <wp:extent cx="6143625" cy="1847850"/>
            <wp:effectExtent l="19050" t="19050" r="28575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47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B6CC09" w14:textId="4583D3A2" w:rsidR="004A08D5" w:rsidRPr="003F727A" w:rsidRDefault="005C741B" w:rsidP="006F2F0C">
      <w:pPr>
        <w:pStyle w:val="phfiguretitle"/>
      </w:pPr>
      <w:bookmarkStart w:id="94" w:name="_Ref319314465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28</w:t>
        </w:r>
      </w:fldSimple>
      <w:bookmarkEnd w:id="94"/>
      <w:r w:rsidR="0015715C" w:rsidRPr="003F727A">
        <w:t xml:space="preserve"> - </w:t>
      </w:r>
      <w:r w:rsidR="00EB5A9D" w:rsidRPr="003F727A">
        <w:t>Окно «Лечащий врач»</w:t>
      </w:r>
    </w:p>
    <w:p w14:paraId="28BE4991" w14:textId="0B9A9846" w:rsidR="001D3C82" w:rsidRPr="003F727A" w:rsidRDefault="00875F71" w:rsidP="00875F71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 xml:space="preserve">– </w:t>
      </w:r>
      <w:r w:rsidR="0088464E" w:rsidRPr="003F727A">
        <w:rPr>
          <w:rFonts w:cs="Arial"/>
        </w:rPr>
        <w:t xml:space="preserve">Пиктограммой </w:t>
      </w:r>
      <w:r w:rsidR="00974D54">
        <w:rPr>
          <w:rFonts w:cs="Arial"/>
          <w:noProof/>
        </w:rPr>
        <w:drawing>
          <wp:inline distT="0" distB="0" distL="0" distR="0" wp14:anchorId="24916846" wp14:editId="1EFDD9D6">
            <wp:extent cx="209550" cy="190500"/>
            <wp:effectExtent l="19050" t="19050" r="19050" b="19050"/>
            <wp:docPr id="40" name="Рисунок 4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D3C82" w:rsidRPr="003F727A">
        <w:rPr>
          <w:rFonts w:cs="Arial"/>
        </w:rPr>
        <w:t xml:space="preserve"> выделены записи пациенток, у которых срок беременности превышает допустимый срок (больше 42 недель).</w:t>
      </w:r>
    </w:p>
    <w:p w14:paraId="2719006A" w14:textId="010856F2" w:rsidR="00FF4A97" w:rsidRPr="003F727A" w:rsidRDefault="004A08D5" w:rsidP="003E7D93">
      <w:pPr>
        <w:pStyle w:val="phnormal"/>
        <w:rPr>
          <w:rFonts w:cs="Arial"/>
        </w:rPr>
      </w:pPr>
      <w:r w:rsidRPr="003F727A">
        <w:rPr>
          <w:rFonts w:cs="Arial"/>
        </w:rPr>
        <w:t xml:space="preserve">На информационной панели расположен </w:t>
      </w:r>
      <w:r w:rsidR="00FC349B" w:rsidRPr="003F727A">
        <w:rPr>
          <w:rFonts w:cs="Arial"/>
        </w:rPr>
        <w:t xml:space="preserve">переключатель </w:t>
      </w:r>
      <w:r w:rsidRPr="003F727A">
        <w:rPr>
          <w:rFonts w:cs="Arial"/>
        </w:rPr>
        <w:t xml:space="preserve">отображения списка пациентов, </w:t>
      </w:r>
      <w:r w:rsidR="00FC349B" w:rsidRPr="003F727A">
        <w:rPr>
          <w:rFonts w:cs="Arial"/>
        </w:rPr>
        <w:t xml:space="preserve">который может </w:t>
      </w:r>
      <w:r w:rsidRPr="003F727A">
        <w:rPr>
          <w:rFonts w:cs="Arial"/>
        </w:rPr>
        <w:t>быть в одном из трех положений</w:t>
      </w:r>
      <w:r w:rsidR="00954AE0" w:rsidRPr="003F727A">
        <w:rPr>
          <w:rFonts w:cs="Arial"/>
        </w:rPr>
        <w:t xml:space="preserve"> (</w:t>
      </w:r>
      <w:r w:rsidR="00954AE0" w:rsidRPr="003F727A">
        <w:rPr>
          <w:rFonts w:cs="Arial"/>
        </w:rPr>
        <w:fldChar w:fldCharType="begin"/>
      </w:r>
      <w:r w:rsidR="00954AE0" w:rsidRPr="003F727A">
        <w:rPr>
          <w:rFonts w:cs="Arial"/>
        </w:rPr>
        <w:instrText xml:space="preserve"> REF _Ref319314484 \h </w:instrText>
      </w:r>
      <w:r w:rsidR="00AD4AF1" w:rsidRPr="003F727A">
        <w:rPr>
          <w:rFonts w:cs="Arial"/>
        </w:rPr>
        <w:instrText xml:space="preserve"> \* MERGEFORMAT </w:instrText>
      </w:r>
      <w:r w:rsidR="00954AE0" w:rsidRPr="003F727A">
        <w:rPr>
          <w:rFonts w:cs="Arial"/>
        </w:rPr>
      </w:r>
      <w:r w:rsidR="00954AE0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29</w:t>
      </w:r>
      <w:r w:rsidR="00954AE0" w:rsidRPr="003F727A">
        <w:rPr>
          <w:rFonts w:cs="Arial"/>
        </w:rPr>
        <w:fldChar w:fldCharType="end"/>
      </w:r>
      <w:r w:rsidR="00954AE0" w:rsidRPr="003916EF">
        <w:rPr>
          <w:rFonts w:cs="Arial"/>
        </w:rPr>
        <w:t>)</w:t>
      </w:r>
      <w:r w:rsidR="00FF4A97" w:rsidRPr="003F727A">
        <w:rPr>
          <w:rFonts w:cs="Arial"/>
        </w:rPr>
        <w:t>:</w:t>
      </w:r>
    </w:p>
    <w:p w14:paraId="0531B9F4" w14:textId="77777777" w:rsidR="00FF4A97" w:rsidRPr="003F727A" w:rsidRDefault="00FF4A97" w:rsidP="006C2EF9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Лечащий врач</w:t>
      </w:r>
      <w:r w:rsidRPr="003F727A">
        <w:t>» – показывает список пациентов (истории болезни) для которых пользователь, который вошел в Систему, назначен лечащим врачом;</w:t>
      </w:r>
    </w:p>
    <w:p w14:paraId="5FB77824" w14:textId="77777777" w:rsidR="00FF4A97" w:rsidRDefault="00FF4A97" w:rsidP="00B43A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Дежурный врач</w:t>
      </w:r>
      <w:r w:rsidRPr="003F727A">
        <w:t>» - показывает всех пациентов отделения. Данный режим необходим для проведения осмотров и назначений дежурным врачом;</w:t>
      </w:r>
    </w:p>
    <w:p w14:paraId="1C88E741" w14:textId="77777777" w:rsidR="00623C61" w:rsidRPr="003F727A" w:rsidRDefault="00623C61" w:rsidP="00623C61">
      <w:pPr>
        <w:pStyle w:val="phnormal"/>
      </w:pPr>
      <w:r w:rsidRPr="00191BF8">
        <w:rPr>
          <w:b/>
        </w:rPr>
        <w:t>Примечание</w:t>
      </w:r>
      <w:r>
        <w:t xml:space="preserve"> – </w:t>
      </w:r>
      <w:r w:rsidR="00191BF8">
        <w:t>По умолчанию в</w:t>
      </w:r>
      <w:r>
        <w:t xml:space="preserve"> данном режиме </w:t>
      </w:r>
      <w:r w:rsidR="00191BF8">
        <w:t>отображаются только пациенты из отделения, указанного пользователем при авторизации, пациенты из других отделений скрыты. Для их отображения воспользуйтесь фильтром в столбце «Отделение».</w:t>
      </w:r>
    </w:p>
    <w:p w14:paraId="4B1C6AD9" w14:textId="77777777" w:rsidR="004A08D5" w:rsidRPr="003F727A" w:rsidRDefault="00FF4A97" w:rsidP="00B43A93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Пациенты под наблюдением</w:t>
      </w:r>
      <w:r w:rsidRPr="003F727A">
        <w:t>» - показывает тех пациентов, которые находятся в данный момент под наблюдением.</w:t>
      </w:r>
    </w:p>
    <w:p w14:paraId="1C3BF68D" w14:textId="7B0578A0" w:rsidR="00AD4AF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95A0112" wp14:editId="6B5A1C88">
            <wp:extent cx="1885950" cy="638175"/>
            <wp:effectExtent l="19050" t="19050" r="19050" b="28575"/>
            <wp:docPr id="41" name="Рисунок 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38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6E5265" w14:textId="74E7ABDA" w:rsidR="00AD4AF1" w:rsidRPr="003F727A" w:rsidRDefault="005C741B" w:rsidP="006F2F0C">
      <w:pPr>
        <w:pStyle w:val="phfiguretitle"/>
      </w:pPr>
      <w:bookmarkStart w:id="95" w:name="_Ref319314484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29</w:t>
        </w:r>
      </w:fldSimple>
      <w:bookmarkEnd w:id="95"/>
      <w:r w:rsidR="0015715C" w:rsidRPr="003F727A">
        <w:t xml:space="preserve"> - </w:t>
      </w:r>
      <w:r w:rsidR="00EB5A9D" w:rsidRPr="003F727A">
        <w:t>Переключател</w:t>
      </w:r>
      <w:r w:rsidR="00FF4A97" w:rsidRPr="003F727A">
        <w:t>ь</w:t>
      </w:r>
      <w:r w:rsidR="00EB5A9D" w:rsidRPr="003F727A">
        <w:t xml:space="preserve"> отображения списка пациентов</w:t>
      </w:r>
    </w:p>
    <w:p w14:paraId="7A5BB7FE" w14:textId="72817FFF" w:rsidR="00B04C26" w:rsidRPr="003F727A" w:rsidRDefault="00B04C26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дежурный врач один на несколько отделений, то </w:t>
      </w:r>
      <w:r w:rsidR="00A42DFC" w:rsidRPr="003F727A">
        <w:rPr>
          <w:rFonts w:cs="Arial"/>
        </w:rPr>
        <w:t xml:space="preserve">выводится </w:t>
      </w:r>
      <w:r w:rsidRPr="003F727A">
        <w:rPr>
          <w:rFonts w:cs="Arial"/>
        </w:rPr>
        <w:t>список пациентов по всем отделениям. Для отбора записей</w:t>
      </w:r>
      <w:r w:rsidR="003532B6" w:rsidRPr="003F727A">
        <w:rPr>
          <w:rFonts w:cs="Arial"/>
        </w:rPr>
        <w:t xml:space="preserve"> по отделениям</w:t>
      </w:r>
      <w:r w:rsidRPr="003F727A">
        <w:rPr>
          <w:rFonts w:cs="Arial"/>
        </w:rPr>
        <w:t xml:space="preserve"> </w:t>
      </w:r>
      <w:r w:rsidR="00BE48A1" w:rsidRPr="003F727A">
        <w:rPr>
          <w:rFonts w:cs="Arial"/>
        </w:rPr>
        <w:t>воспольз</w:t>
      </w:r>
      <w:r w:rsidR="00FC349B" w:rsidRPr="003F727A">
        <w:rPr>
          <w:rFonts w:cs="Arial"/>
        </w:rPr>
        <w:t>уйтесь</w:t>
      </w:r>
      <w:r w:rsidRPr="003F727A">
        <w:rPr>
          <w:rFonts w:cs="Arial"/>
        </w:rPr>
        <w:t xml:space="preserve"> </w:t>
      </w:r>
      <w:r w:rsidR="00FF4A97" w:rsidRPr="003F727A">
        <w:rPr>
          <w:rFonts w:cs="Arial"/>
        </w:rPr>
        <w:t xml:space="preserve">кнопкой </w:t>
      </w:r>
      <w:r w:rsidR="00974D54">
        <w:rPr>
          <w:rFonts w:cs="Arial"/>
          <w:noProof/>
        </w:rPr>
        <w:drawing>
          <wp:inline distT="0" distB="0" distL="0" distR="0" wp14:anchorId="0CE7FFDC" wp14:editId="545596A8">
            <wp:extent cx="219075" cy="21907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rPr>
          <w:rFonts w:cs="Arial"/>
        </w:rPr>
        <w:t xml:space="preserve">. В графе отделения </w:t>
      </w:r>
      <w:r w:rsidR="00FC349B" w:rsidRPr="003F727A">
        <w:rPr>
          <w:rFonts w:cs="Arial"/>
        </w:rPr>
        <w:t>выберите</w:t>
      </w:r>
      <w:r w:rsidRPr="003F727A">
        <w:rPr>
          <w:rFonts w:cs="Arial"/>
        </w:rPr>
        <w:t xml:space="preserve"> отделение из </w:t>
      </w:r>
      <w:r w:rsidR="00AF0FBE" w:rsidRPr="003F727A">
        <w:rPr>
          <w:rFonts w:cs="Arial"/>
        </w:rPr>
        <w:t xml:space="preserve">выпадающего </w:t>
      </w:r>
      <w:r w:rsidRPr="003F727A">
        <w:rPr>
          <w:rFonts w:cs="Arial"/>
        </w:rPr>
        <w:t xml:space="preserve">списка с помощью кнопки </w:t>
      </w:r>
      <w:r w:rsidR="00974D54">
        <w:rPr>
          <w:rFonts w:cs="Arial"/>
          <w:noProof/>
          <w:color w:val="0000FF"/>
        </w:rPr>
        <w:drawing>
          <wp:inline distT="0" distB="0" distL="0" distR="0" wp14:anchorId="3B4F5930" wp14:editId="6BF8C5E9">
            <wp:extent cx="209550" cy="228600"/>
            <wp:effectExtent l="19050" t="19050" r="19050" b="19050"/>
            <wp:docPr id="43" name="Рисунок 43" descr="%D0%BA%D0%BD_%D0%B2%D0%BD%D0%B8%D0%B7">
              <a:hlinkClick xmlns:a="http://schemas.openxmlformats.org/drawingml/2006/main" r:id="rId4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66D6" w:rsidRPr="003916EF">
        <w:rPr>
          <w:rFonts w:cs="Arial"/>
        </w:rPr>
        <w:t xml:space="preserve"> </w:t>
      </w:r>
      <w:r w:rsidRPr="003F727A">
        <w:rPr>
          <w:rFonts w:cs="Arial"/>
        </w:rPr>
        <w:t xml:space="preserve">и </w:t>
      </w:r>
      <w:r w:rsidR="00FC349B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974D54">
        <w:rPr>
          <w:rFonts w:cs="Arial"/>
          <w:noProof/>
        </w:rPr>
        <w:drawing>
          <wp:inline distT="0" distB="0" distL="0" distR="0" wp14:anchorId="6E1D5E1A" wp14:editId="719C24EC">
            <wp:extent cx="219075" cy="209550"/>
            <wp:effectExtent l="19050" t="19050" r="28575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rPr>
          <w:rFonts w:cs="Arial"/>
        </w:rPr>
        <w:t>.</w:t>
      </w:r>
      <w:r w:rsidR="003532B6" w:rsidRPr="003F727A">
        <w:rPr>
          <w:rFonts w:cs="Arial"/>
        </w:rPr>
        <w:t xml:space="preserve"> </w:t>
      </w:r>
      <w:r w:rsidR="00FC349B" w:rsidRPr="003F727A">
        <w:rPr>
          <w:rFonts w:cs="Arial"/>
        </w:rPr>
        <w:t>Если нужно, задайте</w:t>
      </w:r>
      <w:r w:rsidR="003532B6" w:rsidRPr="003F727A">
        <w:rPr>
          <w:rFonts w:cs="Arial"/>
        </w:rPr>
        <w:t xml:space="preserve"> в фильтре другие параметры.</w:t>
      </w:r>
    </w:p>
    <w:p w14:paraId="2BAE7A2B" w14:textId="77777777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>Информационная панель показы</w:t>
      </w:r>
      <w:r w:rsidR="00963B77" w:rsidRPr="003F727A">
        <w:rPr>
          <w:rFonts w:cs="Arial"/>
        </w:rPr>
        <w:t xml:space="preserve">вает напоминания </w:t>
      </w:r>
      <w:r w:rsidR="00FF4A97" w:rsidRPr="003F727A">
        <w:rPr>
          <w:rFonts w:cs="Arial"/>
        </w:rPr>
        <w:t xml:space="preserve">о невнесенных своевременно осмотрах, эпикризах, незаполненных диагнозах </w:t>
      </w:r>
      <w:r w:rsidR="00963B77" w:rsidRPr="003F727A">
        <w:rPr>
          <w:rFonts w:cs="Arial"/>
        </w:rPr>
        <w:t>лечащему врачу</w:t>
      </w:r>
      <w:r w:rsidR="00954AE0" w:rsidRPr="003F727A">
        <w:rPr>
          <w:rFonts w:cs="Arial"/>
        </w:rPr>
        <w:t>.</w:t>
      </w:r>
    </w:p>
    <w:p w14:paraId="5F9196DD" w14:textId="613D1323" w:rsidR="004A08D5" w:rsidRPr="003F727A" w:rsidRDefault="004A08D5" w:rsidP="0058172F">
      <w:pPr>
        <w:pStyle w:val="phnormal"/>
        <w:rPr>
          <w:rFonts w:cs="Arial"/>
          <w:highlight w:val="yellow"/>
        </w:rPr>
      </w:pPr>
      <w:r w:rsidRPr="003F727A">
        <w:rPr>
          <w:rFonts w:cs="Arial"/>
        </w:rPr>
        <w:t xml:space="preserve">Кнопка </w:t>
      </w:r>
      <w:r w:rsidR="00EE0A8C" w:rsidRPr="003F727A">
        <w:rPr>
          <w:rFonts w:cs="Arial"/>
        </w:rPr>
        <w:t>«Архив ИБ»</w:t>
      </w:r>
      <w:r w:rsidRPr="003F727A">
        <w:rPr>
          <w:rFonts w:cs="Arial"/>
        </w:rPr>
        <w:t xml:space="preserve"> позволяет по заданным параметра</w:t>
      </w:r>
      <w:r w:rsidR="00054BD5" w:rsidRPr="003F727A">
        <w:rPr>
          <w:rFonts w:cs="Arial"/>
        </w:rPr>
        <w:t xml:space="preserve">м найти выписанного пациента и </w:t>
      </w:r>
      <w:r w:rsidRPr="003F727A">
        <w:rPr>
          <w:rFonts w:cs="Arial"/>
        </w:rPr>
        <w:t>просмотреть историю болезни</w:t>
      </w:r>
      <w:r w:rsidR="00F352CF" w:rsidRPr="003F727A">
        <w:rPr>
          <w:rFonts w:cs="Arial"/>
        </w:rPr>
        <w:t xml:space="preserve"> (см. п. </w:t>
      </w:r>
      <w:r w:rsidR="00F352CF" w:rsidRPr="003F727A">
        <w:rPr>
          <w:rFonts w:cs="Arial"/>
        </w:rPr>
        <w:fldChar w:fldCharType="begin"/>
      </w:r>
      <w:r w:rsidR="00F352CF" w:rsidRPr="003F727A">
        <w:rPr>
          <w:rFonts w:cs="Arial"/>
        </w:rPr>
        <w:instrText xml:space="preserve"> REF _Ref386554608 \r \h </w:instrText>
      </w:r>
      <w:r w:rsidR="001A46CF" w:rsidRPr="003F727A">
        <w:rPr>
          <w:rFonts w:cs="Arial"/>
        </w:rPr>
        <w:instrText xml:space="preserve"> \* MERGEFORMAT </w:instrText>
      </w:r>
      <w:r w:rsidR="00F352CF" w:rsidRPr="003F727A">
        <w:rPr>
          <w:rFonts w:cs="Arial"/>
        </w:rPr>
      </w:r>
      <w:r w:rsidR="00F352CF" w:rsidRPr="003F727A">
        <w:rPr>
          <w:rFonts w:cs="Arial"/>
        </w:rPr>
        <w:fldChar w:fldCharType="separate"/>
      </w:r>
      <w:r w:rsidR="002D14F6">
        <w:rPr>
          <w:rFonts w:cs="Arial"/>
        </w:rPr>
        <w:t>8</w:t>
      </w:r>
      <w:r w:rsidR="00F352CF" w:rsidRPr="003F727A">
        <w:rPr>
          <w:rFonts w:cs="Arial"/>
        </w:rPr>
        <w:fldChar w:fldCharType="end"/>
      </w:r>
      <w:r w:rsidR="00F352CF" w:rsidRPr="003916EF">
        <w:rPr>
          <w:rFonts w:cs="Arial"/>
        </w:rPr>
        <w:t>)</w:t>
      </w:r>
      <w:r w:rsidRPr="003F727A">
        <w:rPr>
          <w:rFonts w:cs="Arial"/>
        </w:rPr>
        <w:t>.</w:t>
      </w:r>
    </w:p>
    <w:p w14:paraId="6F5594EB" w14:textId="77777777" w:rsidR="001766D6" w:rsidRPr="003F727A" w:rsidRDefault="001766D6" w:rsidP="006C2EF9">
      <w:pPr>
        <w:pStyle w:val="phnormal"/>
        <w:rPr>
          <w:rFonts w:cs="Arial"/>
        </w:rPr>
      </w:pPr>
      <w:r w:rsidRPr="00C4202E">
        <w:t xml:space="preserve">Кнопка </w:t>
      </w:r>
      <w:hyperlink r:id="rId49" w:tooltip="wiki:кн_сообщения.png" w:history="1">
        <w:r w:rsidR="00EE0A8C" w:rsidRPr="005D4891">
          <w:t>«</w:t>
        </w:r>
        <w:r w:rsidR="00EE0A8C" w:rsidRPr="002D56E3">
          <w:t>Сообщения (0)</w:t>
        </w:r>
        <w:r w:rsidR="00EE0A8C" w:rsidRPr="005D4891">
          <w:t>»</w:t>
        </w:r>
      </w:hyperlink>
      <w:r w:rsidRPr="00C4531C">
        <w:t xml:space="preserve"> позволяет</w:t>
      </w:r>
      <w:r w:rsidRPr="003916EF">
        <w:rPr>
          <w:rFonts w:cs="Arial"/>
        </w:rPr>
        <w:t xml:space="preserve"> прочитать сообщения, оставленные врачу. В скобках указано количество сообщений</w:t>
      </w:r>
      <w:r w:rsidR="00FD5370" w:rsidRPr="003F727A">
        <w:rPr>
          <w:rFonts w:cs="Arial"/>
        </w:rPr>
        <w:t xml:space="preserve">. </w:t>
      </w:r>
      <w:r w:rsidR="001C6097" w:rsidRPr="003F727A">
        <w:rPr>
          <w:rFonts w:cs="Arial"/>
        </w:rPr>
        <w:t>В данном окне отображаются только автоматически сгенерированные сообщения. Добавление новых сообщений вручную в данном функционале</w:t>
      </w:r>
      <w:r w:rsidR="00A42DFC" w:rsidRPr="003F727A">
        <w:rPr>
          <w:rFonts w:cs="Arial"/>
        </w:rPr>
        <w:t xml:space="preserve"> не предусмотрено</w:t>
      </w:r>
      <w:r w:rsidR="001C6097" w:rsidRPr="003F727A">
        <w:rPr>
          <w:rFonts w:cs="Arial"/>
        </w:rPr>
        <w:t>. Сообщения генерируются в том случае, если было создано лекарственное назначение пациенту пользователем, отличным от лечащего врача</w:t>
      </w:r>
      <w:r w:rsidR="00FF4A97" w:rsidRPr="003F727A">
        <w:rPr>
          <w:rFonts w:cs="Arial"/>
        </w:rPr>
        <w:t>.</w:t>
      </w:r>
    </w:p>
    <w:p w14:paraId="413EE625" w14:textId="77777777" w:rsidR="004A08D5" w:rsidRPr="003F727A" w:rsidRDefault="004A08D5" w:rsidP="00B43A93">
      <w:pPr>
        <w:pStyle w:val="phnormal"/>
        <w:rPr>
          <w:rFonts w:cs="Arial"/>
        </w:rPr>
      </w:pPr>
      <w:r w:rsidRPr="003F727A">
        <w:rPr>
          <w:rFonts w:cs="Arial"/>
        </w:rPr>
        <w:t>В окн</w:t>
      </w:r>
      <w:r w:rsidR="00B04C26" w:rsidRPr="003F727A">
        <w:rPr>
          <w:rFonts w:cs="Arial"/>
        </w:rPr>
        <w:t>е «Пациенты»</w:t>
      </w:r>
      <w:r w:rsidRPr="003F727A">
        <w:rPr>
          <w:rFonts w:cs="Arial"/>
        </w:rPr>
        <w:t xml:space="preserve"> отображается</w:t>
      </w:r>
      <w:r w:rsidR="006B5BAE" w:rsidRPr="003F727A">
        <w:rPr>
          <w:rFonts w:cs="Arial"/>
        </w:rPr>
        <w:t xml:space="preserve"> список пациентов.</w:t>
      </w:r>
    </w:p>
    <w:p w14:paraId="250FED23" w14:textId="18A1ECC4" w:rsidR="004A08D5" w:rsidRPr="003F727A" w:rsidRDefault="00063526" w:rsidP="0058172F">
      <w:pPr>
        <w:pStyle w:val="phnormal"/>
        <w:rPr>
          <w:rFonts w:cs="Arial"/>
        </w:rPr>
      </w:pPr>
      <w:r w:rsidRPr="003F727A">
        <w:rPr>
          <w:rFonts w:cs="Arial"/>
        </w:rPr>
        <w:t>Для удобства</w:t>
      </w:r>
      <w:r w:rsidR="004A08D5" w:rsidRPr="003F727A">
        <w:rPr>
          <w:rFonts w:cs="Arial"/>
        </w:rPr>
        <w:t xml:space="preserve"> восприятия информации в данном блоке применена цветная подсветка полей</w:t>
      </w:r>
      <w:r w:rsidR="00B04C26" w:rsidRPr="003F727A">
        <w:rPr>
          <w:rFonts w:cs="Arial"/>
        </w:rPr>
        <w:t>, которую можно просмотреть, нажа</w:t>
      </w:r>
      <w:r w:rsidR="00FF4A97" w:rsidRPr="003F727A">
        <w:rPr>
          <w:rFonts w:cs="Arial"/>
        </w:rPr>
        <w:t>в</w:t>
      </w:r>
      <w:r w:rsidR="00B04C26" w:rsidRPr="003F727A">
        <w:rPr>
          <w:rFonts w:cs="Arial"/>
        </w:rPr>
        <w:t xml:space="preserve"> значок </w:t>
      </w:r>
      <w:r w:rsidR="00974D54">
        <w:rPr>
          <w:rFonts w:cs="Arial"/>
          <w:noProof/>
        </w:rPr>
        <w:drawing>
          <wp:inline distT="0" distB="0" distL="0" distR="0" wp14:anchorId="77AFF936" wp14:editId="46E64BDA">
            <wp:extent cx="247650" cy="238125"/>
            <wp:effectExtent l="19050" t="19050" r="19050" b="28575"/>
            <wp:docPr id="45" name="Рисунок 4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4C26" w:rsidRPr="003916EF">
        <w:rPr>
          <w:rFonts w:cs="Arial"/>
        </w:rPr>
        <w:t xml:space="preserve"> (</w:t>
      </w:r>
      <w:r w:rsidR="00B04C26" w:rsidRPr="003F727A">
        <w:rPr>
          <w:rFonts w:cs="Arial"/>
        </w:rPr>
        <w:fldChar w:fldCharType="begin"/>
      </w:r>
      <w:r w:rsidR="00B04C26" w:rsidRPr="003F727A">
        <w:rPr>
          <w:rFonts w:cs="Arial"/>
        </w:rPr>
        <w:instrText xml:space="preserve"> REF _Ref386006548 \h </w:instrText>
      </w:r>
      <w:r w:rsidR="001A46CF" w:rsidRPr="003F727A">
        <w:rPr>
          <w:rFonts w:cs="Arial"/>
        </w:rPr>
        <w:instrText xml:space="preserve"> \* MERGEFORMAT </w:instrText>
      </w:r>
      <w:r w:rsidR="00B04C26" w:rsidRPr="003F727A">
        <w:rPr>
          <w:rFonts w:cs="Arial"/>
        </w:rPr>
      </w:r>
      <w:r w:rsidR="00B04C2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30</w:t>
      </w:r>
      <w:r w:rsidR="00B04C26" w:rsidRPr="003F727A">
        <w:rPr>
          <w:rFonts w:cs="Arial"/>
        </w:rPr>
        <w:fldChar w:fldCharType="end"/>
      </w:r>
      <w:r w:rsidR="00B04C26" w:rsidRPr="003916EF">
        <w:rPr>
          <w:rFonts w:cs="Arial"/>
        </w:rPr>
        <w:t>)</w:t>
      </w:r>
      <w:r w:rsidR="004A08D5" w:rsidRPr="003F727A">
        <w:rPr>
          <w:rFonts w:cs="Arial"/>
        </w:rPr>
        <w:t>:</w:t>
      </w:r>
    </w:p>
    <w:p w14:paraId="6F092D6E" w14:textId="77777777" w:rsidR="00FF4A97" w:rsidRPr="003F727A" w:rsidRDefault="00FF4A97" w:rsidP="0034399E">
      <w:pPr>
        <w:pStyle w:val="phlistitemized1"/>
      </w:pPr>
      <w:proofErr w:type="gramStart"/>
      <w:r w:rsidRPr="003F727A">
        <w:t>красн</w:t>
      </w:r>
      <w:r w:rsidR="00A42DFC" w:rsidRPr="003F727A">
        <w:t>ая</w:t>
      </w:r>
      <w:proofErr w:type="gramEnd"/>
      <w:r w:rsidRPr="003F727A">
        <w:t xml:space="preserve"> - пациент находится в реанимации;</w:t>
      </w:r>
    </w:p>
    <w:p w14:paraId="4E20CD5F" w14:textId="77777777" w:rsidR="00FF4A97" w:rsidRPr="003F727A" w:rsidRDefault="00FF4A97" w:rsidP="0034399E">
      <w:pPr>
        <w:pStyle w:val="phlistitemized1"/>
      </w:pPr>
      <w:proofErr w:type="gramStart"/>
      <w:r w:rsidRPr="003F727A">
        <w:t>зелен</w:t>
      </w:r>
      <w:r w:rsidR="00A42DFC" w:rsidRPr="003F727A">
        <w:t>ая</w:t>
      </w:r>
      <w:proofErr w:type="gramEnd"/>
      <w:r w:rsidRPr="003F727A">
        <w:t xml:space="preserve"> - пациент направлен на выписку.</w:t>
      </w:r>
    </w:p>
    <w:p w14:paraId="5B738B74" w14:textId="77777777" w:rsidR="00FF4A97" w:rsidRPr="003F727A" w:rsidRDefault="00875F71" w:rsidP="00875F71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88464E" w:rsidRPr="003F727A">
        <w:rPr>
          <w:rFonts w:cs="Arial"/>
        </w:rPr>
        <w:t>Е</w:t>
      </w:r>
      <w:r w:rsidR="00FF4A97" w:rsidRPr="003F727A">
        <w:rPr>
          <w:rFonts w:cs="Arial"/>
        </w:rPr>
        <w:t>сли у пациента, возраст которого больше 16 лет, отсутствует актуальная информация о флюорографии, проведенной с профилактической целью, то в окне «</w:t>
      </w:r>
      <w:r w:rsidR="006C2EF9" w:rsidRPr="003F727A">
        <w:rPr>
          <w:rFonts w:cs="Arial"/>
        </w:rPr>
        <w:t xml:space="preserve">Лечащий </w:t>
      </w:r>
      <w:r w:rsidR="00FF4A97" w:rsidRPr="003F727A">
        <w:rPr>
          <w:rFonts w:cs="Arial"/>
        </w:rPr>
        <w:t>врач» рядом с ФИО пациента отображается значок «Ф».</w:t>
      </w:r>
    </w:p>
    <w:p w14:paraId="7AB9C817" w14:textId="77777777" w:rsidR="00FF4A97" w:rsidRPr="003F727A" w:rsidRDefault="00FF4A97" w:rsidP="00875F71">
      <w:pPr>
        <w:pStyle w:val="phnormal"/>
        <w:rPr>
          <w:rFonts w:cs="Arial"/>
        </w:rPr>
      </w:pPr>
      <w:r w:rsidRPr="003F727A">
        <w:rPr>
          <w:rFonts w:cs="Arial"/>
        </w:rPr>
        <w:t>Если у пациента выявлена патология при проведении флюорографи</w:t>
      </w:r>
      <w:r w:rsidR="006C2EF9" w:rsidRPr="003F727A">
        <w:rPr>
          <w:rFonts w:cs="Arial"/>
        </w:rPr>
        <w:t>и</w:t>
      </w:r>
      <w:r w:rsidRPr="003F727A">
        <w:rPr>
          <w:rFonts w:cs="Arial"/>
        </w:rPr>
        <w:t xml:space="preserve"> с диагностической целью, рядом с ФИО пациента появляется желтый значок.</w:t>
      </w:r>
    </w:p>
    <w:p w14:paraId="443E0A39" w14:textId="0573A3A9" w:rsidR="00B04C2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4F890DE" wp14:editId="27446216">
            <wp:extent cx="2486025" cy="1600200"/>
            <wp:effectExtent l="19050" t="19050" r="28575" b="19050"/>
            <wp:docPr id="46" name="Рисунок 4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1B0DE4" w14:textId="02DD447A" w:rsidR="00B04C26" w:rsidRPr="003F727A" w:rsidRDefault="005C741B" w:rsidP="006F2F0C">
      <w:pPr>
        <w:pStyle w:val="phfiguretitle"/>
      </w:pPr>
      <w:bookmarkStart w:id="96" w:name="_Ref386006548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30</w:t>
        </w:r>
      </w:fldSimple>
      <w:bookmarkEnd w:id="96"/>
      <w:r w:rsidR="0015715C" w:rsidRPr="003F727A">
        <w:t xml:space="preserve"> - </w:t>
      </w:r>
      <w:r w:rsidR="00EB5A9D" w:rsidRPr="003F727A">
        <w:t>Подсветка полей</w:t>
      </w:r>
    </w:p>
    <w:p w14:paraId="77F0ADDB" w14:textId="77777777" w:rsidR="004A08D5" w:rsidRPr="003F727A" w:rsidRDefault="004A08D5" w:rsidP="004A08D5">
      <w:pPr>
        <w:pStyle w:val="20"/>
        <w:rPr>
          <w:rFonts w:cs="Arial"/>
        </w:rPr>
      </w:pPr>
      <w:bookmarkStart w:id="97" w:name="_Toc467583210"/>
      <w:bookmarkStart w:id="98" w:name="_Toc299637490"/>
      <w:bookmarkStart w:id="99" w:name="_Ref413765314"/>
      <w:bookmarkStart w:id="100" w:name="_Ref413765327"/>
      <w:bookmarkStart w:id="101" w:name="_Ref413765331"/>
      <w:bookmarkStart w:id="102" w:name="_Ref491934855"/>
      <w:bookmarkStart w:id="103" w:name="_Toc494888965"/>
      <w:bookmarkEnd w:id="97"/>
      <w:r w:rsidRPr="003F727A">
        <w:rPr>
          <w:rFonts w:cs="Arial"/>
        </w:rPr>
        <w:t>Действия</w:t>
      </w:r>
      <w:r w:rsidR="00FF4A97" w:rsidRPr="003F727A">
        <w:rPr>
          <w:rFonts w:cs="Arial"/>
        </w:rPr>
        <w:t>,</w:t>
      </w:r>
      <w:r w:rsidRPr="003F727A">
        <w:rPr>
          <w:rFonts w:cs="Arial"/>
        </w:rPr>
        <w:t xml:space="preserve"> доступные в окне списка пациентов</w:t>
      </w:r>
      <w:bookmarkEnd w:id="98"/>
      <w:bookmarkEnd w:id="99"/>
      <w:bookmarkEnd w:id="100"/>
      <w:bookmarkEnd w:id="101"/>
      <w:bookmarkEnd w:id="102"/>
      <w:bookmarkEnd w:id="103"/>
    </w:p>
    <w:p w14:paraId="674A9614" w14:textId="06DDCA81" w:rsidR="001C0E71" w:rsidRPr="003F727A" w:rsidRDefault="000615C2" w:rsidP="000615C2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>Примечание</w:t>
      </w:r>
      <w:r w:rsidRPr="003F727A">
        <w:rPr>
          <w:rFonts w:cs="Arial"/>
        </w:rPr>
        <w:t xml:space="preserve"> – </w:t>
      </w:r>
      <w:r w:rsidR="0088464E" w:rsidRPr="003F727A">
        <w:rPr>
          <w:rFonts w:cs="Arial"/>
        </w:rPr>
        <w:t>Н</w:t>
      </w:r>
      <w:r w:rsidR="001C0E71" w:rsidRPr="003F727A">
        <w:rPr>
          <w:rFonts w:cs="Arial"/>
        </w:rPr>
        <w:t>аличие тех или иных колонок в окне «Пациенты» настраивается с помощью кнопки</w:t>
      </w:r>
      <w:r w:rsidR="001C0E71" w:rsidRPr="003F727A">
        <w:rPr>
          <w:rFonts w:cs="Arial"/>
          <w:noProof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3EDA5F0D" wp14:editId="52AE6176">
            <wp:extent cx="742950" cy="266700"/>
            <wp:effectExtent l="19050" t="19050" r="1905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C0E71" w:rsidRPr="003916EF">
        <w:rPr>
          <w:rFonts w:cs="Arial"/>
          <w:noProof/>
        </w:rPr>
        <w:t xml:space="preserve">, находящейся в поле фильтра данного окна. </w:t>
      </w:r>
    </w:p>
    <w:p w14:paraId="336C7048" w14:textId="77777777" w:rsidR="001766D6" w:rsidRPr="003F727A" w:rsidRDefault="001766D6" w:rsidP="0058172F">
      <w:pPr>
        <w:pStyle w:val="phnormal"/>
        <w:rPr>
          <w:rFonts w:cs="Arial"/>
        </w:rPr>
      </w:pPr>
      <w:r w:rsidRPr="003F727A">
        <w:rPr>
          <w:rFonts w:cs="Arial"/>
        </w:rPr>
        <w:t>В окне «Пациенты</w:t>
      </w:r>
      <w:r w:rsidR="00C83607" w:rsidRPr="003F727A">
        <w:rPr>
          <w:rFonts w:cs="Arial"/>
        </w:rPr>
        <w:t>» доступны следующие действия:</w:t>
      </w:r>
    </w:p>
    <w:p w14:paraId="621C4D06" w14:textId="3217513E" w:rsidR="001766D6" w:rsidRPr="003F727A" w:rsidRDefault="001766D6" w:rsidP="000F46BB">
      <w:pPr>
        <w:pStyle w:val="phlistitemized1"/>
      </w:pPr>
      <w:r w:rsidRPr="003F727A">
        <w:t xml:space="preserve">при нажатии </w:t>
      </w:r>
      <w:r w:rsidRPr="003F727A">
        <w:rPr>
          <w:rStyle w:val="33"/>
          <w:rFonts w:ascii="Arial" w:hAnsi="Arial"/>
        </w:rPr>
        <w:t xml:space="preserve">на ссылку с номером истории болезни </w:t>
      </w:r>
      <w:r w:rsidR="00A42DFC" w:rsidRPr="003F727A">
        <w:rPr>
          <w:rStyle w:val="33"/>
          <w:rFonts w:ascii="Arial" w:hAnsi="Arial"/>
        </w:rPr>
        <w:t>открывается</w:t>
      </w:r>
      <w:r w:rsidR="00A42DFC" w:rsidRPr="003F727A">
        <w:t xml:space="preserve"> </w:t>
      </w:r>
      <w:r w:rsidRPr="003F727A">
        <w:t>история болезни пациента (см.</w:t>
      </w:r>
      <w:r w:rsidR="00BC6A32" w:rsidRPr="003F727A">
        <w:t xml:space="preserve"> п. </w:t>
      </w:r>
      <w:r w:rsidR="00BC6A32" w:rsidRPr="003F727A">
        <w:fldChar w:fldCharType="begin"/>
      </w:r>
      <w:r w:rsidR="00BC6A32" w:rsidRPr="003F727A">
        <w:instrText xml:space="preserve"> REF _Ref386095263 \r \h </w:instrText>
      </w:r>
      <w:r w:rsidR="001A46CF" w:rsidRPr="003F727A">
        <w:instrText xml:space="preserve"> \* MERGEFORMAT </w:instrText>
      </w:r>
      <w:r w:rsidR="00BC6A32" w:rsidRPr="003F727A">
        <w:fldChar w:fldCharType="separate"/>
      </w:r>
      <w:r w:rsidR="002D14F6">
        <w:t>4</w:t>
      </w:r>
      <w:r w:rsidR="00BC6A32" w:rsidRPr="003F727A">
        <w:fldChar w:fldCharType="end"/>
      </w:r>
      <w:r w:rsidRPr="003F727A">
        <w:t>);</w:t>
      </w:r>
    </w:p>
    <w:p w14:paraId="72C3DB55" w14:textId="77777777" w:rsidR="001766D6" w:rsidRPr="003F727A" w:rsidRDefault="001766D6" w:rsidP="000F46BB">
      <w:pPr>
        <w:pStyle w:val="phlistitemized1"/>
      </w:pPr>
      <w:r w:rsidRPr="003F727A">
        <w:t xml:space="preserve">при нажатии на ссылку с фамилией и инициалами пациента </w:t>
      </w:r>
      <w:r w:rsidR="00A42DFC" w:rsidRPr="003F727A">
        <w:t xml:space="preserve">открывается </w:t>
      </w:r>
      <w:r w:rsidRPr="003F727A">
        <w:t xml:space="preserve">персональная медицинская карта пациента (работа с картой пациента описана </w:t>
      </w:r>
      <w:r w:rsidR="00293F3D" w:rsidRPr="003F727A">
        <w:t>в руководстве пользователя «</w:t>
      </w:r>
      <w:r w:rsidR="00293F3D" w:rsidRPr="003F727A">
        <w:rPr>
          <w:rStyle w:val="33"/>
          <w:rFonts w:ascii="Arial" w:hAnsi="Arial"/>
        </w:rPr>
        <w:t>Работа с картой пациента</w:t>
      </w:r>
      <w:r w:rsidR="00293F3D" w:rsidRPr="003F727A">
        <w:t>»</w:t>
      </w:r>
      <w:r w:rsidRPr="003F727A">
        <w:t>);</w:t>
      </w:r>
    </w:p>
    <w:p w14:paraId="5EC24B41" w14:textId="27746750" w:rsidR="001766D6" w:rsidRPr="003F727A" w:rsidRDefault="001766D6" w:rsidP="000F46BB">
      <w:pPr>
        <w:pStyle w:val="phlistitemized1"/>
      </w:pPr>
      <w:r w:rsidRPr="003F727A">
        <w:t xml:space="preserve">при нажатии на </w:t>
      </w:r>
      <w:r w:rsidR="00B43A93" w:rsidRPr="003F727A">
        <w:t xml:space="preserve">пиктограмму </w:t>
      </w:r>
      <w:r w:rsidR="00974D54">
        <w:rPr>
          <w:noProof/>
          <w:lang w:eastAsia="ru-RU"/>
        </w:rPr>
        <w:drawing>
          <wp:inline distT="0" distB="0" distL="0" distR="0" wp14:anchorId="5A7D5DB9" wp14:editId="3963099C">
            <wp:extent cx="247650" cy="209550"/>
            <wp:effectExtent l="19050" t="19050" r="19050" b="19050"/>
            <wp:docPr id="48" name="Рисунок 48" descr="%D0%BA%D0%BD_%D0%B8%D1%81%D1%82%D0%BE%D1%80%D0%B8%D1%8F_%D0%B7%D0%B0%D0%B1%D0%BE%D0%BB%D0%B5%D0%B2%D0%B0%D0%BD%D0%B8%D0%B9">
              <a:hlinkClick xmlns:a="http://schemas.openxmlformats.org/drawingml/2006/main" r:id="rId53" tooltip="wiki:кн_история_заболеваний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%D0%BA%D0%BD_%D0%B8%D1%81%D1%82%D0%BE%D1%80%D0%B8%D1%8F_%D0%B7%D0%B0%D0%B1%D0%BE%D0%BB%D0%B5%D0%B2%D0%B0%D0%BD%D0%B8%D0%B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42DFC" w:rsidRPr="003F727A">
        <w:t xml:space="preserve"> открывается </w:t>
      </w:r>
      <w:r w:rsidRPr="003F727A">
        <w:t>история заболеваний пациента</w:t>
      </w:r>
      <w:r w:rsidR="005E777D" w:rsidRPr="003F727A">
        <w:t xml:space="preserve"> (работа с историей заболеваний описана в руководстве пользователя «</w:t>
      </w:r>
      <w:r w:rsidR="005E777D" w:rsidRPr="003F727A">
        <w:rPr>
          <w:rStyle w:val="33"/>
          <w:rFonts w:ascii="Arial" w:hAnsi="Arial"/>
        </w:rPr>
        <w:t>АРМ врача поликлиники</w:t>
      </w:r>
      <w:r w:rsidR="005E777D" w:rsidRPr="003F727A">
        <w:t>»)</w:t>
      </w:r>
      <w:r w:rsidRPr="003F727A">
        <w:t>;</w:t>
      </w:r>
    </w:p>
    <w:p w14:paraId="5ECDF4B9" w14:textId="116A9AB7" w:rsidR="001766D6" w:rsidRPr="003F727A" w:rsidRDefault="001766D6" w:rsidP="000F46BB">
      <w:pPr>
        <w:pStyle w:val="phlistitemized1"/>
      </w:pPr>
      <w:r w:rsidRPr="003F727A">
        <w:t xml:space="preserve">при нажатии на </w:t>
      </w:r>
      <w:r w:rsidR="00B43A93" w:rsidRPr="003F727A">
        <w:t xml:space="preserve">пиктограмму </w:t>
      </w:r>
      <w:r w:rsidR="00974D54">
        <w:rPr>
          <w:noProof/>
          <w:lang w:eastAsia="ru-RU"/>
        </w:rPr>
        <w:drawing>
          <wp:inline distT="0" distB="0" distL="0" distR="0" wp14:anchorId="1681608B" wp14:editId="4CBD336C">
            <wp:extent cx="200025" cy="200025"/>
            <wp:effectExtent l="19050" t="19050" r="28575" b="28575"/>
            <wp:docPr id="49" name="Рисунок 49" descr="%D0%BA%D0%BD_%D0%B0%D0%BD%D0%B0%D0%BC%D0%BD%D0%B5%D0%B7">
              <a:hlinkClick xmlns:a="http://schemas.openxmlformats.org/drawingml/2006/main" r:id="rId55" tooltip="wiki:кн_анамне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%D0%BA%D0%BD_%D0%B0%D0%BD%D0%B0%D0%BC%D0%BD%D0%B5%D0%B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42DFC" w:rsidRPr="003F727A">
        <w:t xml:space="preserve"> открывается </w:t>
      </w:r>
      <w:r w:rsidRPr="003F727A">
        <w:t>окно, содержащее сигнальную информацию пациента</w:t>
      </w:r>
      <w:r w:rsidR="00BE27A0" w:rsidRPr="003F727A">
        <w:t xml:space="preserve"> (см. руководство пользователя «</w:t>
      </w:r>
      <w:r w:rsidR="00BE27A0" w:rsidRPr="003F727A">
        <w:rPr>
          <w:rStyle w:val="33"/>
          <w:rFonts w:ascii="Arial" w:hAnsi="Arial"/>
        </w:rPr>
        <w:t>Работа с картой пациента</w:t>
      </w:r>
      <w:r w:rsidR="00BE27A0" w:rsidRPr="003F727A">
        <w:t>»)</w:t>
      </w:r>
      <w:r w:rsidRPr="003F727A">
        <w:t>.</w:t>
      </w:r>
    </w:p>
    <w:p w14:paraId="1E323D91" w14:textId="77777777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>Из контекстного меню окна «</w:t>
      </w:r>
      <w:r w:rsidR="001766D6" w:rsidRPr="003F727A">
        <w:rPr>
          <w:rFonts w:cs="Arial"/>
        </w:rPr>
        <w:t>Пациенты</w:t>
      </w:r>
      <w:r w:rsidRPr="003F727A">
        <w:rPr>
          <w:rFonts w:cs="Arial"/>
        </w:rPr>
        <w:t>» доступны действия:</w:t>
      </w:r>
    </w:p>
    <w:p w14:paraId="0870ADC9" w14:textId="3224164A" w:rsidR="001766D6" w:rsidRPr="003F727A" w:rsidRDefault="001766D6" w:rsidP="00B43A93">
      <w:pPr>
        <w:pStyle w:val="phlistitemized1"/>
      </w:pPr>
      <w:bookmarkStart w:id="104" w:name="_Toc297338819"/>
      <w:bookmarkStart w:id="105" w:name="_Ref297563768"/>
      <w:bookmarkStart w:id="106" w:name="_Toc298146693"/>
      <w:bookmarkStart w:id="107" w:name="_Toc299637491"/>
      <w:bookmarkStart w:id="108" w:name="_Toc295470184"/>
      <w:bookmarkStart w:id="109" w:name="_Ref296592401"/>
      <w:bookmarkStart w:id="110" w:name="_Ref296592405"/>
      <w:bookmarkStart w:id="111" w:name="_Ref296611806"/>
      <w:bookmarkStart w:id="112" w:name="_Ref296611927"/>
      <w:bookmarkStart w:id="113" w:name="_Ref296611969"/>
      <w:bookmarkStart w:id="114" w:name="_Ref297123049"/>
      <w:bookmarkStart w:id="115" w:name="_Ref297124331"/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История болезни</w:t>
      </w:r>
      <w:r w:rsidRPr="003F727A">
        <w:t xml:space="preserve">» - </w:t>
      </w:r>
      <w:r w:rsidR="00576127" w:rsidRPr="003F727A">
        <w:t xml:space="preserve">просмотр </w:t>
      </w:r>
      <w:r w:rsidRPr="003F727A">
        <w:t xml:space="preserve">истории болезни пациента </w:t>
      </w:r>
      <w:r w:rsidR="00BC6A32" w:rsidRPr="003F727A">
        <w:t xml:space="preserve">(см. п. </w:t>
      </w:r>
      <w:r w:rsidR="00BC6A32" w:rsidRPr="003F727A">
        <w:fldChar w:fldCharType="begin"/>
      </w:r>
      <w:r w:rsidR="00BC6A32" w:rsidRPr="003F727A">
        <w:instrText xml:space="preserve"> REF _Ref386095263 \r \h </w:instrText>
      </w:r>
      <w:r w:rsidR="001A46CF" w:rsidRPr="003F727A">
        <w:instrText xml:space="preserve"> \* MERGEFORMAT </w:instrText>
      </w:r>
      <w:r w:rsidR="00BC6A32" w:rsidRPr="003F727A">
        <w:fldChar w:fldCharType="separate"/>
      </w:r>
      <w:r w:rsidR="002D14F6">
        <w:t>4</w:t>
      </w:r>
      <w:r w:rsidR="00BC6A32" w:rsidRPr="003F727A">
        <w:fldChar w:fldCharType="end"/>
      </w:r>
      <w:r w:rsidR="00BC6A32" w:rsidRPr="003F727A">
        <w:t>)</w:t>
      </w:r>
      <w:r w:rsidRPr="003F727A">
        <w:t>;</w:t>
      </w:r>
    </w:p>
    <w:p w14:paraId="65C79DC8" w14:textId="6D7B3BF6" w:rsidR="001766D6" w:rsidRPr="003F727A" w:rsidRDefault="001766D6" w:rsidP="00B43A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Продолжает лечение</w:t>
      </w:r>
      <w:r w:rsidRPr="003F727A">
        <w:t xml:space="preserve">» - </w:t>
      </w:r>
      <w:r w:rsidR="00576127" w:rsidRPr="003F727A">
        <w:t xml:space="preserve">используется </w:t>
      </w:r>
      <w:r w:rsidRPr="003F727A">
        <w:t>для продолжения лечения</w:t>
      </w:r>
      <w:r w:rsidR="00C03DD2" w:rsidRPr="003F727A">
        <w:t>,</w:t>
      </w:r>
      <w:r w:rsidRPr="003F727A">
        <w:t xml:space="preserve"> </w:t>
      </w:r>
      <w:r w:rsidR="002B63BD" w:rsidRPr="003F727A">
        <w:t>с</w:t>
      </w:r>
      <w:r w:rsidR="00C03DD2" w:rsidRPr="003F727A">
        <w:t>о</w:t>
      </w:r>
      <w:r w:rsidR="002B63BD" w:rsidRPr="003F727A">
        <w:t xml:space="preserve"> </w:t>
      </w:r>
      <w:r w:rsidR="00C03DD2" w:rsidRPr="003F727A">
        <w:t>сменой</w:t>
      </w:r>
      <w:r w:rsidRPr="003F727A">
        <w:t xml:space="preserve"> </w:t>
      </w:r>
      <w:r w:rsidR="002B63BD" w:rsidRPr="003F727A">
        <w:t xml:space="preserve">кода </w:t>
      </w:r>
      <w:r w:rsidRPr="003F727A">
        <w:t>КСГ</w:t>
      </w:r>
      <w:r w:rsidR="00C03DD2" w:rsidRPr="003F727A">
        <w:t xml:space="preserve"> у пациента</w:t>
      </w:r>
      <w:r w:rsidR="00910980" w:rsidRPr="003F727A">
        <w:t xml:space="preserve"> (см. п. </w:t>
      </w:r>
      <w:r w:rsidR="00910980" w:rsidRPr="003F727A">
        <w:fldChar w:fldCharType="begin"/>
      </w:r>
      <w:r w:rsidR="00910980" w:rsidRPr="003F727A">
        <w:instrText xml:space="preserve"> REF _Ref386008791 \r \h </w:instrText>
      </w:r>
      <w:r w:rsidR="001A46CF" w:rsidRPr="003F727A">
        <w:instrText xml:space="preserve"> \* MERGEFORMAT </w:instrText>
      </w:r>
      <w:r w:rsidR="00910980" w:rsidRPr="003F727A">
        <w:fldChar w:fldCharType="separate"/>
      </w:r>
      <w:r w:rsidR="002D14F6">
        <w:t>3.3</w:t>
      </w:r>
      <w:r w:rsidR="00910980" w:rsidRPr="003F727A">
        <w:fldChar w:fldCharType="end"/>
      </w:r>
      <w:r w:rsidR="00910980" w:rsidRPr="003F727A">
        <w:t>)</w:t>
      </w:r>
      <w:r w:rsidRPr="003F727A">
        <w:t>;</w:t>
      </w:r>
    </w:p>
    <w:p w14:paraId="35FCF07A" w14:textId="77777777" w:rsidR="001766D6" w:rsidRPr="003F727A" w:rsidRDefault="001766D6" w:rsidP="003D0805">
      <w:pPr>
        <w:pStyle w:val="phlistitemized1"/>
      </w:pPr>
      <w:r w:rsidRPr="003F727A">
        <w:t xml:space="preserve">«Лицевой счет пациента» - </w:t>
      </w:r>
      <w:r w:rsidR="00576127" w:rsidRPr="003F727A">
        <w:t xml:space="preserve">просмотр </w:t>
      </w:r>
      <w:r w:rsidRPr="003F727A">
        <w:t>лицевого счета пациента</w:t>
      </w:r>
      <w:r w:rsidR="00DE08F0" w:rsidRPr="003F727A">
        <w:t xml:space="preserve"> (см. руководство пользователя «</w:t>
      </w:r>
      <w:r w:rsidR="00DE08F0" w:rsidRPr="003F727A">
        <w:rPr>
          <w:rStyle w:val="33"/>
          <w:rFonts w:ascii="Arial" w:hAnsi="Arial"/>
          <w:spacing w:val="0"/>
          <w:szCs w:val="20"/>
        </w:rPr>
        <w:t>АРМ Касса</w:t>
      </w:r>
      <w:r w:rsidR="00DE08F0" w:rsidRPr="003F727A">
        <w:t>»)</w:t>
      </w:r>
      <w:r w:rsidRPr="003F727A">
        <w:t>;</w:t>
      </w:r>
    </w:p>
    <w:p w14:paraId="43A24499" w14:textId="57D454FE" w:rsidR="001766D6" w:rsidRPr="003F727A" w:rsidRDefault="001766D6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Анализы</w:t>
      </w:r>
      <w:r w:rsidRPr="003F727A">
        <w:t xml:space="preserve">» - </w:t>
      </w:r>
      <w:r w:rsidR="00576127" w:rsidRPr="003F727A">
        <w:t xml:space="preserve">просмотр </w:t>
      </w:r>
      <w:r w:rsidRPr="003F727A">
        <w:t>анализов пациента</w:t>
      </w:r>
      <w:r w:rsidR="00CB1FD6" w:rsidRPr="003F727A">
        <w:t xml:space="preserve"> (см. п. </w:t>
      </w:r>
      <w:r w:rsidR="00CB1FD6" w:rsidRPr="003F727A">
        <w:fldChar w:fldCharType="begin"/>
      </w:r>
      <w:r w:rsidR="00CB1FD6" w:rsidRPr="003F727A">
        <w:instrText xml:space="preserve"> REF _Ref386547838 \r \h </w:instrText>
      </w:r>
      <w:r w:rsidR="001A46CF" w:rsidRPr="003F727A">
        <w:instrText xml:space="preserve"> \* MERGEFORMAT </w:instrText>
      </w:r>
      <w:r w:rsidR="00CB1FD6" w:rsidRPr="003F727A">
        <w:fldChar w:fldCharType="separate"/>
      </w:r>
      <w:r w:rsidR="002D14F6">
        <w:t>3.4</w:t>
      </w:r>
      <w:r w:rsidR="00CB1FD6" w:rsidRPr="003F727A">
        <w:fldChar w:fldCharType="end"/>
      </w:r>
      <w:r w:rsidR="00CB1FD6" w:rsidRPr="003F727A">
        <w:t>)</w:t>
      </w:r>
      <w:r w:rsidRPr="003F727A">
        <w:t>;</w:t>
      </w:r>
    </w:p>
    <w:p w14:paraId="432E77F9" w14:textId="77777777" w:rsidR="001766D6" w:rsidRPr="003F727A" w:rsidRDefault="001766D6" w:rsidP="003D0805">
      <w:pPr>
        <w:pStyle w:val="phlistitemized1"/>
      </w:pPr>
      <w:r w:rsidRPr="003F727A">
        <w:lastRenderedPageBreak/>
        <w:t xml:space="preserve">«Под наблюдением» - </w:t>
      </w:r>
      <w:r w:rsidR="00576127" w:rsidRPr="003F727A">
        <w:t xml:space="preserve">перевод </w:t>
      </w:r>
      <w:r w:rsidRPr="003F727A">
        <w:t>пациента под наблюдение. Если пациент уже под наблюдением, тогда в пункте контекстного меню «</w:t>
      </w:r>
      <w:r w:rsidRPr="003F727A">
        <w:rPr>
          <w:rStyle w:val="33"/>
          <w:rFonts w:ascii="Arial" w:hAnsi="Arial"/>
          <w:spacing w:val="0"/>
          <w:szCs w:val="20"/>
        </w:rPr>
        <w:t>Под наблюдением</w:t>
      </w:r>
      <w:r w:rsidRPr="003F727A">
        <w:t xml:space="preserve">» будет стоять </w:t>
      </w:r>
      <w:r w:rsidR="001354B5" w:rsidRPr="003F727A">
        <w:t>«флажок»</w:t>
      </w:r>
      <w:r w:rsidRPr="003F727A">
        <w:t>;</w:t>
      </w:r>
    </w:p>
    <w:p w14:paraId="68BD75DA" w14:textId="70E62A9B" w:rsidR="001766D6" w:rsidRPr="003F727A" w:rsidRDefault="001766D6" w:rsidP="00BD149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ВМП</w:t>
      </w:r>
      <w:r w:rsidRPr="003F727A">
        <w:t>»</w:t>
      </w:r>
      <w:r w:rsidR="00EB2922" w:rsidRPr="003F727A">
        <w:t xml:space="preserve"> </w:t>
      </w:r>
      <w:r w:rsidRPr="003F727A">
        <w:t xml:space="preserve">- </w:t>
      </w:r>
      <w:r w:rsidR="00576127" w:rsidRPr="003F727A">
        <w:t xml:space="preserve">изменение </w:t>
      </w:r>
      <w:r w:rsidRPr="003F727A">
        <w:t>статуса ВМП</w:t>
      </w:r>
      <w:r w:rsidR="00910980" w:rsidRPr="003F727A">
        <w:t xml:space="preserve"> (см. п. </w:t>
      </w:r>
      <w:r w:rsidR="00910980" w:rsidRPr="003F727A">
        <w:fldChar w:fldCharType="begin"/>
      </w:r>
      <w:r w:rsidR="00910980" w:rsidRPr="003F727A">
        <w:instrText xml:space="preserve"> REF _Ref386009175 \r \h </w:instrText>
      </w:r>
      <w:r w:rsidR="001A46CF" w:rsidRPr="003F727A">
        <w:instrText xml:space="preserve"> \* MERGEFORMAT </w:instrText>
      </w:r>
      <w:r w:rsidR="00910980" w:rsidRPr="003F727A">
        <w:fldChar w:fldCharType="separate"/>
      </w:r>
      <w:r w:rsidR="002D14F6">
        <w:t>3.5</w:t>
      </w:r>
      <w:r w:rsidR="00910980" w:rsidRPr="003F727A">
        <w:fldChar w:fldCharType="end"/>
      </w:r>
      <w:r w:rsidR="00910980" w:rsidRPr="003F727A">
        <w:t>)</w:t>
      </w:r>
      <w:r w:rsidRPr="003F727A">
        <w:t>;</w:t>
      </w:r>
    </w:p>
    <w:p w14:paraId="475F29B3" w14:textId="3FE65C07" w:rsidR="001766D6" w:rsidRPr="003F727A" w:rsidRDefault="001766D6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Назначить лечащего врача</w:t>
      </w:r>
      <w:r w:rsidRPr="003F727A">
        <w:t xml:space="preserve">» - </w:t>
      </w:r>
      <w:r w:rsidR="00576127" w:rsidRPr="003F727A">
        <w:t xml:space="preserve">назначение </w:t>
      </w:r>
      <w:r w:rsidRPr="003F727A">
        <w:t>лечащего врача пациенту</w:t>
      </w:r>
      <w:r w:rsidR="00834612" w:rsidRPr="003F727A">
        <w:t xml:space="preserve"> (см. п. </w:t>
      </w:r>
      <w:r w:rsidR="00834612" w:rsidRPr="003F727A">
        <w:fldChar w:fldCharType="begin"/>
      </w:r>
      <w:r w:rsidR="00834612" w:rsidRPr="003F727A">
        <w:instrText xml:space="preserve"> REF _Ref386026565 \r \h </w:instrText>
      </w:r>
      <w:r w:rsidR="001A46CF" w:rsidRPr="003F727A">
        <w:instrText xml:space="preserve"> \* MERGEFORMAT </w:instrText>
      </w:r>
      <w:r w:rsidR="00834612" w:rsidRPr="003F727A">
        <w:fldChar w:fldCharType="separate"/>
      </w:r>
      <w:r w:rsidR="002D14F6">
        <w:t>3.6</w:t>
      </w:r>
      <w:r w:rsidR="00834612" w:rsidRPr="003F727A">
        <w:fldChar w:fldCharType="end"/>
      </w:r>
      <w:r w:rsidR="00834612" w:rsidRPr="003F727A">
        <w:t>)</w:t>
      </w:r>
      <w:r w:rsidRPr="003F727A">
        <w:t>;</w:t>
      </w:r>
    </w:p>
    <w:p w14:paraId="28CF9B62" w14:textId="62D3D73A" w:rsidR="001766D6" w:rsidRPr="003F727A" w:rsidRDefault="001766D6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Переместить в другое отделение</w:t>
      </w:r>
      <w:r w:rsidRPr="003F727A">
        <w:t xml:space="preserve">» - </w:t>
      </w:r>
      <w:r w:rsidR="00576127" w:rsidRPr="003F727A">
        <w:t xml:space="preserve">перевод </w:t>
      </w:r>
      <w:r w:rsidRPr="003F727A">
        <w:t>пациента в другое отделение</w:t>
      </w:r>
      <w:r w:rsidR="009B2155" w:rsidRPr="003F727A">
        <w:t xml:space="preserve"> (см. п. </w:t>
      </w:r>
      <w:r w:rsidR="009B2155" w:rsidRPr="003F727A">
        <w:fldChar w:fldCharType="begin"/>
      </w:r>
      <w:r w:rsidR="009B2155" w:rsidRPr="003F727A">
        <w:instrText xml:space="preserve"> REF _Ref386033611 \r \h </w:instrText>
      </w:r>
      <w:r w:rsidR="001A46CF" w:rsidRPr="003F727A">
        <w:instrText xml:space="preserve"> \* MERGEFORMAT </w:instrText>
      </w:r>
      <w:r w:rsidR="009B2155" w:rsidRPr="003F727A">
        <w:fldChar w:fldCharType="separate"/>
      </w:r>
      <w:r w:rsidR="002D14F6">
        <w:t>3.7</w:t>
      </w:r>
      <w:r w:rsidR="009B2155" w:rsidRPr="003F727A">
        <w:fldChar w:fldCharType="end"/>
      </w:r>
      <w:r w:rsidR="009B2155" w:rsidRPr="003F727A">
        <w:t>)</w:t>
      </w:r>
      <w:r w:rsidRPr="003F727A">
        <w:t>;</w:t>
      </w:r>
    </w:p>
    <w:p w14:paraId="3F88D2E5" w14:textId="0D7EF6F2" w:rsidR="001766D6" w:rsidRPr="003F727A" w:rsidRDefault="001766D6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Смена диагноза</w:t>
      </w:r>
      <w:r w:rsidRPr="003F727A">
        <w:t xml:space="preserve">» - </w:t>
      </w:r>
      <w:r w:rsidR="00576127" w:rsidRPr="003F727A">
        <w:t xml:space="preserve">смена </w:t>
      </w:r>
      <w:r w:rsidRPr="003F727A">
        <w:t>диагноза</w:t>
      </w:r>
      <w:r w:rsidR="009B2155" w:rsidRPr="003F727A">
        <w:t xml:space="preserve"> (см. п. </w:t>
      </w:r>
      <w:r w:rsidR="009B2155" w:rsidRPr="003F727A">
        <w:fldChar w:fldCharType="begin"/>
      </w:r>
      <w:r w:rsidR="009B2155" w:rsidRPr="003F727A">
        <w:instrText xml:space="preserve"> REF _Ref386033637 \r \h </w:instrText>
      </w:r>
      <w:r w:rsidR="001A46CF" w:rsidRPr="003F727A">
        <w:instrText xml:space="preserve"> \* MERGEFORMAT </w:instrText>
      </w:r>
      <w:r w:rsidR="009B2155" w:rsidRPr="003F727A">
        <w:fldChar w:fldCharType="separate"/>
      </w:r>
      <w:r w:rsidR="002D14F6">
        <w:t>3.8</w:t>
      </w:r>
      <w:r w:rsidR="009B2155" w:rsidRPr="003F727A">
        <w:fldChar w:fldCharType="end"/>
      </w:r>
      <w:r w:rsidR="009B2155" w:rsidRPr="003F727A">
        <w:t>)</w:t>
      </w:r>
      <w:r w:rsidRPr="003F727A">
        <w:t>;</w:t>
      </w:r>
    </w:p>
    <w:p w14:paraId="7F0F824A" w14:textId="2132941A" w:rsidR="001766D6" w:rsidRPr="003F727A" w:rsidRDefault="001766D6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Выписать из отделения</w:t>
      </w:r>
      <w:r w:rsidRPr="003F727A">
        <w:t xml:space="preserve">» - </w:t>
      </w:r>
      <w:r w:rsidR="00576127" w:rsidRPr="003F727A">
        <w:t xml:space="preserve">выписка </w:t>
      </w:r>
      <w:r w:rsidRPr="003F727A">
        <w:t>пациента из отделения</w:t>
      </w:r>
      <w:r w:rsidR="00F0708F" w:rsidRPr="003F727A">
        <w:t xml:space="preserve"> (см. п. </w:t>
      </w:r>
      <w:r w:rsidR="00F0708F" w:rsidRPr="003F727A">
        <w:fldChar w:fldCharType="begin"/>
      </w:r>
      <w:r w:rsidR="00F0708F" w:rsidRPr="003F727A">
        <w:instrText xml:space="preserve"> REF _Ref386036211 \r \h </w:instrText>
      </w:r>
      <w:r w:rsidR="001A46CF" w:rsidRPr="003F727A">
        <w:instrText xml:space="preserve"> \* MERGEFORMAT </w:instrText>
      </w:r>
      <w:r w:rsidR="00F0708F" w:rsidRPr="003F727A">
        <w:fldChar w:fldCharType="separate"/>
      </w:r>
      <w:r w:rsidR="002D14F6">
        <w:t>3.9</w:t>
      </w:r>
      <w:r w:rsidR="00F0708F" w:rsidRPr="003F727A">
        <w:fldChar w:fldCharType="end"/>
      </w:r>
      <w:r w:rsidR="00F0708F" w:rsidRPr="003F727A">
        <w:t>)</w:t>
      </w:r>
      <w:r w:rsidRPr="003F727A">
        <w:t>;</w:t>
      </w:r>
    </w:p>
    <w:p w14:paraId="11064EB1" w14:textId="77777777" w:rsidR="001766D6" w:rsidRPr="003F727A" w:rsidRDefault="001766D6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Выписать из стационара</w:t>
      </w:r>
      <w:r w:rsidRPr="003F727A">
        <w:t xml:space="preserve">» - </w:t>
      </w:r>
      <w:r w:rsidR="00576127" w:rsidRPr="003F727A">
        <w:t xml:space="preserve">выписка </w:t>
      </w:r>
      <w:r w:rsidRPr="003F727A">
        <w:t>пациента из стационара (в тех ЛПУ, где произведена настройка так, что лечащий врач не имеет право выписывать пациентов из стационара, этого пункта контекстного меню нет);</w:t>
      </w:r>
    </w:p>
    <w:p w14:paraId="3A058EE1" w14:textId="77777777" w:rsidR="001766D6" w:rsidRPr="003F727A" w:rsidRDefault="001766D6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направление на выписку</w:t>
      </w:r>
      <w:r w:rsidRPr="003F727A">
        <w:t xml:space="preserve">» - </w:t>
      </w:r>
      <w:r w:rsidR="00576127" w:rsidRPr="003F727A">
        <w:t xml:space="preserve">отмена </w:t>
      </w:r>
      <w:r w:rsidR="00C03DD2" w:rsidRPr="003F727A">
        <w:t xml:space="preserve">созданного </w:t>
      </w:r>
      <w:r w:rsidRPr="003F727A">
        <w:t>направления на выписку;</w:t>
      </w:r>
    </w:p>
    <w:p w14:paraId="02471885" w14:textId="77777777" w:rsidR="00175C07" w:rsidRPr="003F727A" w:rsidRDefault="001766D6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Отчеты</w:t>
      </w:r>
      <w:r w:rsidRPr="003F727A">
        <w:t xml:space="preserve">» - </w:t>
      </w:r>
      <w:r w:rsidR="00576127" w:rsidRPr="003F727A">
        <w:t xml:space="preserve">печать </w:t>
      </w:r>
      <w:r w:rsidRPr="003F727A">
        <w:t>документов и отчетов.</w:t>
      </w:r>
      <w:r w:rsidR="00413475" w:rsidRPr="003F727A">
        <w:t xml:space="preserve"> </w:t>
      </w:r>
      <w:r w:rsidR="00175C07" w:rsidRPr="003F727A">
        <w:t>С помощью данного пункта контекстного меню можно сформировать следующие отчеты:</w:t>
      </w:r>
    </w:p>
    <w:p w14:paraId="7C84646E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Пациенты в отделении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7E0DC00D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График с ПЖД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708DBFCF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Мед</w:t>
      </w:r>
      <w:r w:rsidR="00C645C2" w:rsidRPr="003F727A">
        <w:rPr>
          <w:rFonts w:cs="Arial"/>
        </w:rPr>
        <w:t xml:space="preserve">ицинская </w:t>
      </w:r>
      <w:r w:rsidR="00175C07" w:rsidRPr="003F727A">
        <w:rPr>
          <w:rFonts w:cs="Arial"/>
        </w:rPr>
        <w:t>карта стац</w:t>
      </w:r>
      <w:r w:rsidR="00C645C2" w:rsidRPr="003F727A">
        <w:rPr>
          <w:rFonts w:cs="Arial"/>
        </w:rPr>
        <w:t>ионарного</w:t>
      </w:r>
      <w:r w:rsidR="00175C07" w:rsidRPr="003F727A">
        <w:rPr>
          <w:rFonts w:cs="Arial"/>
        </w:rPr>
        <w:t xml:space="preserve"> </w:t>
      </w:r>
      <w:r w:rsidR="00F77AD8" w:rsidRPr="003F727A">
        <w:rPr>
          <w:rFonts w:cs="Arial"/>
        </w:rPr>
        <w:t>б</w:t>
      </w:r>
      <w:r w:rsidR="00175C07" w:rsidRPr="003F727A">
        <w:rPr>
          <w:rFonts w:cs="Arial"/>
        </w:rPr>
        <w:t>ольного в формате А</w:t>
      </w:r>
      <w:proofErr w:type="gramStart"/>
      <w:r w:rsidR="00175C07" w:rsidRPr="003F727A">
        <w:rPr>
          <w:rFonts w:cs="Arial"/>
        </w:rPr>
        <w:t>4</w:t>
      </w:r>
      <w:proofErr w:type="gramEnd"/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0904699B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Справка о госпитализации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09540719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Акт исследования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77A10EDD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Маршрутный лист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78C42ABE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Согласие на манипуляцию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18A8C1F9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Лист основных показателей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1D26262E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Температурный лист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5B937971" w14:textId="77777777" w:rsidR="0030296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302967" w:rsidRPr="003F727A">
        <w:rPr>
          <w:rFonts w:cs="Arial"/>
        </w:rPr>
        <w:t>Температурный лист (форма №004/у)</w:t>
      </w:r>
      <w:r w:rsidRPr="003F727A">
        <w:rPr>
          <w:rFonts w:cs="Arial"/>
        </w:rPr>
        <w:t>»</w:t>
      </w:r>
      <w:r w:rsidR="00302967" w:rsidRPr="003F727A">
        <w:rPr>
          <w:rFonts w:cs="Arial"/>
        </w:rPr>
        <w:t>;</w:t>
      </w:r>
    </w:p>
    <w:p w14:paraId="43A6CFDF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Лист измерений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71818676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Карта эксперта (Гемотрансфузия)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11103EA7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Первый лист ИБ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374041CB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Лист гемотрансфузионной терапии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3728DA45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и</w:t>
      </w:r>
      <w:r w:rsidR="00175C07" w:rsidRPr="003F727A">
        <w:rPr>
          <w:rFonts w:cs="Arial"/>
        </w:rPr>
        <w:t>нформ</w:t>
      </w:r>
      <w:r w:rsidR="00EB2922" w:rsidRPr="003F727A">
        <w:rPr>
          <w:rFonts w:cs="Arial"/>
        </w:rPr>
        <w:t>ированное</w:t>
      </w:r>
      <w:r w:rsidR="00175C07" w:rsidRPr="003F727A">
        <w:rPr>
          <w:rFonts w:cs="Arial"/>
        </w:rPr>
        <w:t xml:space="preserve"> согласи</w:t>
      </w:r>
      <w:r w:rsidR="001B0E33" w:rsidRPr="003F727A">
        <w:rPr>
          <w:rFonts w:cs="Arial"/>
        </w:rPr>
        <w:t>е</w:t>
      </w:r>
      <w:r w:rsidR="00175C07" w:rsidRPr="003F727A">
        <w:rPr>
          <w:rFonts w:cs="Arial"/>
        </w:rPr>
        <w:t>:</w:t>
      </w:r>
    </w:p>
    <w:p w14:paraId="354A5485" w14:textId="77777777" w:rsidR="00175C07" w:rsidRPr="003F727A" w:rsidRDefault="00175C07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>пациента на выполнение инвазивного исследования</w:t>
      </w:r>
      <w:r w:rsidR="00F77AD8" w:rsidRPr="003F727A">
        <w:rPr>
          <w:rFonts w:cs="Arial"/>
        </w:rPr>
        <w:t>;</w:t>
      </w:r>
    </w:p>
    <w:p w14:paraId="7F9948C8" w14:textId="77777777" w:rsidR="00F42844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>пациента на альтернативный метод лечения;</w:t>
      </w:r>
    </w:p>
    <w:p w14:paraId="368A1206" w14:textId="77777777" w:rsidR="00F42844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lastRenderedPageBreak/>
        <w:t>на обработку персональных данных;</w:t>
      </w:r>
    </w:p>
    <w:p w14:paraId="69E24346" w14:textId="77777777" w:rsidR="00F42844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>на проведение обследования на ВИЧ-инфекцию;</w:t>
      </w:r>
    </w:p>
    <w:p w14:paraId="283BBF21" w14:textId="77777777" w:rsidR="00F42844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>на операцию переливания крови;</w:t>
      </w:r>
    </w:p>
    <w:p w14:paraId="172021A5" w14:textId="77777777" w:rsidR="00175C07" w:rsidRPr="003F727A" w:rsidRDefault="00175C07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>на анестезиологическое пособие;</w:t>
      </w:r>
    </w:p>
    <w:p w14:paraId="46B76373" w14:textId="77777777" w:rsidR="00175C07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>о</w:t>
      </w:r>
      <w:r w:rsidR="00175C07" w:rsidRPr="003F727A">
        <w:rPr>
          <w:rFonts w:cs="Arial"/>
        </w:rPr>
        <w:t>тказ пациента от проведения инвазивного исследования, вмешательства операции</w:t>
      </w:r>
      <w:r w:rsidR="00F77AD8" w:rsidRPr="003F727A">
        <w:rPr>
          <w:rFonts w:cs="Arial"/>
        </w:rPr>
        <w:t>;</w:t>
      </w:r>
    </w:p>
    <w:p w14:paraId="046F0893" w14:textId="77777777" w:rsidR="00175C07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 xml:space="preserve">отказ </w:t>
      </w:r>
      <w:r w:rsidR="00175C07" w:rsidRPr="003F727A">
        <w:rPr>
          <w:rFonts w:cs="Arial"/>
        </w:rPr>
        <w:t xml:space="preserve">пациента от предложенного плана обследования и </w:t>
      </w:r>
      <w:r w:rsidR="00F77AD8" w:rsidRPr="003F727A">
        <w:rPr>
          <w:rFonts w:cs="Arial"/>
        </w:rPr>
        <w:t>л</w:t>
      </w:r>
      <w:r w:rsidR="00175C07" w:rsidRPr="003F727A">
        <w:rPr>
          <w:rFonts w:cs="Arial"/>
        </w:rPr>
        <w:t>ечения;</w:t>
      </w:r>
    </w:p>
    <w:p w14:paraId="32A8A20E" w14:textId="77777777" w:rsidR="00175C07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 xml:space="preserve">отказ </w:t>
      </w:r>
      <w:r w:rsidR="00F77AD8" w:rsidRPr="003F727A">
        <w:rPr>
          <w:rFonts w:cs="Arial"/>
        </w:rPr>
        <w:t>от продолжения лечения;</w:t>
      </w:r>
    </w:p>
    <w:p w14:paraId="0A5DC4D6" w14:textId="77777777" w:rsidR="00F77AD8" w:rsidRPr="003F727A" w:rsidRDefault="00F42844" w:rsidP="003E7D93">
      <w:pPr>
        <w:pStyle w:val="phlistitemized2"/>
        <w:numPr>
          <w:ilvl w:val="1"/>
          <w:numId w:val="29"/>
        </w:numPr>
        <w:rPr>
          <w:rFonts w:cs="Arial"/>
        </w:rPr>
      </w:pPr>
      <w:r w:rsidRPr="003F727A">
        <w:rPr>
          <w:rFonts w:cs="Arial"/>
        </w:rPr>
        <w:t xml:space="preserve">общий </w:t>
      </w:r>
      <w:r w:rsidR="00F77AD8" w:rsidRPr="003F727A">
        <w:rPr>
          <w:rFonts w:cs="Arial"/>
        </w:rPr>
        <w:t>план лечения в Реабилитационном отделении</w:t>
      </w:r>
      <w:r w:rsidRPr="003F727A">
        <w:rPr>
          <w:rFonts w:cs="Arial"/>
        </w:rPr>
        <w:t>.</w:t>
      </w:r>
    </w:p>
    <w:p w14:paraId="4A54FFBD" w14:textId="77777777" w:rsidR="00175C07" w:rsidRPr="003F727A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Медицинское заключение</w:t>
      </w:r>
      <w:r w:rsidRPr="003F727A">
        <w:rPr>
          <w:rFonts w:cs="Arial"/>
        </w:rPr>
        <w:t>»</w:t>
      </w:r>
      <w:r w:rsidR="00F77AD8" w:rsidRPr="003F727A">
        <w:rPr>
          <w:rFonts w:cs="Arial"/>
        </w:rPr>
        <w:t>;</w:t>
      </w:r>
    </w:p>
    <w:p w14:paraId="39E3BFC4" w14:textId="77777777" w:rsidR="005D7D78" w:rsidRDefault="00B43A93" w:rsidP="000F46BB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75C07" w:rsidRPr="003F727A">
        <w:rPr>
          <w:rFonts w:cs="Arial"/>
        </w:rPr>
        <w:t>Извещение</w:t>
      </w:r>
      <w:r w:rsidR="005D7D78" w:rsidRPr="003F727A">
        <w:rPr>
          <w:rFonts w:cs="Arial"/>
        </w:rPr>
        <w:t xml:space="preserve"> о раненом, скончавшемся от ДТП</w:t>
      </w:r>
      <w:r w:rsidRPr="003F727A">
        <w:rPr>
          <w:rFonts w:cs="Arial"/>
        </w:rPr>
        <w:t>»</w:t>
      </w:r>
      <w:r w:rsidR="00F42844" w:rsidRPr="003F727A">
        <w:rPr>
          <w:rFonts w:cs="Arial"/>
        </w:rPr>
        <w:t>.</w:t>
      </w:r>
    </w:p>
    <w:p w14:paraId="71408E54" w14:textId="77777777" w:rsidR="00B21CCC" w:rsidRDefault="00B21CCC" w:rsidP="00B21CCC">
      <w:pPr>
        <w:pStyle w:val="phnormal"/>
      </w:pPr>
      <w:r w:rsidRPr="00B21CCC">
        <w:rPr>
          <w:b/>
        </w:rPr>
        <w:t>Примечание</w:t>
      </w:r>
      <w:r>
        <w:t xml:space="preserve"> – В Системе реализована опция «</w:t>
      </w:r>
      <w:proofErr w:type="spellStart"/>
      <w:r w:rsidRPr="00B21CCC">
        <w:t>CheckDepBed_HealingEmp</w:t>
      </w:r>
      <w:proofErr w:type="spellEnd"/>
      <w:r>
        <w:t xml:space="preserve">». При </w:t>
      </w:r>
      <w:r w:rsidR="00306B0F">
        <w:t xml:space="preserve">отсутствии </w:t>
      </w:r>
      <w:r w:rsidR="006E7C09">
        <w:t>указания</w:t>
      </w:r>
      <w:r w:rsidR="00306B0F">
        <w:t xml:space="preserve"> у пациента</w:t>
      </w:r>
      <w:r w:rsidR="006E7C09">
        <w:t xml:space="preserve"> палаты и койки опция запрещает действия со следующими элементами в окне «Лечащий врач»:</w:t>
      </w:r>
    </w:p>
    <w:p w14:paraId="54A11B55" w14:textId="77777777" w:rsidR="006E7C09" w:rsidRDefault="006E7C09" w:rsidP="006E7C09">
      <w:pPr>
        <w:pStyle w:val="phlistitemized1"/>
      </w:pPr>
      <w:r>
        <w:t>вкладка «Осмотры»:</w:t>
      </w:r>
    </w:p>
    <w:p w14:paraId="43A27E98" w14:textId="77777777" w:rsidR="006E7C09" w:rsidRDefault="006E7C09" w:rsidP="006E7C09">
      <w:pPr>
        <w:pStyle w:val="phlistitemized2"/>
      </w:pPr>
      <w:r>
        <w:t>кнопка «Провести осмотр»;</w:t>
      </w:r>
    </w:p>
    <w:p w14:paraId="4BDF6A94" w14:textId="77777777" w:rsidR="006E7C09" w:rsidRDefault="006E7C09" w:rsidP="006E7C09">
      <w:pPr>
        <w:pStyle w:val="phlistitemized2"/>
      </w:pPr>
      <w:r>
        <w:t>кнопка «Провести осмотр по умолчанию».</w:t>
      </w:r>
    </w:p>
    <w:p w14:paraId="5508960B" w14:textId="77777777" w:rsidR="006E7C09" w:rsidRDefault="006E7C09" w:rsidP="006E7C09">
      <w:pPr>
        <w:pStyle w:val="phlistitemized1"/>
      </w:pPr>
      <w:r>
        <w:t>в основном гриде пункты контекстного меню:</w:t>
      </w:r>
    </w:p>
    <w:p w14:paraId="4570FB83" w14:textId="77777777" w:rsidR="006E7C09" w:rsidRDefault="006E7C09" w:rsidP="006E7C09">
      <w:pPr>
        <w:pStyle w:val="phlistitemized2"/>
      </w:pPr>
      <w:r>
        <w:t>«Переместить в реанимацию»;</w:t>
      </w:r>
    </w:p>
    <w:p w14:paraId="1A6DB06D" w14:textId="77777777" w:rsidR="006E7C09" w:rsidRDefault="006E7C09" w:rsidP="006E7C09">
      <w:pPr>
        <w:pStyle w:val="phlistitemized2"/>
      </w:pPr>
      <w:r>
        <w:t>«Переместить в другое отделение»;</w:t>
      </w:r>
    </w:p>
    <w:p w14:paraId="7D160549" w14:textId="77777777" w:rsidR="006E7C09" w:rsidRDefault="006E7C09" w:rsidP="006E7C09">
      <w:pPr>
        <w:pStyle w:val="phlistitemized2"/>
      </w:pPr>
      <w:r>
        <w:t>«Выписать из отделения»;</w:t>
      </w:r>
    </w:p>
    <w:p w14:paraId="50D5AA7E" w14:textId="77777777" w:rsidR="006E7C09" w:rsidRDefault="006E7C09" w:rsidP="006E7C09">
      <w:pPr>
        <w:pStyle w:val="phlistitemized2"/>
      </w:pPr>
      <w:r>
        <w:t>«Выписать из стационара.</w:t>
      </w:r>
    </w:p>
    <w:p w14:paraId="2FFA900C" w14:textId="77777777" w:rsidR="006E7C09" w:rsidRPr="006E7C09" w:rsidRDefault="006E7C09" w:rsidP="006E7C09">
      <w:pPr>
        <w:pStyle w:val="phlistitemized1"/>
      </w:pPr>
      <w:r w:rsidRPr="006E7C09">
        <w:t>вкладка «Назначения»</w:t>
      </w:r>
      <w:r>
        <w:t>:</w:t>
      </w:r>
    </w:p>
    <w:p w14:paraId="3A74E1E5" w14:textId="77777777" w:rsidR="006E7C09" w:rsidRDefault="006E7C09" w:rsidP="006E7C09">
      <w:pPr>
        <w:pStyle w:val="phlistitemized2"/>
      </w:pPr>
      <w:r>
        <w:t>кнопка «Создать назначение»;</w:t>
      </w:r>
    </w:p>
    <w:p w14:paraId="310AD73F" w14:textId="77777777" w:rsidR="006E7C09" w:rsidRDefault="006E7C09" w:rsidP="006E7C09">
      <w:pPr>
        <w:pStyle w:val="phlistitemized2"/>
      </w:pPr>
      <w:r>
        <w:t>кнопка «Списать на пациента»;</w:t>
      </w:r>
    </w:p>
    <w:p w14:paraId="07F0698D" w14:textId="77777777" w:rsidR="006E7C09" w:rsidRPr="003F727A" w:rsidRDefault="006E7C09" w:rsidP="006E7C09">
      <w:pPr>
        <w:pStyle w:val="phlistitemized2"/>
      </w:pPr>
      <w:r>
        <w:t>кнопка «Создать шаблон».</w:t>
      </w:r>
    </w:p>
    <w:p w14:paraId="2D0DFBA6" w14:textId="77777777" w:rsidR="004A08D5" w:rsidRPr="003F727A" w:rsidRDefault="004A08D5" w:rsidP="004A08D5">
      <w:pPr>
        <w:pStyle w:val="20"/>
        <w:rPr>
          <w:rFonts w:cs="Arial"/>
        </w:rPr>
      </w:pPr>
      <w:bookmarkStart w:id="116" w:name="_Toc494888966"/>
      <w:r w:rsidRPr="003F727A">
        <w:rPr>
          <w:rFonts w:cs="Arial"/>
        </w:rPr>
        <w:t>Окно быстрого доступа к осмотрам пациента</w:t>
      </w:r>
      <w:bookmarkEnd w:id="104"/>
      <w:bookmarkEnd w:id="105"/>
      <w:bookmarkEnd w:id="106"/>
      <w:bookmarkEnd w:id="107"/>
      <w:bookmarkEnd w:id="116"/>
    </w:p>
    <w:p w14:paraId="0C7BD657" w14:textId="77777777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>Окно быстрого доступа к осмотрам пациента состоит из двух вкладок:</w:t>
      </w:r>
    </w:p>
    <w:p w14:paraId="05DA8294" w14:textId="77777777" w:rsidR="004A08D5" w:rsidRPr="003F727A" w:rsidRDefault="00570237" w:rsidP="0034399E">
      <w:pPr>
        <w:pStyle w:val="phlistitemized1"/>
      </w:pPr>
      <w:r w:rsidRPr="003F727A">
        <w:t>о</w:t>
      </w:r>
      <w:r w:rsidR="004A08D5" w:rsidRPr="003F727A">
        <w:t>смотры;</w:t>
      </w:r>
    </w:p>
    <w:p w14:paraId="2AD0195F" w14:textId="77777777" w:rsidR="004A08D5" w:rsidRPr="003F727A" w:rsidRDefault="00570237" w:rsidP="0034399E">
      <w:pPr>
        <w:pStyle w:val="phlistitemized1"/>
      </w:pPr>
      <w:r w:rsidRPr="003F727A">
        <w:t>н</w:t>
      </w:r>
      <w:r w:rsidR="004A08D5" w:rsidRPr="003F727A">
        <w:t>азначения.</w:t>
      </w:r>
    </w:p>
    <w:p w14:paraId="0C6A0E6F" w14:textId="7D5C5828" w:rsidR="004A08D5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>Вкладка «</w:t>
      </w:r>
      <w:r w:rsidR="00570237" w:rsidRPr="003F727A">
        <w:rPr>
          <w:rFonts w:cs="Arial"/>
        </w:rPr>
        <w:t>О</w:t>
      </w:r>
      <w:r w:rsidRPr="003F727A">
        <w:rPr>
          <w:rFonts w:cs="Arial"/>
        </w:rPr>
        <w:t xml:space="preserve">смотры» </w:t>
      </w:r>
      <w:r w:rsidR="00963B77" w:rsidRPr="003F727A">
        <w:rPr>
          <w:rFonts w:cs="Arial"/>
        </w:rPr>
        <w:t>(</w:t>
      </w:r>
      <w:r w:rsidR="00963B77" w:rsidRPr="003F727A">
        <w:rPr>
          <w:rFonts w:cs="Arial"/>
        </w:rPr>
        <w:fldChar w:fldCharType="begin"/>
      </w:r>
      <w:r w:rsidR="00963B77" w:rsidRPr="003F727A">
        <w:rPr>
          <w:rFonts w:cs="Arial"/>
        </w:rPr>
        <w:instrText xml:space="preserve"> REF _Ref319319138 \h </w:instrText>
      </w:r>
      <w:r w:rsidR="00DE08F0" w:rsidRPr="003F727A">
        <w:rPr>
          <w:rFonts w:cs="Arial"/>
        </w:rPr>
        <w:instrText xml:space="preserve"> \* MERGEFORMAT </w:instrText>
      </w:r>
      <w:r w:rsidR="00963B77" w:rsidRPr="003F727A">
        <w:rPr>
          <w:rFonts w:cs="Arial"/>
        </w:rPr>
      </w:r>
      <w:r w:rsidR="00963B77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31</w:t>
      </w:r>
      <w:r w:rsidR="00963B77" w:rsidRPr="003F727A">
        <w:rPr>
          <w:rFonts w:cs="Arial"/>
        </w:rPr>
        <w:fldChar w:fldCharType="end"/>
      </w:r>
      <w:r w:rsidR="00963B77" w:rsidRPr="003F727A">
        <w:rPr>
          <w:rFonts w:cs="Arial"/>
        </w:rPr>
        <w:t xml:space="preserve">) </w:t>
      </w:r>
      <w:r w:rsidRPr="003F727A">
        <w:rPr>
          <w:rFonts w:cs="Arial"/>
        </w:rPr>
        <w:t>позволяет создавать, редактировать и просматривать сущ</w:t>
      </w:r>
      <w:r w:rsidR="00570237" w:rsidRPr="003F727A">
        <w:rPr>
          <w:rFonts w:cs="Arial"/>
        </w:rPr>
        <w:t>ествующие осмотры, не заходя в окно «История болезни пациента»</w:t>
      </w:r>
      <w:r w:rsidRPr="003F727A">
        <w:rPr>
          <w:rFonts w:cs="Arial"/>
        </w:rPr>
        <w:t>, тем сам</w:t>
      </w:r>
      <w:r w:rsidR="00570237" w:rsidRPr="003F727A">
        <w:rPr>
          <w:rFonts w:cs="Arial"/>
        </w:rPr>
        <w:t>ым ускоряя работу пользователя</w:t>
      </w:r>
      <w:r w:rsidR="003532B6" w:rsidRPr="003F727A">
        <w:rPr>
          <w:rFonts w:cs="Arial"/>
        </w:rPr>
        <w:t xml:space="preserve"> (см. п. </w:t>
      </w:r>
      <w:r w:rsidR="003532B6" w:rsidRPr="003F727A">
        <w:rPr>
          <w:rFonts w:cs="Arial"/>
        </w:rPr>
        <w:fldChar w:fldCharType="begin"/>
      </w:r>
      <w:r w:rsidR="003532B6" w:rsidRPr="003F727A">
        <w:rPr>
          <w:rFonts w:cs="Arial"/>
        </w:rPr>
        <w:instrText xml:space="preserve"> REF _Ref386626932 \r \h </w:instrText>
      </w:r>
      <w:r w:rsidR="001A46CF" w:rsidRPr="003F727A">
        <w:rPr>
          <w:rFonts w:cs="Arial"/>
        </w:rPr>
        <w:instrText xml:space="preserve"> \* MERGEFORMAT </w:instrText>
      </w:r>
      <w:r w:rsidR="003532B6" w:rsidRPr="003F727A">
        <w:rPr>
          <w:rFonts w:cs="Arial"/>
        </w:rPr>
      </w:r>
      <w:r w:rsidR="003532B6" w:rsidRPr="003F727A">
        <w:rPr>
          <w:rFonts w:cs="Arial"/>
        </w:rPr>
        <w:fldChar w:fldCharType="separate"/>
      </w:r>
      <w:r w:rsidR="002D14F6">
        <w:rPr>
          <w:rFonts w:cs="Arial"/>
        </w:rPr>
        <w:t>6</w:t>
      </w:r>
      <w:r w:rsidR="003532B6" w:rsidRPr="003F727A">
        <w:rPr>
          <w:rFonts w:cs="Arial"/>
        </w:rPr>
        <w:fldChar w:fldCharType="end"/>
      </w:r>
      <w:r w:rsidR="003532B6" w:rsidRPr="003F727A">
        <w:rPr>
          <w:rFonts w:cs="Arial"/>
        </w:rPr>
        <w:t>)</w:t>
      </w:r>
      <w:r w:rsidR="00570237" w:rsidRPr="003F727A">
        <w:rPr>
          <w:rFonts w:cs="Arial"/>
        </w:rPr>
        <w:t>.</w:t>
      </w:r>
    </w:p>
    <w:p w14:paraId="5BB85F49" w14:textId="2FC2EEC4" w:rsidR="004A08D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C618245" wp14:editId="516BCDCC">
            <wp:extent cx="6296025" cy="1609725"/>
            <wp:effectExtent l="19050" t="19050" r="28575" b="28575"/>
            <wp:docPr id="50" name="Рисунок 5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2C5EBE" w14:textId="23B2CF20" w:rsidR="004A08D5" w:rsidRPr="003F727A" w:rsidRDefault="005C741B" w:rsidP="006F2F0C">
      <w:pPr>
        <w:pStyle w:val="phfiguretitle"/>
      </w:pPr>
      <w:bookmarkStart w:id="117" w:name="_Ref319319138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31</w:t>
        </w:r>
      </w:fldSimple>
      <w:bookmarkEnd w:id="117"/>
      <w:r w:rsidR="0015715C" w:rsidRPr="003F727A">
        <w:t xml:space="preserve"> - </w:t>
      </w:r>
      <w:r w:rsidR="00C37090" w:rsidRPr="003F727A">
        <w:t>Вкладка «Осмотры»</w:t>
      </w:r>
    </w:p>
    <w:p w14:paraId="003B7618" w14:textId="70D228B9" w:rsidR="003532B6" w:rsidRPr="003F727A" w:rsidRDefault="004A08D5" w:rsidP="0058172F">
      <w:pPr>
        <w:pStyle w:val="phnormal"/>
        <w:rPr>
          <w:rFonts w:cs="Arial"/>
        </w:rPr>
      </w:pPr>
      <w:r w:rsidRPr="003F727A">
        <w:rPr>
          <w:rFonts w:cs="Arial"/>
        </w:rPr>
        <w:t>Вкладка «</w:t>
      </w:r>
      <w:r w:rsidR="00570237" w:rsidRPr="003F727A">
        <w:rPr>
          <w:rFonts w:cs="Arial"/>
        </w:rPr>
        <w:t>Н</w:t>
      </w:r>
      <w:r w:rsidRPr="003F727A">
        <w:rPr>
          <w:rFonts w:cs="Arial"/>
        </w:rPr>
        <w:t xml:space="preserve">азначения» </w:t>
      </w:r>
      <w:r w:rsidR="00963B77" w:rsidRPr="003F727A">
        <w:rPr>
          <w:rFonts w:cs="Arial"/>
        </w:rPr>
        <w:t>(</w:t>
      </w:r>
      <w:r w:rsidR="00963B77" w:rsidRPr="003F727A">
        <w:rPr>
          <w:rFonts w:cs="Arial"/>
        </w:rPr>
        <w:fldChar w:fldCharType="begin"/>
      </w:r>
      <w:r w:rsidR="00963B77" w:rsidRPr="003F727A">
        <w:rPr>
          <w:rFonts w:cs="Arial"/>
        </w:rPr>
        <w:instrText xml:space="preserve"> REF _Ref319319123 \h </w:instrText>
      </w:r>
      <w:r w:rsidR="003940A9" w:rsidRPr="003F727A">
        <w:rPr>
          <w:rFonts w:cs="Arial"/>
        </w:rPr>
        <w:instrText xml:space="preserve"> \* MERGEFORMAT </w:instrText>
      </w:r>
      <w:r w:rsidR="00963B77" w:rsidRPr="003F727A">
        <w:rPr>
          <w:rFonts w:cs="Arial"/>
        </w:rPr>
      </w:r>
      <w:r w:rsidR="00963B77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32</w:t>
      </w:r>
      <w:r w:rsidR="00963B77" w:rsidRPr="003F727A">
        <w:rPr>
          <w:rFonts w:cs="Arial"/>
        </w:rPr>
        <w:fldChar w:fldCharType="end"/>
      </w:r>
      <w:r w:rsidR="00963B77" w:rsidRPr="003F727A">
        <w:rPr>
          <w:rFonts w:cs="Arial"/>
        </w:rPr>
        <w:t xml:space="preserve">) </w:t>
      </w:r>
      <w:r w:rsidRPr="003F727A">
        <w:rPr>
          <w:rFonts w:cs="Arial"/>
        </w:rPr>
        <w:t xml:space="preserve">позволяет создавать, редактировать и просматривать медикаментозные назначения, не заходя в </w:t>
      </w:r>
      <w:r w:rsidR="00570237" w:rsidRPr="003F727A">
        <w:rPr>
          <w:rFonts w:cs="Arial"/>
        </w:rPr>
        <w:t>окно «История болезни пациента</w:t>
      </w:r>
      <w:r w:rsidRPr="003F727A">
        <w:rPr>
          <w:rFonts w:cs="Arial"/>
        </w:rPr>
        <w:t>»</w:t>
      </w:r>
      <w:r w:rsidR="003532B6" w:rsidRPr="003F727A">
        <w:rPr>
          <w:rFonts w:cs="Arial"/>
        </w:rPr>
        <w:t xml:space="preserve"> (см. п. </w:t>
      </w:r>
      <w:r w:rsidR="003532B6" w:rsidRPr="003F727A">
        <w:rPr>
          <w:rFonts w:cs="Arial"/>
        </w:rPr>
        <w:fldChar w:fldCharType="begin"/>
      </w:r>
      <w:r w:rsidR="003532B6" w:rsidRPr="003F727A">
        <w:rPr>
          <w:rFonts w:cs="Arial"/>
        </w:rPr>
        <w:instrText xml:space="preserve"> REF _Ref386626961 \r \h </w:instrText>
      </w:r>
      <w:r w:rsidR="001A46CF" w:rsidRPr="003F727A">
        <w:rPr>
          <w:rFonts w:cs="Arial"/>
        </w:rPr>
        <w:instrText xml:space="preserve"> \* MERGEFORMAT </w:instrText>
      </w:r>
      <w:r w:rsidR="003532B6" w:rsidRPr="003F727A">
        <w:rPr>
          <w:rFonts w:cs="Arial"/>
        </w:rPr>
      </w:r>
      <w:r w:rsidR="003532B6" w:rsidRPr="003F727A">
        <w:rPr>
          <w:rFonts w:cs="Arial"/>
        </w:rPr>
        <w:fldChar w:fldCharType="separate"/>
      </w:r>
      <w:r w:rsidR="002D14F6">
        <w:rPr>
          <w:rFonts w:cs="Arial"/>
        </w:rPr>
        <w:t>7</w:t>
      </w:r>
      <w:r w:rsidR="003532B6" w:rsidRPr="003F727A">
        <w:rPr>
          <w:rFonts w:cs="Arial"/>
        </w:rPr>
        <w:fldChar w:fldCharType="end"/>
      </w:r>
      <w:r w:rsidR="003532B6" w:rsidRPr="003F727A">
        <w:rPr>
          <w:rFonts w:cs="Arial"/>
        </w:rPr>
        <w:t>).</w:t>
      </w:r>
    </w:p>
    <w:p w14:paraId="042E2CBF" w14:textId="59A148E5" w:rsidR="004A08D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3CF7FBC" wp14:editId="358C1228">
            <wp:extent cx="6296025" cy="1857375"/>
            <wp:effectExtent l="19050" t="19050" r="28575" b="28575"/>
            <wp:docPr id="51" name="Рисунок 5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57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774D70" w14:textId="4D5E0E35" w:rsidR="004A08D5" w:rsidRPr="003F727A" w:rsidRDefault="005C741B" w:rsidP="006F2F0C">
      <w:pPr>
        <w:pStyle w:val="phfiguretitle"/>
      </w:pPr>
      <w:bookmarkStart w:id="118" w:name="_Ref31931912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32</w:t>
        </w:r>
      </w:fldSimple>
      <w:bookmarkEnd w:id="118"/>
      <w:r w:rsidR="0015715C" w:rsidRPr="003F727A">
        <w:t xml:space="preserve"> - </w:t>
      </w:r>
      <w:r w:rsidR="00C37090" w:rsidRPr="003F727A">
        <w:t>Вкладка «Назначения»</w:t>
      </w:r>
    </w:p>
    <w:p w14:paraId="4DE2B6C9" w14:textId="77777777" w:rsidR="003940A9" w:rsidRPr="003F727A" w:rsidRDefault="003940A9" w:rsidP="003940A9">
      <w:pPr>
        <w:pStyle w:val="20"/>
        <w:rPr>
          <w:rFonts w:cs="Arial"/>
        </w:rPr>
      </w:pPr>
      <w:bookmarkStart w:id="119" w:name="_Ref386008791"/>
      <w:bookmarkStart w:id="120" w:name="_Toc494888967"/>
      <w:bookmarkStart w:id="121" w:name="_Toc297338821"/>
      <w:bookmarkStart w:id="122" w:name="_Toc299637492"/>
      <w:r w:rsidRPr="003F727A">
        <w:rPr>
          <w:rFonts w:cs="Arial"/>
        </w:rPr>
        <w:t>Изменение КСГ</w:t>
      </w:r>
      <w:bookmarkEnd w:id="119"/>
      <w:bookmarkEnd w:id="120"/>
    </w:p>
    <w:p w14:paraId="0D8B22B3" w14:textId="472974B9" w:rsidR="003940A9" w:rsidRPr="003F727A" w:rsidRDefault="003940A9" w:rsidP="0058172F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пациент продолжает лечение </w:t>
      </w:r>
      <w:r w:rsidR="00C03DD2" w:rsidRPr="003F727A">
        <w:rPr>
          <w:rFonts w:cs="Arial"/>
        </w:rPr>
        <w:t xml:space="preserve">по </w:t>
      </w:r>
      <w:r w:rsidRPr="003F727A">
        <w:rPr>
          <w:rFonts w:cs="Arial"/>
        </w:rPr>
        <w:t xml:space="preserve">другой КСГ, в окне «Пациенты» </w:t>
      </w:r>
      <w:r w:rsidR="00A30D11" w:rsidRPr="003F727A">
        <w:rPr>
          <w:rFonts w:cs="Arial"/>
        </w:rPr>
        <w:t>найдите</w:t>
      </w:r>
      <w:r w:rsidRPr="003F727A">
        <w:rPr>
          <w:rFonts w:cs="Arial"/>
        </w:rPr>
        <w:t xml:space="preserve"> нужного пациента и </w:t>
      </w:r>
      <w:r w:rsidR="00A30D11" w:rsidRPr="003F727A">
        <w:rPr>
          <w:rFonts w:cs="Arial"/>
        </w:rPr>
        <w:t xml:space="preserve">выберите </w:t>
      </w:r>
      <w:r w:rsidRPr="003F727A">
        <w:rPr>
          <w:rFonts w:cs="Arial"/>
        </w:rPr>
        <w:t>пункт контекстного меню «Продолжает лечение». Откроется окно</w:t>
      </w:r>
      <w:r w:rsidR="009037B6" w:rsidRPr="003F727A">
        <w:rPr>
          <w:rFonts w:cs="Arial"/>
        </w:rPr>
        <w:t xml:space="preserve"> «Продолжает лечение»</w:t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_Ref386008542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2DBEF329" w14:textId="384CCF13" w:rsidR="003940A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A643414" wp14:editId="55D06F5B">
            <wp:extent cx="3381375" cy="1933575"/>
            <wp:effectExtent l="19050" t="19050" r="28575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834656" w14:textId="665AC6DB" w:rsidR="003940A9" w:rsidRPr="003F727A" w:rsidRDefault="005C741B" w:rsidP="002D56E3">
      <w:pPr>
        <w:pStyle w:val="phfiguretitle"/>
        <w:keepNext w:val="0"/>
      </w:pPr>
      <w:bookmarkStart w:id="123" w:name="_Ref386008542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33</w:t>
        </w:r>
      </w:fldSimple>
      <w:bookmarkEnd w:id="123"/>
      <w:r w:rsidR="0015715C" w:rsidRPr="003F727A">
        <w:t xml:space="preserve"> - </w:t>
      </w:r>
      <w:r w:rsidR="002C0BDA" w:rsidRPr="003F727A">
        <w:t>Окно «Продолжает лечение»</w:t>
      </w:r>
    </w:p>
    <w:p w14:paraId="742E0DEE" w14:textId="77777777" w:rsidR="003940A9" w:rsidRPr="003F727A" w:rsidRDefault="00325F09" w:rsidP="0058172F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>З</w:t>
      </w:r>
      <w:r w:rsidR="003940A9" w:rsidRPr="003F727A">
        <w:rPr>
          <w:rFonts w:cs="Arial"/>
        </w:rPr>
        <w:t>аполнит</w:t>
      </w:r>
      <w:r w:rsidRPr="003F727A">
        <w:rPr>
          <w:rFonts w:cs="Arial"/>
        </w:rPr>
        <w:t>е</w:t>
      </w:r>
      <w:r w:rsidR="003940A9" w:rsidRPr="003F727A">
        <w:rPr>
          <w:rFonts w:cs="Arial"/>
        </w:rPr>
        <w:t xml:space="preserve"> следующие поля:</w:t>
      </w:r>
    </w:p>
    <w:p w14:paraId="25D9689C" w14:textId="4C6788BF" w:rsidR="008E494F" w:rsidRPr="003F727A" w:rsidRDefault="008E494F" w:rsidP="00CA4B3B">
      <w:pPr>
        <w:pStyle w:val="phlistitemized1"/>
      </w:pPr>
      <w:r w:rsidRPr="003F727A">
        <w:t xml:space="preserve">«Результат госпитализации» - </w:t>
      </w:r>
      <w:r w:rsidR="00325F09" w:rsidRPr="003F727A">
        <w:t>п</w:t>
      </w:r>
      <w:r w:rsidRPr="003F727A">
        <w:t xml:space="preserve">оле является обязательным для заполнения. Для редактирования </w:t>
      </w:r>
      <w:r w:rsidR="00325F09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412EA281" wp14:editId="576803D3">
            <wp:extent cx="190500" cy="21907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Результаты госпитализации</w:t>
      </w:r>
      <w:r w:rsidRPr="003F727A">
        <w:t xml:space="preserve">», в котором </w:t>
      </w:r>
      <w:r w:rsidR="00325F09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208EF9F9" w14:textId="4A24E8B0" w:rsidR="008E494F" w:rsidRPr="003F727A" w:rsidRDefault="008E494F" w:rsidP="003E7D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Исход госпитализации</w:t>
      </w:r>
      <w:r w:rsidRPr="003F727A">
        <w:t xml:space="preserve">» - </w:t>
      </w:r>
      <w:r w:rsidR="00325F09" w:rsidRPr="003F727A">
        <w:t xml:space="preserve">поле </w:t>
      </w:r>
      <w:r w:rsidRPr="003F727A">
        <w:t>является обязательным для заполнения.</w:t>
      </w:r>
      <w:r w:rsidR="00CA4B3B" w:rsidRPr="003F727A" w:rsidDel="00CA4B3B">
        <w:t xml:space="preserve"> </w:t>
      </w:r>
      <w:r w:rsidRPr="003F727A">
        <w:t xml:space="preserve">Для заполнения данного поля </w:t>
      </w:r>
      <w:r w:rsidR="00325F09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351D1464" wp14:editId="5D34B587">
            <wp:extent cx="190500" cy="219075"/>
            <wp:effectExtent l="19050" t="19050" r="19050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Исходы госпитализации</w:t>
      </w:r>
      <w:r w:rsidRPr="003F727A">
        <w:t xml:space="preserve">», в котором </w:t>
      </w:r>
      <w:r w:rsidR="00325F09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28187C02" w14:textId="5CBA1888" w:rsidR="003940A9" w:rsidRPr="003916EF" w:rsidRDefault="003940A9" w:rsidP="00CA4B3B">
      <w:pPr>
        <w:pStyle w:val="phlistitemized1"/>
      </w:pPr>
      <w:r w:rsidRPr="003F727A">
        <w:t xml:space="preserve">«Код КСГ» - </w:t>
      </w:r>
      <w:r w:rsidR="00325F09" w:rsidRPr="003F727A">
        <w:t>д</w:t>
      </w:r>
      <w:r w:rsidRPr="003F727A">
        <w:t xml:space="preserve">ля заполнения поля </w:t>
      </w:r>
      <w:r w:rsidR="00325F09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37A41EE3" wp14:editId="606D509A">
            <wp:extent cx="190500" cy="219075"/>
            <wp:effectExtent l="19050" t="19050" r="1905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Код КСГ</w:t>
      </w:r>
      <w:r w:rsidRPr="003F727A">
        <w:t xml:space="preserve">», в котором </w:t>
      </w:r>
      <w:r w:rsidR="00325F09" w:rsidRPr="003F727A">
        <w:t xml:space="preserve">выберите </w:t>
      </w:r>
      <w:r w:rsidRPr="003F727A">
        <w:t xml:space="preserve">значение двойным </w:t>
      </w:r>
      <w:r w:rsidR="003631BE" w:rsidRPr="003F727A">
        <w:t>нажатием</w:t>
      </w:r>
      <w:r w:rsidR="00401512" w:rsidRPr="003F727A">
        <w:t xml:space="preserve"> левой кнопки</w:t>
      </w:r>
      <w:r w:rsidR="003631BE" w:rsidRPr="003F727A">
        <w:t xml:space="preserve"> </w:t>
      </w:r>
      <w:r w:rsidRPr="003F727A">
        <w:t xml:space="preserve">мыши. Чтобы очистить поле, </w:t>
      </w:r>
      <w:r w:rsidR="00325F09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E41CD26" wp14:editId="65C51829">
            <wp:extent cx="219075" cy="238125"/>
            <wp:effectExtent l="19050" t="19050" r="28575" b="28575"/>
            <wp:docPr id="56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4E5A1531" w14:textId="24E9D2AF" w:rsidR="003940A9" w:rsidRPr="003F727A" w:rsidRDefault="003940A9" w:rsidP="0088464E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смены диагноза</w:t>
      </w:r>
      <w:r w:rsidRPr="003F727A">
        <w:t>»</w:t>
      </w:r>
      <w:r w:rsidR="00910980" w:rsidRPr="003F727A">
        <w:t xml:space="preserve"> - </w:t>
      </w:r>
      <w:r w:rsidR="00325F09" w:rsidRPr="003F727A">
        <w:t>у</w:t>
      </w:r>
      <w:r w:rsidR="00910980" w:rsidRPr="003F727A">
        <w:t>ка</w:t>
      </w:r>
      <w:r w:rsidR="00325F09" w:rsidRPr="003F727A">
        <w:t>жите</w:t>
      </w:r>
      <w:r w:rsidR="00910980" w:rsidRPr="003F727A">
        <w:t xml:space="preserve"> дату смены диагноза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2D67E6C0" wp14:editId="2AD0BCDA">
            <wp:extent cx="200025" cy="200025"/>
            <wp:effectExtent l="19050" t="19050" r="28575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0980" w:rsidRPr="003916EF">
        <w:t xml:space="preserve"> или вручную и </w:t>
      </w:r>
      <w:r w:rsidR="00325F09" w:rsidRPr="003F727A">
        <w:t xml:space="preserve">введите </w:t>
      </w:r>
      <w:r w:rsidR="00910980" w:rsidRPr="003F727A">
        <w:t>время</w:t>
      </w:r>
      <w:r w:rsidR="00846D6A" w:rsidRPr="003F727A">
        <w:t>, по умолчанию указывается текущие дата и время</w:t>
      </w:r>
      <w:r w:rsidR="00F56B8D" w:rsidRPr="003F727A">
        <w:t>.</w:t>
      </w:r>
    </w:p>
    <w:p w14:paraId="70EBE90A" w14:textId="0C51D6CD" w:rsidR="003940A9" w:rsidRPr="003F727A" w:rsidRDefault="003940A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325F09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03342F">
        <w:rPr>
          <w:rFonts w:cs="Arial"/>
        </w:rPr>
        <w:t>«ОК»</w:t>
      </w:r>
      <w:r w:rsidR="005265E5" w:rsidRPr="003F727A">
        <w:rPr>
          <w:rFonts w:cs="Arial"/>
        </w:rPr>
        <w:t>.</w:t>
      </w:r>
    </w:p>
    <w:p w14:paraId="25582895" w14:textId="77777777" w:rsidR="00CB1FD6" w:rsidRPr="003F727A" w:rsidRDefault="00FE6B4E" w:rsidP="00CB1FD6">
      <w:pPr>
        <w:pStyle w:val="20"/>
        <w:rPr>
          <w:rFonts w:cs="Arial"/>
        </w:rPr>
      </w:pPr>
      <w:bookmarkStart w:id="124" w:name="_Ref386547838"/>
      <w:bookmarkStart w:id="125" w:name="_Toc494888968"/>
      <w:r w:rsidRPr="003F727A">
        <w:rPr>
          <w:rFonts w:cs="Arial"/>
        </w:rPr>
        <w:t>Просмотр а</w:t>
      </w:r>
      <w:r w:rsidR="00CB1FD6" w:rsidRPr="003F727A">
        <w:rPr>
          <w:rFonts w:cs="Arial"/>
        </w:rPr>
        <w:t>нализ</w:t>
      </w:r>
      <w:bookmarkEnd w:id="124"/>
      <w:r w:rsidRPr="003F727A">
        <w:rPr>
          <w:rFonts w:cs="Arial"/>
        </w:rPr>
        <w:t>ов</w:t>
      </w:r>
      <w:bookmarkEnd w:id="125"/>
    </w:p>
    <w:p w14:paraId="4219B106" w14:textId="188F2829" w:rsidR="00CB1FD6" w:rsidRPr="003F727A" w:rsidRDefault="00CB1FD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просмотра анализов пациента в окне «Пациенты» </w:t>
      </w:r>
      <w:r w:rsidR="007C53B3" w:rsidRPr="003F727A">
        <w:rPr>
          <w:rFonts w:cs="Arial"/>
        </w:rPr>
        <w:t>выберите</w:t>
      </w:r>
      <w:r w:rsidRPr="003F727A">
        <w:rPr>
          <w:rFonts w:cs="Arial"/>
        </w:rPr>
        <w:t xml:space="preserve"> пациента и </w:t>
      </w:r>
      <w:r w:rsidR="007C53B3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пункт контекстного меню «Анализы». Откроется окно </w:t>
      </w:r>
      <w:r w:rsidR="00FE6B4E" w:rsidRPr="003F727A">
        <w:rPr>
          <w:rFonts w:cs="Arial"/>
        </w:rPr>
        <w:t xml:space="preserve">«Анализы пациента»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_Ref386547977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34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6EA9054C" w14:textId="0E0943CB" w:rsidR="00CB1FD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60C1338" wp14:editId="31A7D0FD">
            <wp:extent cx="6296025" cy="2990850"/>
            <wp:effectExtent l="19050" t="19050" r="28575" b="19050"/>
            <wp:docPr id="58" name="Рисунок 58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0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90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3D37CF" w14:textId="7624F544" w:rsidR="00CB1FD6" w:rsidRPr="003F727A" w:rsidRDefault="005C741B" w:rsidP="006F2F0C">
      <w:pPr>
        <w:pStyle w:val="phfiguretitle"/>
      </w:pPr>
      <w:bookmarkStart w:id="126" w:name="_Ref386547977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34</w:t>
        </w:r>
      </w:fldSimple>
      <w:bookmarkEnd w:id="126"/>
      <w:r w:rsidR="0015715C" w:rsidRPr="003F727A">
        <w:t xml:space="preserve"> - </w:t>
      </w:r>
      <w:r w:rsidR="002C0BDA" w:rsidRPr="003F727A">
        <w:t>Окно «Анализы пациента»</w:t>
      </w:r>
    </w:p>
    <w:p w14:paraId="7892DC22" w14:textId="77777777" w:rsidR="00CB1FD6" w:rsidRPr="003F727A" w:rsidRDefault="00CB1FD6" w:rsidP="0034399E">
      <w:pPr>
        <w:pStyle w:val="phnormal"/>
        <w:rPr>
          <w:rFonts w:cs="Arial"/>
        </w:rPr>
      </w:pPr>
      <w:r w:rsidRPr="003F727A">
        <w:rPr>
          <w:rFonts w:cs="Arial"/>
        </w:rPr>
        <w:t>В верхней части окна содержатся поля для отбора данных, а в нижней части окна – список анализов пациента.</w:t>
      </w:r>
    </w:p>
    <w:p w14:paraId="3513FFAF" w14:textId="32170AD7" w:rsidR="00CB1FD6" w:rsidRPr="003F727A" w:rsidRDefault="00CB1FD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отбора данных </w:t>
      </w:r>
      <w:r w:rsidR="007C53B3" w:rsidRPr="003F727A">
        <w:rPr>
          <w:rFonts w:cs="Arial"/>
        </w:rPr>
        <w:t>заполните</w:t>
      </w:r>
      <w:r w:rsidRPr="003F727A">
        <w:rPr>
          <w:rFonts w:cs="Arial"/>
        </w:rPr>
        <w:t xml:space="preserve"> дату </w:t>
      </w:r>
      <w:r w:rsidR="00C82DDC" w:rsidRPr="003F727A">
        <w:rPr>
          <w:rFonts w:cs="Arial"/>
        </w:rPr>
        <w:t xml:space="preserve">с </w:t>
      </w:r>
      <w:r w:rsidRPr="003F727A">
        <w:rPr>
          <w:rFonts w:cs="Arial"/>
        </w:rPr>
        <w:t xml:space="preserve">помощью календаря </w:t>
      </w:r>
      <w:r w:rsidR="00974D54">
        <w:rPr>
          <w:rFonts w:cs="Arial"/>
          <w:noProof/>
        </w:rPr>
        <w:drawing>
          <wp:inline distT="0" distB="0" distL="0" distR="0" wp14:anchorId="1849F90E" wp14:editId="48564EBA">
            <wp:extent cx="200025" cy="200025"/>
            <wp:effectExtent l="19050" t="19050" r="28575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или вручную и </w:t>
      </w:r>
      <w:r w:rsidR="007C53B3" w:rsidRPr="003F727A">
        <w:rPr>
          <w:rFonts w:cs="Arial"/>
        </w:rPr>
        <w:t xml:space="preserve">установите </w:t>
      </w:r>
      <w:r w:rsidRPr="003F727A">
        <w:rPr>
          <w:rFonts w:cs="Arial"/>
        </w:rPr>
        <w:t>переключатель в нужное положение</w:t>
      </w:r>
      <w:r w:rsidR="003532B6" w:rsidRPr="003F727A">
        <w:rPr>
          <w:rFonts w:cs="Arial"/>
        </w:rPr>
        <w:t>:</w:t>
      </w:r>
      <w:r w:rsidRPr="003F727A">
        <w:rPr>
          <w:rFonts w:cs="Arial"/>
        </w:rPr>
        <w:t xml:space="preserve"> «Оказания» или «Назначения».</w:t>
      </w:r>
    </w:p>
    <w:p w14:paraId="5B44B5D0" w14:textId="5FB80600" w:rsidR="00CB1FD6" w:rsidRPr="003F727A" w:rsidRDefault="00CB1FD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просмотра данных на предыдущий/следующий день </w:t>
      </w:r>
      <w:r w:rsidR="007C53B3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кнопками </w:t>
      </w:r>
      <w:r w:rsidR="00974D54">
        <w:rPr>
          <w:rFonts w:cs="Arial"/>
          <w:noProof/>
        </w:rPr>
        <w:drawing>
          <wp:inline distT="0" distB="0" distL="0" distR="0" wp14:anchorId="68E439EB" wp14:editId="14B786B8">
            <wp:extent cx="828675" cy="219075"/>
            <wp:effectExtent l="19050" t="19050" r="28575" b="28575"/>
            <wp:docPr id="60" name="Рисунок 6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и </w:t>
      </w:r>
      <w:r w:rsidR="00974D54">
        <w:rPr>
          <w:rFonts w:cs="Arial"/>
          <w:noProof/>
        </w:rPr>
        <w:drawing>
          <wp:inline distT="0" distB="0" distL="0" distR="0" wp14:anchorId="168ED02E" wp14:editId="3AFAEB0D">
            <wp:extent cx="819150" cy="190500"/>
            <wp:effectExtent l="19050" t="19050" r="19050" b="19050"/>
            <wp:docPr id="61" name="Рисунок 6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532B6" w:rsidRPr="003F727A">
        <w:rPr>
          <w:rFonts w:cs="Arial"/>
        </w:rPr>
        <w:t xml:space="preserve"> соответственно.</w:t>
      </w:r>
    </w:p>
    <w:p w14:paraId="75FFD336" w14:textId="77777777" w:rsidR="00CB1FD6" w:rsidRPr="003F727A" w:rsidRDefault="00CB1FD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ввода параметров </w:t>
      </w:r>
      <w:r w:rsidR="007C53B3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65129B" w:rsidRPr="003F727A">
        <w:rPr>
          <w:rFonts w:cs="Arial"/>
        </w:rPr>
        <w:t>«Отобрать».</w:t>
      </w:r>
    </w:p>
    <w:p w14:paraId="7256B8F9" w14:textId="656049CD" w:rsidR="00E51A34" w:rsidRPr="003F727A" w:rsidRDefault="00E51A3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ввести дополнительные параметры поиска, </w:t>
      </w:r>
      <w:r w:rsidR="007C53B3" w:rsidRPr="003F727A">
        <w:rPr>
          <w:rFonts w:cs="Arial"/>
        </w:rPr>
        <w:t>раскройте</w:t>
      </w:r>
      <w:r w:rsidRPr="003F727A">
        <w:rPr>
          <w:rFonts w:cs="Arial"/>
        </w:rPr>
        <w:t xml:space="preserve"> панель нажатием кнопки </w:t>
      </w:r>
      <w:r w:rsidR="00974D54">
        <w:rPr>
          <w:rFonts w:cs="Arial"/>
          <w:noProof/>
        </w:rPr>
        <w:drawing>
          <wp:inline distT="0" distB="0" distL="0" distR="0" wp14:anchorId="7FD52616" wp14:editId="1C8562AE">
            <wp:extent cx="276225" cy="180975"/>
            <wp:effectExtent l="19050" t="19050" r="28575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_Ref386548497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):</w:t>
      </w:r>
    </w:p>
    <w:p w14:paraId="04031A21" w14:textId="36475DF1" w:rsidR="007C53B3" w:rsidRPr="003F727A" w:rsidRDefault="007C53B3" w:rsidP="00CA4B3B">
      <w:pPr>
        <w:pStyle w:val="phlistitemized1"/>
      </w:pPr>
      <w:r w:rsidRPr="003F727A">
        <w:t xml:space="preserve">«Анализ» - выберите анализ. </w:t>
      </w:r>
      <w:proofErr w:type="gramStart"/>
      <w:r w:rsidRPr="003F727A">
        <w:t xml:space="preserve">Для заполнения поля нажмите кнопку </w:t>
      </w:r>
      <w:r w:rsidR="00974D54">
        <w:rPr>
          <w:noProof/>
          <w:lang w:eastAsia="ru-RU"/>
        </w:rPr>
        <w:drawing>
          <wp:inline distT="0" distB="0" distL="0" distR="0" wp14:anchorId="2F230EBB" wp14:editId="654C2C2B">
            <wp:extent cx="190500" cy="219075"/>
            <wp:effectExtent l="19050" t="19050" r="19050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t xml:space="preserve">Услуги (для лаборатории)», в котором отметьте «флажком» нужное значение и нажмите </w:t>
      </w:r>
      <w:r w:rsidR="00C917E9" w:rsidRPr="003F727A">
        <w:t xml:space="preserve">кнопку </w:t>
      </w: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ОК</w:t>
      </w:r>
      <w:r w:rsidR="00A30D11" w:rsidRPr="003F727A">
        <w:t xml:space="preserve">» или </w:t>
      </w:r>
      <w:r w:rsidRPr="003F727A">
        <w:t>выберите значение двойным нажатием левой кнопки мыши;</w:t>
      </w:r>
      <w:proofErr w:type="gramEnd"/>
    </w:p>
    <w:p w14:paraId="060E063C" w14:textId="77777777" w:rsidR="007C53B3" w:rsidRPr="003F727A" w:rsidRDefault="007C53B3" w:rsidP="00CA4B3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Скрывать отмененные</w:t>
      </w:r>
      <w:r w:rsidRPr="003F727A">
        <w:t>» - чтобы показать все анализы, в том числе отмененные, снимите «флажок» с этого поля;</w:t>
      </w:r>
    </w:p>
    <w:p w14:paraId="6311DFA5" w14:textId="77777777" w:rsidR="007C53B3" w:rsidRPr="003F727A" w:rsidRDefault="007C53B3" w:rsidP="0088464E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Текущий случай заболевания</w:t>
      </w:r>
      <w:r w:rsidRPr="003F727A">
        <w:t>» - чтобы просмотреть анализы по всем случаям заболевания пациента, снимите «флажок» с этого поля;</w:t>
      </w:r>
    </w:p>
    <w:p w14:paraId="3FBDB175" w14:textId="40620061" w:rsidR="007C53B3" w:rsidRPr="003F727A" w:rsidRDefault="007C53B3" w:rsidP="0088464E">
      <w:pPr>
        <w:pStyle w:val="phlistitemized1"/>
      </w:pPr>
      <w:r w:rsidRPr="003F727A">
        <w:t xml:space="preserve">«ЛПУ» - выберите ЛПУ. Для заполнения поля нажмите кнопку </w:t>
      </w:r>
      <w:r w:rsidR="00974D54">
        <w:rPr>
          <w:noProof/>
          <w:lang w:eastAsia="ru-RU"/>
        </w:rPr>
        <w:drawing>
          <wp:inline distT="0" distB="0" distL="0" distR="0" wp14:anchorId="6EF8F5C5" wp14:editId="72018BED">
            <wp:extent cx="190500" cy="219075"/>
            <wp:effectExtent l="19050" t="19050" r="1905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t xml:space="preserve">Список ЛПУ», в котором отметьте «флажком» нужное значение и </w:t>
      </w:r>
      <w:r w:rsidRPr="003F727A">
        <w:lastRenderedPageBreak/>
        <w:t>нажмите</w:t>
      </w:r>
      <w:r w:rsidR="00DE4F11" w:rsidRPr="003F727A">
        <w:t xml:space="preserve"> кнопку</w:t>
      </w:r>
      <w:r w:rsidRPr="003F727A">
        <w:t xml:space="preserve"> «</w:t>
      </w:r>
      <w:r w:rsidRPr="003F727A">
        <w:rPr>
          <w:rStyle w:val="33"/>
          <w:rFonts w:ascii="Arial" w:hAnsi="Arial"/>
          <w:spacing w:val="0"/>
          <w:szCs w:val="20"/>
        </w:rPr>
        <w:t>ОК</w:t>
      </w:r>
      <w:r w:rsidR="00A30D11" w:rsidRPr="003F727A">
        <w:t xml:space="preserve">» или </w:t>
      </w:r>
      <w:r w:rsidRPr="003F727A">
        <w:t>выберите значение двойным нажатием левой кнопки мыши;</w:t>
      </w:r>
    </w:p>
    <w:p w14:paraId="6B4D9A49" w14:textId="77777777" w:rsidR="007C53B3" w:rsidRPr="003F727A" w:rsidRDefault="007C53B3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Ручной ввод ЛПУ</w:t>
      </w:r>
      <w:r w:rsidRPr="003F727A">
        <w:t>» - если ЛПУ нет в списке ЛПУ, введите наименование ЛПУ в этом поле;</w:t>
      </w:r>
    </w:p>
    <w:p w14:paraId="1B24D8FC" w14:textId="77777777" w:rsidR="007C53B3" w:rsidRPr="003F727A" w:rsidRDefault="007C53B3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Наше ЛПУ</w:t>
      </w:r>
      <w:r w:rsidRPr="003F727A">
        <w:t xml:space="preserve">» - </w:t>
      </w:r>
      <w:r w:rsidR="00A30D11" w:rsidRPr="003F727A">
        <w:t xml:space="preserve">для </w:t>
      </w:r>
      <w:r w:rsidRPr="003F727A">
        <w:t>просмотр</w:t>
      </w:r>
      <w:r w:rsidR="00A30D11" w:rsidRPr="003F727A">
        <w:t>а</w:t>
      </w:r>
      <w:r w:rsidRPr="003F727A">
        <w:t xml:space="preserve"> анализов, сделанных и назначенных в ЛПУ, под которым произошел вход в Систему, поставьте «флажок» в этом поле.</w:t>
      </w:r>
    </w:p>
    <w:p w14:paraId="6FA4F5C3" w14:textId="46835572" w:rsidR="00E51A34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FF97E9A" wp14:editId="5908ED45">
            <wp:extent cx="6296025" cy="1371600"/>
            <wp:effectExtent l="19050" t="19050" r="28575" b="19050"/>
            <wp:docPr id="65" name="Рисунок 65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7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753F37" w14:textId="75BC8C88" w:rsidR="00CB1FD6" w:rsidRPr="003F727A" w:rsidRDefault="005C741B" w:rsidP="006F2F0C">
      <w:pPr>
        <w:pStyle w:val="phfiguretitle"/>
      </w:pPr>
      <w:bookmarkStart w:id="127" w:name="_Ref386548497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35</w:t>
        </w:r>
      </w:fldSimple>
      <w:bookmarkEnd w:id="127"/>
      <w:r w:rsidR="0015715C" w:rsidRPr="003F727A">
        <w:t xml:space="preserve"> - </w:t>
      </w:r>
      <w:r w:rsidR="002C0BDA" w:rsidRPr="003F727A">
        <w:t>Открытие параметров</w:t>
      </w:r>
    </w:p>
    <w:p w14:paraId="7B06E0BE" w14:textId="77777777" w:rsidR="00E51A34" w:rsidRPr="003F727A" w:rsidRDefault="00E51A3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ввода параметров </w:t>
      </w:r>
      <w:r w:rsidR="007C53B3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65129B" w:rsidRPr="003F727A">
        <w:rPr>
          <w:rFonts w:cs="Arial"/>
        </w:rPr>
        <w:t>«Отобрать»</w:t>
      </w:r>
      <w:r w:rsidRPr="003F727A">
        <w:rPr>
          <w:rFonts w:cs="Arial"/>
        </w:rPr>
        <w:t xml:space="preserve">. </w:t>
      </w:r>
      <w:r w:rsidR="00A932E0" w:rsidRPr="003F727A">
        <w:rPr>
          <w:rFonts w:cs="Arial"/>
        </w:rPr>
        <w:t>Отобразятся данные, соответствующие введенным параметрам.</w:t>
      </w:r>
    </w:p>
    <w:p w14:paraId="51E8C8F7" w14:textId="77777777" w:rsidR="00A932E0" w:rsidRPr="003F727A" w:rsidRDefault="00A932E0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</w:t>
      </w:r>
      <w:r w:rsidR="007C53B3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6A7293F4" w14:textId="77777777" w:rsidR="00A932E0" w:rsidRPr="003F727A" w:rsidRDefault="00A932E0" w:rsidP="00CA4B3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Внести результат</w:t>
      </w:r>
      <w:r w:rsidRPr="003F727A">
        <w:t xml:space="preserve">» - </w:t>
      </w:r>
      <w:r w:rsidR="007C53B3" w:rsidRPr="003F727A">
        <w:t xml:space="preserve">внесите </w:t>
      </w:r>
      <w:r w:rsidRPr="003F727A">
        <w:t xml:space="preserve">результат анализа (на </w:t>
      </w:r>
      <w:proofErr w:type="spellStart"/>
      <w:r w:rsidRPr="003F727A">
        <w:t>неоказанной</w:t>
      </w:r>
      <w:proofErr w:type="spellEnd"/>
      <w:r w:rsidRPr="003F727A">
        <w:t xml:space="preserve"> услуге);</w:t>
      </w:r>
    </w:p>
    <w:p w14:paraId="48A2EAE1" w14:textId="77777777" w:rsidR="00A932E0" w:rsidRPr="003F727A" w:rsidRDefault="00A932E0" w:rsidP="0088464E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Удалить анализ</w:t>
      </w:r>
      <w:r w:rsidRPr="003F727A">
        <w:t xml:space="preserve">» - </w:t>
      </w:r>
      <w:r w:rsidR="007C53B3" w:rsidRPr="003F727A">
        <w:t xml:space="preserve">удалите </w:t>
      </w:r>
      <w:r w:rsidRPr="003F727A">
        <w:t xml:space="preserve">анализ (на </w:t>
      </w:r>
      <w:proofErr w:type="spellStart"/>
      <w:r w:rsidRPr="003F727A">
        <w:t>неоказанной</w:t>
      </w:r>
      <w:proofErr w:type="spellEnd"/>
      <w:r w:rsidRPr="003F727A">
        <w:t xml:space="preserve"> услуге);</w:t>
      </w:r>
    </w:p>
    <w:p w14:paraId="2D19A184" w14:textId="77777777" w:rsidR="00E51A34" w:rsidRPr="003F727A" w:rsidRDefault="00A932E0" w:rsidP="0088464E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Редактировать результат</w:t>
      </w:r>
      <w:r w:rsidRPr="003F727A">
        <w:t xml:space="preserve">» - </w:t>
      </w:r>
      <w:r w:rsidR="007C53B3" w:rsidRPr="003F727A">
        <w:t xml:space="preserve">отредактируете </w:t>
      </w:r>
      <w:r w:rsidRPr="003F727A">
        <w:t>результат</w:t>
      </w:r>
      <w:r w:rsidR="007C53B3" w:rsidRPr="003F727A">
        <w:t>ы</w:t>
      </w:r>
      <w:r w:rsidRPr="003F727A">
        <w:t xml:space="preserve"> анализа (на оказанной услуге);</w:t>
      </w:r>
    </w:p>
    <w:p w14:paraId="4B560E62" w14:textId="77777777" w:rsidR="00E51A34" w:rsidRPr="003F727A" w:rsidRDefault="00A932E0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результат</w:t>
      </w:r>
      <w:r w:rsidRPr="003F727A">
        <w:t xml:space="preserve">» - </w:t>
      </w:r>
      <w:r w:rsidR="007C53B3" w:rsidRPr="003F727A">
        <w:t xml:space="preserve">отмените </w:t>
      </w:r>
      <w:r w:rsidRPr="003F727A">
        <w:t>результат</w:t>
      </w:r>
      <w:r w:rsidR="007C53B3" w:rsidRPr="003F727A">
        <w:t>ы</w:t>
      </w:r>
      <w:r w:rsidRPr="003F727A">
        <w:t xml:space="preserve"> анализа (на оказанной услуге).</w:t>
      </w:r>
    </w:p>
    <w:p w14:paraId="3F729FBE" w14:textId="1CA03E34" w:rsidR="00E51A34" w:rsidRPr="003F727A" w:rsidRDefault="00A932E0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кнопки </w:t>
      </w:r>
      <w:r w:rsidR="00974D54">
        <w:rPr>
          <w:rFonts w:cs="Arial"/>
          <w:noProof/>
        </w:rPr>
        <w:drawing>
          <wp:inline distT="0" distB="0" distL="0" distR="0" wp14:anchorId="017AB37D" wp14:editId="20B00AEF">
            <wp:extent cx="190500" cy="171450"/>
            <wp:effectExtent l="19050" t="19050" r="19050" b="19050"/>
            <wp:docPr id="66" name="Рисунок 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</w:t>
      </w:r>
      <w:r w:rsidR="007C53B3" w:rsidRPr="003F727A">
        <w:rPr>
          <w:rFonts w:cs="Arial"/>
        </w:rPr>
        <w:t>выгрузите</w:t>
      </w:r>
      <w:r w:rsidRPr="003F727A">
        <w:rPr>
          <w:rFonts w:cs="Arial"/>
        </w:rPr>
        <w:t xml:space="preserve"> список анализов в </w:t>
      </w:r>
      <w:r w:rsidR="00A444ED" w:rsidRPr="003F727A">
        <w:rPr>
          <w:rFonts w:cs="Arial"/>
        </w:rPr>
        <w:t>файл формата .</w:t>
      </w:r>
      <w:proofErr w:type="spellStart"/>
      <w:r w:rsidR="00A444ED" w:rsidRPr="003F727A">
        <w:rPr>
          <w:rFonts w:cs="Arial"/>
          <w:lang w:val="en-US"/>
        </w:rPr>
        <w:t>xlsx</w:t>
      </w:r>
      <w:proofErr w:type="spellEnd"/>
      <w:r w:rsidRPr="003F727A">
        <w:rPr>
          <w:rFonts w:cs="Arial"/>
        </w:rPr>
        <w:t>.</w:t>
      </w:r>
    </w:p>
    <w:p w14:paraId="2B670335" w14:textId="77777777" w:rsidR="00910980" w:rsidRPr="003F727A" w:rsidRDefault="00910980" w:rsidP="00910980">
      <w:pPr>
        <w:pStyle w:val="20"/>
        <w:rPr>
          <w:rFonts w:cs="Arial"/>
        </w:rPr>
      </w:pPr>
      <w:bookmarkStart w:id="128" w:name="_Ref386009175"/>
      <w:bookmarkStart w:id="129" w:name="_Ref479254161"/>
      <w:bookmarkStart w:id="130" w:name="_Toc494888969"/>
      <w:r w:rsidRPr="003F727A">
        <w:rPr>
          <w:rFonts w:cs="Arial"/>
        </w:rPr>
        <w:t>Изменение признака ВМП</w:t>
      </w:r>
      <w:bookmarkEnd w:id="128"/>
      <w:bookmarkEnd w:id="129"/>
      <w:bookmarkEnd w:id="130"/>
    </w:p>
    <w:p w14:paraId="29F2D129" w14:textId="1212010F" w:rsidR="00910980" w:rsidRPr="003F727A" w:rsidRDefault="00910980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изменения признака ВМП в окне «Пациенты» </w:t>
      </w:r>
      <w:r w:rsidR="007C53B3" w:rsidRPr="003F727A">
        <w:rPr>
          <w:rFonts w:cs="Arial"/>
        </w:rPr>
        <w:t xml:space="preserve">выберите </w:t>
      </w:r>
      <w:r w:rsidRPr="003F727A">
        <w:rPr>
          <w:rFonts w:cs="Arial"/>
        </w:rPr>
        <w:t xml:space="preserve">пациента и </w:t>
      </w:r>
      <w:r w:rsidR="007C53B3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пункт контекстного меню «ВМП». Откроется окно </w:t>
      </w:r>
      <w:r w:rsidR="00164DE4" w:rsidRPr="003F727A">
        <w:rPr>
          <w:rFonts w:cs="Arial"/>
        </w:rPr>
        <w:t>«Изменение признака ВМП»</w:t>
      </w:r>
      <w:r w:rsidR="00F456F0" w:rsidRPr="003F727A">
        <w:rPr>
          <w:rFonts w:cs="Arial"/>
        </w:rPr>
        <w:t xml:space="preserve">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_Ref386009003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634EE19E" w14:textId="24CDF638" w:rsidR="00910980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B447835" wp14:editId="1757F7E6">
            <wp:extent cx="3276600" cy="2457450"/>
            <wp:effectExtent l="19050" t="19050" r="19050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324E6D" w14:textId="212A93D5" w:rsidR="00910980" w:rsidRPr="003F727A" w:rsidRDefault="005C741B" w:rsidP="006F2F0C">
      <w:pPr>
        <w:pStyle w:val="phfiguretitle"/>
      </w:pPr>
      <w:bookmarkStart w:id="131" w:name="_Ref38600900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36</w:t>
        </w:r>
      </w:fldSimple>
      <w:bookmarkEnd w:id="131"/>
      <w:r w:rsidR="0015715C" w:rsidRPr="003F727A">
        <w:t xml:space="preserve"> - </w:t>
      </w:r>
      <w:r w:rsidR="002C0BDA" w:rsidRPr="003F727A">
        <w:t>Окно «Изменение признака ВМП»</w:t>
      </w:r>
    </w:p>
    <w:p w14:paraId="78F7983E" w14:textId="77777777" w:rsidR="00910980" w:rsidRPr="003F727A" w:rsidRDefault="007C53B3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910980" w:rsidRPr="003F727A">
        <w:rPr>
          <w:rFonts w:cs="Arial"/>
        </w:rPr>
        <w:t xml:space="preserve"> следующие поля:</w:t>
      </w:r>
    </w:p>
    <w:p w14:paraId="4D986AE6" w14:textId="070391F8" w:rsidR="00910980" w:rsidRPr="003916EF" w:rsidRDefault="00910980" w:rsidP="0088464E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ВМП</w:t>
      </w:r>
      <w:r w:rsidRPr="003F727A">
        <w:t xml:space="preserve">» - </w:t>
      </w:r>
      <w:r w:rsidR="007C53B3" w:rsidRPr="003F727A">
        <w:t xml:space="preserve">выберите </w:t>
      </w:r>
      <w:r w:rsidR="0087286B" w:rsidRPr="003F727A">
        <w:t xml:space="preserve">признак </w:t>
      </w:r>
      <w:r w:rsidR="003754E8" w:rsidRPr="003F727A">
        <w:t>В</w:t>
      </w:r>
      <w:r w:rsidR="003532B6" w:rsidRPr="003F727A">
        <w:t>МП</w:t>
      </w:r>
      <w:r w:rsidRPr="003F727A">
        <w:t xml:space="preserve"> из </w:t>
      </w:r>
      <w:r w:rsidR="007C53B3" w:rsidRPr="003F727A">
        <w:t xml:space="preserve">выпадающего </w:t>
      </w:r>
      <w:r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6CC47320" wp14:editId="02D6D705">
            <wp:extent cx="209550" cy="228600"/>
            <wp:effectExtent l="19050" t="19050" r="19050" b="19050"/>
            <wp:docPr id="68" name="Рисунок 6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6B49D471" w14:textId="3AF5CD1B" w:rsidR="00910980" w:rsidRPr="003F727A" w:rsidRDefault="00910980" w:rsidP="003D0805">
      <w:pPr>
        <w:pStyle w:val="phlistitemized1"/>
      </w:pPr>
      <w:r w:rsidRPr="003F727A">
        <w:t xml:space="preserve">«Вид ВМП» - </w:t>
      </w:r>
      <w:r w:rsidR="007C53B3" w:rsidRPr="003F727A">
        <w:t>доступно</w:t>
      </w:r>
      <w:r w:rsidR="001B0E33" w:rsidRPr="003F727A">
        <w:t>,</w:t>
      </w:r>
      <w:r w:rsidR="002A6DEE" w:rsidRPr="003F727A">
        <w:t xml:space="preserve"> только если стоит признак В</w:t>
      </w:r>
      <w:r w:rsidR="00D86BB5" w:rsidRPr="003F727A">
        <w:t xml:space="preserve">МП «присутствует» или «требуется разрешение». </w:t>
      </w:r>
      <w:r w:rsidRPr="003F727A">
        <w:t xml:space="preserve">Для заполнения поля </w:t>
      </w:r>
      <w:r w:rsidR="007C53B3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4781912E" wp14:editId="5F8636EB">
            <wp:extent cx="190500" cy="219075"/>
            <wp:effectExtent l="19050" t="19050" r="19050" b="285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. Откроется </w:t>
      </w:r>
      <w:r w:rsidR="00817013" w:rsidRPr="003F727A">
        <w:t>справочник ВМП</w:t>
      </w:r>
      <w:r w:rsidRPr="003F727A">
        <w:t xml:space="preserve"> «</w:t>
      </w:r>
      <w:r w:rsidRPr="003F727A">
        <w:rPr>
          <w:rStyle w:val="33"/>
          <w:rFonts w:ascii="Arial" w:hAnsi="Arial"/>
          <w:spacing w:val="0"/>
          <w:szCs w:val="20"/>
        </w:rPr>
        <w:t xml:space="preserve">Виды </w:t>
      </w:r>
      <w:r w:rsidR="005C0C3F" w:rsidRPr="003F727A">
        <w:rPr>
          <w:rStyle w:val="33"/>
          <w:rFonts w:ascii="Arial" w:hAnsi="Arial"/>
          <w:spacing w:val="0"/>
          <w:szCs w:val="20"/>
        </w:rPr>
        <w:t xml:space="preserve">высокотехнологичной </w:t>
      </w:r>
      <w:r w:rsidRPr="003F727A">
        <w:rPr>
          <w:rStyle w:val="33"/>
          <w:rFonts w:ascii="Arial" w:hAnsi="Arial"/>
          <w:spacing w:val="0"/>
          <w:szCs w:val="20"/>
        </w:rPr>
        <w:t>медицинской помощи</w:t>
      </w:r>
      <w:r w:rsidRPr="003F727A">
        <w:t>»</w:t>
      </w:r>
      <w:r w:rsidR="00A30D11" w:rsidRPr="003F727A">
        <w:t>. В</w:t>
      </w:r>
      <w:r w:rsidR="007C53B3" w:rsidRPr="003F727A">
        <w:t>ыберите</w:t>
      </w:r>
      <w:r w:rsidRPr="003F727A">
        <w:t xml:space="preserve"> зна</w:t>
      </w:r>
      <w:r w:rsidR="003532B6" w:rsidRPr="003F727A">
        <w:t xml:space="preserve">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3532B6" w:rsidRPr="003F727A">
        <w:t>мыши</w:t>
      </w:r>
      <w:r w:rsidR="00B82FDA" w:rsidRPr="003F727A">
        <w:t>;</w:t>
      </w:r>
    </w:p>
    <w:p w14:paraId="0A67D98E" w14:textId="58D6F353" w:rsidR="00910980" w:rsidRPr="003F727A" w:rsidRDefault="00910980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Вид оплаты</w:t>
      </w:r>
      <w:r w:rsidRPr="003F727A">
        <w:t xml:space="preserve">» - </w:t>
      </w:r>
      <w:r w:rsidR="007C53B3" w:rsidRPr="003F727A">
        <w:t xml:space="preserve">выберите </w:t>
      </w:r>
      <w:r w:rsidR="003532B6" w:rsidRPr="003F727A">
        <w:t>вид оплаты</w:t>
      </w:r>
      <w:r w:rsidRPr="003F727A">
        <w:t xml:space="preserve"> из </w:t>
      </w:r>
      <w:r w:rsidR="007C53B3" w:rsidRPr="003F727A">
        <w:t xml:space="preserve">выпадающего </w:t>
      </w:r>
      <w:r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50AB639B" wp14:editId="571B995A">
            <wp:extent cx="209550" cy="228600"/>
            <wp:effectExtent l="19050" t="19050" r="19050" b="19050"/>
            <wp:docPr id="70" name="Рисунок 7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8464E" w:rsidRPr="003916EF">
        <w:t>;</w:t>
      </w:r>
    </w:p>
    <w:p w14:paraId="4D11E2A5" w14:textId="0503620E" w:rsidR="003754E8" w:rsidRPr="003916EF" w:rsidRDefault="003754E8" w:rsidP="003D0805">
      <w:pPr>
        <w:pStyle w:val="phlistitemized1"/>
      </w:pPr>
      <w:r w:rsidRPr="003F727A">
        <w:t xml:space="preserve">«Дата выдачи талона на ВМП» - доступно, только если стоит признак ВМП «присутствует». Для выбора даты выдачи талона на ВМП нажмите кнопку </w:t>
      </w:r>
      <w:r w:rsidR="00974D54">
        <w:rPr>
          <w:noProof/>
          <w:lang w:eastAsia="ru-RU"/>
        </w:rPr>
        <w:drawing>
          <wp:inline distT="0" distB="0" distL="0" distR="0" wp14:anchorId="5A191F9A" wp14:editId="367015DC">
            <wp:extent cx="257175" cy="2286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F">
        <w:t xml:space="preserve"> и в появившемся календаре выберите нужную дату.</w:t>
      </w:r>
    </w:p>
    <w:p w14:paraId="4230A769" w14:textId="77777777" w:rsidR="0034070B" w:rsidRPr="003F727A" w:rsidRDefault="0034070B" w:rsidP="0034399E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>Примечание</w:t>
      </w:r>
      <w:r w:rsidRPr="003F727A">
        <w:rPr>
          <w:rFonts w:cs="Arial"/>
          <w:noProof/>
        </w:rPr>
        <w:t xml:space="preserve"> - Если в поле «ВМП» установлено значение «Присутствует» и не заполнено поле «Дата выдачи талона на ВМП», то при включенной системной опции «HSCCheckVMPDate» (значение опции=1) на экран будет выходить сообщение об ошибке.</w:t>
      </w:r>
      <w:r w:rsidR="00875DEF" w:rsidRPr="003F727A">
        <w:rPr>
          <w:rFonts w:cs="Arial"/>
          <w:noProof/>
        </w:rPr>
        <w:t xml:space="preserve"> </w:t>
      </w:r>
      <w:r w:rsidR="00875DEF" w:rsidRPr="003F727A">
        <w:rPr>
          <w:rFonts w:cs="Arial"/>
        </w:rPr>
        <w:t>Настройка системной опции описана в руководстве администратора «Настройка стационара».</w:t>
      </w:r>
    </w:p>
    <w:p w14:paraId="5F934E52" w14:textId="78218316" w:rsidR="00910980" w:rsidRPr="003F727A" w:rsidRDefault="00910980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7C53B3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03342F">
        <w:rPr>
          <w:rFonts w:cs="Arial"/>
        </w:rPr>
        <w:t>«ОК»</w:t>
      </w:r>
      <w:r w:rsidRPr="003F727A">
        <w:rPr>
          <w:rFonts w:cs="Arial"/>
        </w:rPr>
        <w:t>. Признак ВМП будет изменен.</w:t>
      </w:r>
    </w:p>
    <w:p w14:paraId="31307E33" w14:textId="77777777" w:rsidR="00963B77" w:rsidRPr="003F727A" w:rsidRDefault="004A08D5" w:rsidP="00963B77">
      <w:pPr>
        <w:pStyle w:val="20"/>
        <w:rPr>
          <w:rFonts w:cs="Arial"/>
        </w:rPr>
      </w:pPr>
      <w:bookmarkStart w:id="132" w:name="_Ref386026565"/>
      <w:bookmarkStart w:id="133" w:name="_Toc494888970"/>
      <w:r w:rsidRPr="003F727A">
        <w:rPr>
          <w:rFonts w:cs="Arial"/>
        </w:rPr>
        <w:lastRenderedPageBreak/>
        <w:t>Назначение пациенту лечащего врача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21"/>
      <w:bookmarkEnd w:id="122"/>
      <w:bookmarkEnd w:id="132"/>
      <w:bookmarkEnd w:id="133"/>
    </w:p>
    <w:p w14:paraId="2C663F46" w14:textId="77777777" w:rsidR="00003F0E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>Лечащего врача, как правило, назначает заведующий отделением, однако в некоторых случаях</w:t>
      </w:r>
      <w:r w:rsidR="007C53B3" w:rsidRPr="003F727A">
        <w:rPr>
          <w:rFonts w:cs="Arial"/>
        </w:rPr>
        <w:t xml:space="preserve"> (</w:t>
      </w:r>
      <w:r w:rsidRPr="003F727A">
        <w:rPr>
          <w:rFonts w:cs="Arial"/>
        </w:rPr>
        <w:t>для оперативности</w:t>
      </w:r>
      <w:r w:rsidR="007C53B3" w:rsidRPr="003F727A">
        <w:rPr>
          <w:rFonts w:cs="Arial"/>
        </w:rPr>
        <w:t>)</w:t>
      </w:r>
      <w:r w:rsidRPr="003F727A">
        <w:rPr>
          <w:rFonts w:cs="Arial"/>
        </w:rPr>
        <w:t xml:space="preserve"> лечащий врач может сам прикрепить к себе историю болезни пациента. Данная функция также может использоваться врачом, когда он уходит в отпуск (увольняется) для закрепления исто</w:t>
      </w:r>
      <w:r w:rsidR="00963B77" w:rsidRPr="003F727A">
        <w:rPr>
          <w:rFonts w:cs="Arial"/>
        </w:rPr>
        <w:t>рии болезни за другим врачом</w:t>
      </w:r>
      <w:r w:rsidR="00920E95" w:rsidRPr="003F727A">
        <w:rPr>
          <w:rFonts w:cs="Arial"/>
        </w:rPr>
        <w:t>.</w:t>
      </w:r>
    </w:p>
    <w:p w14:paraId="6996249D" w14:textId="15AD2C04" w:rsidR="008F4E3A" w:rsidRPr="003F727A" w:rsidRDefault="00963B7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настройки </w:t>
      </w:r>
      <w:r w:rsidR="007C53B3" w:rsidRPr="003F727A">
        <w:rPr>
          <w:rFonts w:cs="Arial"/>
        </w:rPr>
        <w:t xml:space="preserve">выберите пациента </w:t>
      </w:r>
      <w:r w:rsidR="00910980" w:rsidRPr="003F727A">
        <w:rPr>
          <w:rFonts w:cs="Arial"/>
        </w:rPr>
        <w:t>в окне «Пациенты» и</w:t>
      </w:r>
      <w:r w:rsidR="00967AA3" w:rsidRPr="003F727A">
        <w:rPr>
          <w:rFonts w:cs="Arial"/>
        </w:rPr>
        <w:t xml:space="preserve"> </w:t>
      </w:r>
      <w:r w:rsidR="007C53B3" w:rsidRPr="003F727A">
        <w:rPr>
          <w:rFonts w:cs="Arial"/>
        </w:rPr>
        <w:t xml:space="preserve">выберите </w:t>
      </w:r>
      <w:r w:rsidR="00967AA3" w:rsidRPr="003F727A">
        <w:rPr>
          <w:rFonts w:cs="Arial"/>
        </w:rPr>
        <w:t>пункт</w:t>
      </w:r>
      <w:r w:rsidR="00910980" w:rsidRPr="003F727A">
        <w:rPr>
          <w:rFonts w:cs="Arial"/>
        </w:rPr>
        <w:t xml:space="preserve"> контекстного меню</w:t>
      </w:r>
      <w:r w:rsidR="00967AA3" w:rsidRPr="003F727A">
        <w:rPr>
          <w:rFonts w:cs="Arial"/>
        </w:rPr>
        <w:t xml:space="preserve"> </w:t>
      </w:r>
      <w:r w:rsidR="00003F0E" w:rsidRPr="003F727A">
        <w:rPr>
          <w:rFonts w:cs="Arial"/>
        </w:rPr>
        <w:t>«Назначить лечащего врача».</w:t>
      </w:r>
      <w:r w:rsidR="00A204FA" w:rsidRPr="003F727A">
        <w:rPr>
          <w:rFonts w:cs="Arial"/>
        </w:rPr>
        <w:t xml:space="preserve"> О</w:t>
      </w:r>
      <w:r w:rsidR="00003F0E" w:rsidRPr="003F727A">
        <w:rPr>
          <w:rFonts w:cs="Arial"/>
        </w:rPr>
        <w:t>ткроется окно</w:t>
      </w:r>
      <w:bookmarkStart w:id="134" w:name="_Ref297122861"/>
      <w:bookmarkStart w:id="135" w:name="_Toc297338822"/>
      <w:bookmarkStart w:id="136" w:name="_Toc299637493"/>
      <w:r w:rsidR="008F4E3A" w:rsidRPr="003F727A">
        <w:rPr>
          <w:rFonts w:cs="Arial"/>
        </w:rPr>
        <w:t xml:space="preserve"> «</w:t>
      </w:r>
      <w:r w:rsidR="00ED788E" w:rsidRPr="003F727A">
        <w:rPr>
          <w:rFonts w:cs="Arial"/>
        </w:rPr>
        <w:t>Персонал</w:t>
      </w:r>
      <w:r w:rsidR="00834612" w:rsidRPr="003F727A">
        <w:rPr>
          <w:rFonts w:cs="Arial"/>
        </w:rPr>
        <w:t>», в котором</w:t>
      </w:r>
      <w:r w:rsidR="008F4E3A" w:rsidRPr="003F727A">
        <w:rPr>
          <w:rFonts w:cs="Arial"/>
        </w:rPr>
        <w:t xml:space="preserve"> </w:t>
      </w:r>
      <w:r w:rsidR="007C53B3" w:rsidRPr="003F727A">
        <w:rPr>
          <w:rFonts w:cs="Arial"/>
        </w:rPr>
        <w:t xml:space="preserve">выберите </w:t>
      </w:r>
      <w:r w:rsidR="008F4E3A" w:rsidRPr="003F727A">
        <w:rPr>
          <w:rFonts w:cs="Arial"/>
        </w:rPr>
        <w:t xml:space="preserve">врача </w:t>
      </w:r>
      <w:r w:rsidR="00834612" w:rsidRPr="003F727A">
        <w:rPr>
          <w:rFonts w:cs="Arial"/>
        </w:rPr>
        <w:t xml:space="preserve">двойным </w:t>
      </w:r>
      <w:r w:rsidR="003631BE" w:rsidRPr="003F727A">
        <w:rPr>
          <w:rFonts w:cs="Arial"/>
        </w:rPr>
        <w:t xml:space="preserve">нажатием </w:t>
      </w:r>
      <w:r w:rsidR="00401512" w:rsidRPr="003F727A">
        <w:rPr>
          <w:rFonts w:cs="Arial"/>
        </w:rPr>
        <w:t xml:space="preserve">левой кнопки </w:t>
      </w:r>
      <w:r w:rsidR="00834612" w:rsidRPr="003F727A">
        <w:rPr>
          <w:rFonts w:cs="Arial"/>
        </w:rPr>
        <w:t>мыши</w:t>
      </w:r>
      <w:r w:rsidR="00835F52" w:rsidRPr="003F727A">
        <w:rPr>
          <w:rFonts w:cs="Arial"/>
        </w:rPr>
        <w:t xml:space="preserve"> (</w:t>
      </w:r>
      <w:r w:rsidR="00835F52" w:rsidRPr="003F727A">
        <w:rPr>
          <w:rFonts w:cs="Arial"/>
        </w:rPr>
        <w:fldChar w:fldCharType="begin"/>
      </w:r>
      <w:r w:rsidR="00835F52" w:rsidRPr="003F727A">
        <w:rPr>
          <w:rFonts w:cs="Arial"/>
        </w:rPr>
        <w:instrText xml:space="preserve"> REF _Ref447893375 \h </w:instrText>
      </w:r>
      <w:r w:rsidR="001A46CF" w:rsidRPr="003F727A">
        <w:rPr>
          <w:rFonts w:cs="Arial"/>
        </w:rPr>
        <w:instrText xml:space="preserve"> \* MERGEFORMAT </w:instrText>
      </w:r>
      <w:r w:rsidR="00835F52" w:rsidRPr="003F727A">
        <w:rPr>
          <w:rFonts w:cs="Arial"/>
        </w:rPr>
      </w:r>
      <w:r w:rsidR="00835F5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37</w:t>
      </w:r>
      <w:r w:rsidR="00835F52" w:rsidRPr="003F727A">
        <w:rPr>
          <w:rFonts w:cs="Arial"/>
        </w:rPr>
        <w:fldChar w:fldCharType="end"/>
      </w:r>
      <w:r w:rsidR="00835F52" w:rsidRPr="003F727A">
        <w:rPr>
          <w:rFonts w:cs="Arial"/>
        </w:rPr>
        <w:t>)</w:t>
      </w:r>
      <w:r w:rsidR="00834612" w:rsidRPr="003F727A">
        <w:rPr>
          <w:rFonts w:cs="Arial"/>
        </w:rPr>
        <w:t>.</w:t>
      </w:r>
    </w:p>
    <w:p w14:paraId="4007801D" w14:textId="68BCD8D2" w:rsidR="00835F5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0DE3F2C" wp14:editId="50A1C2D9">
            <wp:extent cx="6296025" cy="1962150"/>
            <wp:effectExtent l="19050" t="19050" r="28575" b="19050"/>
            <wp:docPr id="72" name="Рисунок 72" descr="2016-04-08_15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16-04-08_1541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62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CAB3A5" w14:textId="0232D2DD" w:rsidR="00835F52" w:rsidRPr="003F727A" w:rsidRDefault="005C741B" w:rsidP="006F2F0C">
      <w:pPr>
        <w:pStyle w:val="phfiguretitle"/>
      </w:pPr>
      <w:bookmarkStart w:id="137" w:name="_Ref447893375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37</w:t>
        </w:r>
      </w:fldSimple>
      <w:bookmarkEnd w:id="137"/>
      <w:r w:rsidR="0015715C" w:rsidRPr="003F727A">
        <w:t xml:space="preserve"> - </w:t>
      </w:r>
      <w:r w:rsidR="002C0BDA" w:rsidRPr="003F727A">
        <w:t>Окно «Персонал»</w:t>
      </w:r>
    </w:p>
    <w:p w14:paraId="4D5ABC59" w14:textId="77777777" w:rsidR="00894ADE" w:rsidRPr="003F727A" w:rsidRDefault="00894ADE" w:rsidP="0034399E">
      <w:pPr>
        <w:pStyle w:val="phnormal"/>
        <w:rPr>
          <w:rFonts w:cs="Arial"/>
        </w:rPr>
      </w:pPr>
      <w:r w:rsidRPr="003F727A">
        <w:rPr>
          <w:rFonts w:cs="Arial"/>
        </w:rPr>
        <w:t>Условия отображения врачей:</w:t>
      </w:r>
    </w:p>
    <w:p w14:paraId="2CF88277" w14:textId="77777777" w:rsidR="00894ADE" w:rsidRPr="003916EF" w:rsidRDefault="002C0BDA" w:rsidP="00875DEF">
      <w:pPr>
        <w:pStyle w:val="phlistitemized1"/>
      </w:pPr>
      <w:r w:rsidRPr="003F727A">
        <w:t>у</w:t>
      </w:r>
      <w:r w:rsidR="00894ADE" w:rsidRPr="003F727A">
        <w:t xml:space="preserve"> сотрудника указана должность с уровнем персонала «Специалист» («Настройка</w:t>
      </w:r>
      <w:r w:rsidR="007C53B3" w:rsidRPr="003F727A">
        <w:t>/</w:t>
      </w:r>
      <w:r w:rsidR="00894ADE" w:rsidRPr="003F727A">
        <w:t>Настройка персонала»</w:t>
      </w:r>
      <w:r w:rsidR="006D1F9C" w:rsidRPr="003F727A">
        <w:t xml:space="preserve">, </w:t>
      </w:r>
      <w:r w:rsidR="00894ADE" w:rsidRPr="003F727A">
        <w:t>откр</w:t>
      </w:r>
      <w:r w:rsidR="007C53B3" w:rsidRPr="003F727A">
        <w:t>ойте</w:t>
      </w:r>
      <w:r w:rsidR="00894ADE" w:rsidRPr="003F727A">
        <w:t xml:space="preserve"> запись сотрудника на редактирование</w:t>
      </w:r>
      <w:r w:rsidR="006D1F9C" w:rsidRPr="003F727A">
        <w:t xml:space="preserve">, </w:t>
      </w:r>
      <w:r w:rsidR="00894ADE" w:rsidRPr="003F727A">
        <w:t xml:space="preserve">в поле «Должность» </w:t>
      </w:r>
      <w:r w:rsidR="007C53B3" w:rsidRPr="003F727A">
        <w:t>укажите</w:t>
      </w:r>
      <w:r w:rsidR="00894ADE" w:rsidRPr="003F727A">
        <w:t xml:space="preserve"> должность, у которой в настройках указан «</w:t>
      </w:r>
      <w:r w:rsidR="00894ADE" w:rsidRPr="003F727A">
        <w:rPr>
          <w:rStyle w:val="33"/>
          <w:rFonts w:ascii="Arial" w:hAnsi="Arial"/>
        </w:rPr>
        <w:t>Уровень персонала</w:t>
      </w:r>
      <w:r w:rsidR="00894ADE" w:rsidRPr="003916EF">
        <w:t>» = специалист);</w:t>
      </w:r>
    </w:p>
    <w:p w14:paraId="54B1EACB" w14:textId="77777777" w:rsidR="00894ADE" w:rsidRPr="003F727A" w:rsidRDefault="002C0BDA" w:rsidP="00875DEF">
      <w:pPr>
        <w:pStyle w:val="phlistitemized1"/>
      </w:pPr>
      <w:proofErr w:type="gramStart"/>
      <w:r w:rsidRPr="003F727A">
        <w:t xml:space="preserve">сотрудник </w:t>
      </w:r>
      <w:r w:rsidR="006747D2" w:rsidRPr="003F727A">
        <w:t>«О</w:t>
      </w:r>
      <w:r w:rsidR="00894ADE" w:rsidRPr="003F727A">
        <w:t>тносится к отделению</w:t>
      </w:r>
      <w:r w:rsidR="006747D2" w:rsidRPr="003F727A">
        <w:t>»</w:t>
      </w:r>
      <w:r w:rsidR="005C1929" w:rsidRPr="003F727A">
        <w:t>,</w:t>
      </w:r>
      <w:r w:rsidR="006747D2" w:rsidRPr="003F727A">
        <w:t xml:space="preserve"> т.е. </w:t>
      </w:r>
      <w:r w:rsidR="005C1929" w:rsidRPr="003F727A">
        <w:t xml:space="preserve">у него </w:t>
      </w:r>
      <w:r w:rsidR="006747D2" w:rsidRPr="003F727A">
        <w:t xml:space="preserve">есть право на отделение, в которое направлен пациент </w:t>
      </w:r>
      <w:r w:rsidR="00894ADE" w:rsidRPr="003F727A">
        <w:t>(</w:t>
      </w:r>
      <w:r w:rsidR="005C1929" w:rsidRPr="003F727A">
        <w:t xml:space="preserve">перейдите в пункт меню </w:t>
      </w:r>
      <w:r w:rsidR="00894ADE" w:rsidRPr="003F727A">
        <w:t>«Настройки</w:t>
      </w:r>
      <w:r w:rsidR="005C1929" w:rsidRPr="003F727A">
        <w:t>/</w:t>
      </w:r>
      <w:r w:rsidR="00894ADE" w:rsidRPr="003F727A">
        <w:t>Настройки структуры ЛПУ</w:t>
      </w:r>
      <w:r w:rsidR="005C1929" w:rsidRPr="003F727A">
        <w:t>/</w:t>
      </w:r>
      <w:r w:rsidR="00894ADE" w:rsidRPr="003F727A">
        <w:t>Палаты и койки отделений»</w:t>
      </w:r>
      <w:r w:rsidR="005C1929" w:rsidRPr="003F727A">
        <w:t xml:space="preserve">, выберите отделение, </w:t>
      </w:r>
      <w:r w:rsidR="00894ADE" w:rsidRPr="003F727A">
        <w:t xml:space="preserve">на отделении </w:t>
      </w:r>
      <w:r w:rsidR="005C1929" w:rsidRPr="003F727A">
        <w:t xml:space="preserve">выберите </w:t>
      </w:r>
      <w:r w:rsidR="00894ADE" w:rsidRPr="003F727A">
        <w:t>пункт контекстного меню «Права записи»</w:t>
      </w:r>
      <w:r w:rsidR="005C1929" w:rsidRPr="003F727A">
        <w:t xml:space="preserve">, </w:t>
      </w:r>
      <w:r w:rsidR="00894ADE" w:rsidRPr="003F727A">
        <w:t>установит</w:t>
      </w:r>
      <w:r w:rsidR="005C1929" w:rsidRPr="003F727A">
        <w:t>е</w:t>
      </w:r>
      <w:r w:rsidR="00894ADE" w:rsidRPr="003F727A">
        <w:t xml:space="preserve"> </w:t>
      </w:r>
      <w:r w:rsidR="001354B5" w:rsidRPr="003F727A">
        <w:t xml:space="preserve">«флажок» </w:t>
      </w:r>
      <w:r w:rsidR="00894ADE" w:rsidRPr="003F727A">
        <w:t>на сотруднике «</w:t>
      </w:r>
      <w:r w:rsidR="00894ADE" w:rsidRPr="003F727A">
        <w:rPr>
          <w:rStyle w:val="33"/>
          <w:rFonts w:ascii="Arial" w:hAnsi="Arial"/>
        </w:rPr>
        <w:t>Относится к отделению</w:t>
      </w:r>
      <w:r w:rsidR="006747D2" w:rsidRPr="003916EF">
        <w:t>»)</w:t>
      </w:r>
      <w:r w:rsidR="00A30D11" w:rsidRPr="003F727A">
        <w:t xml:space="preserve">, или </w:t>
      </w:r>
      <w:r w:rsidR="005C1929" w:rsidRPr="003F727A">
        <w:t>у сотрудника</w:t>
      </w:r>
      <w:r w:rsidR="006747D2" w:rsidRPr="003F727A">
        <w:t xml:space="preserve"> есть право на кабинеты, привязанные к сотруднику</w:t>
      </w:r>
      <w:r w:rsidR="006D1F9C" w:rsidRPr="003F727A">
        <w:t>,</w:t>
      </w:r>
      <w:r w:rsidR="006747D2" w:rsidRPr="003F727A">
        <w:t xml:space="preserve"> либо есть право на относящиеся</w:t>
      </w:r>
      <w:proofErr w:type="gramEnd"/>
      <w:r w:rsidR="006747D2" w:rsidRPr="003F727A">
        <w:t xml:space="preserve"> к отделению кабинеты</w:t>
      </w:r>
      <w:r w:rsidR="006D1F9C" w:rsidRPr="003F727A">
        <w:t>;</w:t>
      </w:r>
    </w:p>
    <w:p w14:paraId="4889463C" w14:textId="77777777" w:rsidR="00894ADE" w:rsidRPr="003F727A" w:rsidRDefault="00894ADE" w:rsidP="00875DEF">
      <w:pPr>
        <w:pStyle w:val="phlistitemized1"/>
      </w:pPr>
      <w:r w:rsidRPr="003F727A">
        <w:t>«Дата принятия на работу» сотрудника меньше или равна текущей дате, «Дата увольнения» больше или равна «</w:t>
      </w:r>
      <w:r w:rsidRPr="003F727A">
        <w:rPr>
          <w:rStyle w:val="33"/>
          <w:rFonts w:ascii="Arial" w:hAnsi="Arial"/>
        </w:rPr>
        <w:t>Дата поступления пациента в отделение</w:t>
      </w:r>
      <w:r w:rsidRPr="003F727A">
        <w:t>» или не заполнена.</w:t>
      </w:r>
    </w:p>
    <w:p w14:paraId="5558597E" w14:textId="77777777" w:rsidR="00834612" w:rsidRPr="003F727A" w:rsidRDefault="00834612" w:rsidP="00834612">
      <w:pPr>
        <w:pStyle w:val="20"/>
        <w:rPr>
          <w:rFonts w:cs="Arial"/>
        </w:rPr>
      </w:pPr>
      <w:bookmarkStart w:id="138" w:name="_Ref386033611"/>
      <w:bookmarkStart w:id="139" w:name="_Toc494888971"/>
      <w:r w:rsidRPr="003F727A">
        <w:rPr>
          <w:rFonts w:cs="Arial"/>
        </w:rPr>
        <w:lastRenderedPageBreak/>
        <w:t>Перевод пациента в другое отделение</w:t>
      </w:r>
      <w:bookmarkEnd w:id="138"/>
      <w:bookmarkEnd w:id="139"/>
    </w:p>
    <w:p w14:paraId="396E0D9E" w14:textId="071DA029" w:rsidR="00834612" w:rsidRPr="003F727A" w:rsidRDefault="0083461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перевода пациента в другое отделение в окне «Пациенты»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пациента </w:t>
      </w:r>
      <w:r w:rsidR="007C3F9B" w:rsidRPr="003F727A">
        <w:rPr>
          <w:rFonts w:cs="Arial"/>
        </w:rPr>
        <w:t>и нажмите</w:t>
      </w:r>
      <w:r w:rsidRPr="003F727A">
        <w:rPr>
          <w:rFonts w:cs="Arial"/>
        </w:rPr>
        <w:t xml:space="preserve"> пункт контекстного меню «Переместить в другое отделение». Откроется окно «Перемещение»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_Ref386026682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38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4E0D2DE1" w14:textId="04E3F76E" w:rsidR="0083461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92A47DD" wp14:editId="0481DC10">
            <wp:extent cx="3829050" cy="3905250"/>
            <wp:effectExtent l="19050" t="19050" r="19050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A5F584" w14:textId="75148345" w:rsidR="00834612" w:rsidRPr="003F727A" w:rsidRDefault="005C741B" w:rsidP="003E7D93">
      <w:pPr>
        <w:pStyle w:val="phfiguretitle"/>
        <w:keepNext w:val="0"/>
      </w:pPr>
      <w:bookmarkStart w:id="140" w:name="_Ref386026682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38</w:t>
        </w:r>
      </w:fldSimple>
      <w:bookmarkEnd w:id="140"/>
      <w:r w:rsidR="0015715C" w:rsidRPr="003916EF">
        <w:t xml:space="preserve"> - </w:t>
      </w:r>
      <w:r w:rsidR="002C0BDA" w:rsidRPr="003F727A">
        <w:t>Окно «Перемещение»</w:t>
      </w:r>
    </w:p>
    <w:p w14:paraId="7BC8AE8D" w14:textId="77777777" w:rsidR="00F8336E" w:rsidRPr="003F727A" w:rsidRDefault="00875F71" w:rsidP="00875DE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 xml:space="preserve">– </w:t>
      </w:r>
      <w:r w:rsidR="0088464E" w:rsidRPr="003F727A">
        <w:rPr>
          <w:rFonts w:cs="Arial"/>
        </w:rPr>
        <w:t>В</w:t>
      </w:r>
      <w:r w:rsidRPr="003F727A">
        <w:rPr>
          <w:rFonts w:cs="Arial"/>
          <w:b/>
          <w:bCs/>
        </w:rPr>
        <w:t xml:space="preserve"> </w:t>
      </w:r>
      <w:r w:rsidR="001F5E14" w:rsidRPr="003F727A">
        <w:rPr>
          <w:rFonts w:cs="Arial"/>
        </w:rPr>
        <w:t xml:space="preserve">рабочем окне </w:t>
      </w:r>
      <w:r w:rsidR="00010CCE" w:rsidRPr="003F727A">
        <w:rPr>
          <w:rFonts w:cs="Arial"/>
        </w:rPr>
        <w:t xml:space="preserve">врача стационара </w:t>
      </w:r>
      <w:r w:rsidR="001F5E14" w:rsidRPr="003F727A">
        <w:rPr>
          <w:rFonts w:cs="Arial"/>
        </w:rPr>
        <w:t xml:space="preserve">для перевода пациента в реанимацию реализована возможность вызова окна «Перемещение» </w:t>
      </w:r>
      <w:r w:rsidR="00010CCE" w:rsidRPr="003F727A">
        <w:rPr>
          <w:rFonts w:cs="Arial"/>
        </w:rPr>
        <w:t>с помощью пункта контекстного меню «Переместить в реанимацию». Данное окно аналогично окну «Перемещение</w:t>
      </w:r>
      <w:r w:rsidR="00EB2922" w:rsidRPr="003F727A">
        <w:rPr>
          <w:rFonts w:cs="Arial"/>
        </w:rPr>
        <w:t>» для</w:t>
      </w:r>
      <w:r w:rsidR="00010CCE" w:rsidRPr="003F727A">
        <w:rPr>
          <w:rFonts w:cs="Arial"/>
        </w:rPr>
        <w:t xml:space="preserve"> перемещения пациента в другое отделение.</w:t>
      </w:r>
      <w:r w:rsidR="00F8336E" w:rsidRPr="003F727A">
        <w:rPr>
          <w:rFonts w:cs="Arial"/>
        </w:rPr>
        <w:t xml:space="preserve"> См. </w:t>
      </w:r>
      <w:r w:rsidR="00E37AFF" w:rsidRPr="003F727A">
        <w:rPr>
          <w:rFonts w:cs="Arial"/>
        </w:rPr>
        <w:t>руководство пользователя</w:t>
      </w:r>
      <w:r w:rsidR="00F8336E" w:rsidRPr="003F727A">
        <w:rPr>
          <w:rFonts w:cs="Arial"/>
        </w:rPr>
        <w:t xml:space="preserve"> </w:t>
      </w:r>
      <w:r w:rsidR="00E37AFF" w:rsidRPr="003F727A">
        <w:rPr>
          <w:rFonts w:cs="Arial"/>
        </w:rPr>
        <w:t>«</w:t>
      </w:r>
      <w:r w:rsidR="00F8336E" w:rsidRPr="003F727A">
        <w:rPr>
          <w:rFonts w:cs="Arial"/>
        </w:rPr>
        <w:t>Медсестра стационарного отделения</w:t>
      </w:r>
      <w:r w:rsidR="00E37AFF" w:rsidRPr="003F727A">
        <w:rPr>
          <w:rFonts w:cs="Arial"/>
        </w:rPr>
        <w:t>»</w:t>
      </w:r>
      <w:r w:rsidR="00F8336E" w:rsidRPr="003F727A">
        <w:rPr>
          <w:rFonts w:cs="Arial"/>
        </w:rPr>
        <w:t>.</w:t>
      </w:r>
    </w:p>
    <w:p w14:paraId="5CDD631D" w14:textId="77777777" w:rsidR="00C31D98" w:rsidRPr="003F727A" w:rsidRDefault="00C31D98" w:rsidP="00875F71">
      <w:pPr>
        <w:pStyle w:val="phnormal"/>
        <w:rPr>
          <w:rFonts w:cs="Arial"/>
        </w:rPr>
      </w:pPr>
      <w:r w:rsidRPr="003F727A">
        <w:rPr>
          <w:rFonts w:cs="Arial"/>
        </w:rPr>
        <w:t>Перевод в отделение с недействующими реквизитами невозможен</w:t>
      </w:r>
      <w:r w:rsidR="0088464E" w:rsidRPr="003F727A">
        <w:rPr>
          <w:rFonts w:cs="Arial"/>
        </w:rPr>
        <w:t>.</w:t>
      </w:r>
      <w:r w:rsidRPr="003F727A">
        <w:rPr>
          <w:rFonts w:cs="Arial"/>
        </w:rPr>
        <w:t xml:space="preserve"> Настройка реквизитов отделения описана в руководстве администратора «Настройка стационара».</w:t>
      </w:r>
    </w:p>
    <w:p w14:paraId="34302E2C" w14:textId="77777777" w:rsidR="007A3B5E" w:rsidRPr="003F727A" w:rsidRDefault="007A3B5E" w:rsidP="00875F71">
      <w:pPr>
        <w:pStyle w:val="phnormal"/>
        <w:rPr>
          <w:rFonts w:cs="Arial"/>
        </w:rPr>
      </w:pPr>
      <w:r w:rsidRPr="003F727A">
        <w:rPr>
          <w:rFonts w:cs="Arial"/>
        </w:rPr>
        <w:t>Для новорожденных детей, если заполнен диагноз отделения, обязательно указание лечащего врача.</w:t>
      </w:r>
    </w:p>
    <w:p w14:paraId="37681145" w14:textId="77777777" w:rsidR="007A3B5E" w:rsidRPr="003F727A" w:rsidRDefault="007A3B5E" w:rsidP="00875F71">
      <w:pPr>
        <w:pStyle w:val="phnormal"/>
        <w:rPr>
          <w:rFonts w:cs="Arial"/>
        </w:rPr>
      </w:pPr>
      <w:r w:rsidRPr="003F727A">
        <w:rPr>
          <w:rFonts w:cs="Arial"/>
        </w:rPr>
        <w:t>Если же диагноз не указан, заполнения поля «Лечащий врач» необязательно.</w:t>
      </w:r>
    </w:p>
    <w:p w14:paraId="2E6B6241" w14:textId="77777777" w:rsidR="00F9692F" w:rsidRPr="003F727A" w:rsidRDefault="00F9692F" w:rsidP="00F9692F">
      <w:pPr>
        <w:pStyle w:val="30"/>
        <w:rPr>
          <w:rFonts w:cs="Arial"/>
        </w:rPr>
      </w:pPr>
      <w:bookmarkStart w:id="141" w:name="_Ref411597819"/>
      <w:bookmarkStart w:id="142" w:name="_Ref411597824"/>
      <w:bookmarkStart w:id="143" w:name="_Toc494888972"/>
      <w:r w:rsidRPr="003F727A">
        <w:rPr>
          <w:rFonts w:cs="Arial"/>
        </w:rPr>
        <w:lastRenderedPageBreak/>
        <w:t>Вкладка «Текущее отделение»</w:t>
      </w:r>
      <w:bookmarkEnd w:id="141"/>
      <w:bookmarkEnd w:id="142"/>
      <w:bookmarkEnd w:id="143"/>
    </w:p>
    <w:p w14:paraId="68A51773" w14:textId="66DEEB64" w:rsidR="002252FC" w:rsidRPr="003F727A" w:rsidRDefault="002252FC" w:rsidP="0034399E">
      <w:pPr>
        <w:pStyle w:val="phnormal"/>
        <w:rPr>
          <w:rFonts w:cs="Arial"/>
        </w:rPr>
      </w:pPr>
      <w:r w:rsidRPr="003F727A">
        <w:rPr>
          <w:rFonts w:cs="Arial"/>
        </w:rPr>
        <w:t>Во вкладке «Текущее отделение»</w:t>
      </w:r>
      <w:r w:rsidR="00EA3376">
        <w:rPr>
          <w:rFonts w:cs="Arial"/>
        </w:rPr>
        <w:t xml:space="preserve"> (см. </w:t>
      </w:r>
      <w:r w:rsidR="00EA3376" w:rsidRPr="003F727A">
        <w:rPr>
          <w:rFonts w:cs="Arial"/>
        </w:rPr>
        <w:fldChar w:fldCharType="begin"/>
      </w:r>
      <w:r w:rsidR="00EA3376" w:rsidRPr="003F727A">
        <w:rPr>
          <w:rFonts w:cs="Arial"/>
        </w:rPr>
        <w:instrText xml:space="preserve"> REF _Ref386026682 \h  \* MERGEFORMAT </w:instrText>
      </w:r>
      <w:r w:rsidR="00EA3376" w:rsidRPr="003F727A">
        <w:rPr>
          <w:rFonts w:cs="Arial"/>
        </w:rPr>
      </w:r>
      <w:r w:rsidR="00EA337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38</w:t>
      </w:r>
      <w:r w:rsidR="00EA3376" w:rsidRPr="003F727A">
        <w:rPr>
          <w:rFonts w:cs="Arial"/>
        </w:rPr>
        <w:fldChar w:fldCharType="end"/>
      </w:r>
      <w:r w:rsidR="00EA3376">
        <w:rPr>
          <w:rFonts w:cs="Arial"/>
        </w:rPr>
        <w:t>)</w:t>
      </w:r>
      <w:r w:rsidR="00913214" w:rsidRPr="003F727A">
        <w:rPr>
          <w:rFonts w:cs="Arial"/>
        </w:rPr>
        <w:t xml:space="preserve"> отображаются данные </w:t>
      </w:r>
      <w:r w:rsidR="005C0C3F" w:rsidRPr="003F727A">
        <w:rPr>
          <w:rFonts w:cs="Arial"/>
        </w:rPr>
        <w:t>по текущему отделению пребывания пациента</w:t>
      </w:r>
      <w:r w:rsidR="00913214" w:rsidRPr="003F727A">
        <w:rPr>
          <w:rFonts w:cs="Arial"/>
        </w:rPr>
        <w:t xml:space="preserve">. </w:t>
      </w:r>
    </w:p>
    <w:p w14:paraId="20818DB1" w14:textId="77777777" w:rsidR="00834612" w:rsidRPr="003F727A" w:rsidRDefault="006D1F9C" w:rsidP="005043CE">
      <w:pPr>
        <w:pStyle w:val="phnormal"/>
        <w:keepNext/>
        <w:rPr>
          <w:rFonts w:cs="Arial"/>
        </w:rPr>
      </w:pPr>
      <w:r w:rsidRPr="003F727A">
        <w:rPr>
          <w:rFonts w:cs="Arial"/>
        </w:rPr>
        <w:t>Заполните</w:t>
      </w:r>
      <w:r w:rsidR="00834612" w:rsidRPr="003F727A">
        <w:rPr>
          <w:rFonts w:cs="Arial"/>
        </w:rPr>
        <w:t xml:space="preserve"> следующие поля:</w:t>
      </w:r>
    </w:p>
    <w:p w14:paraId="25257CE5" w14:textId="77777777" w:rsidR="00834612" w:rsidRPr="003F727A" w:rsidRDefault="000732B4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поступления</w:t>
      </w:r>
      <w:r w:rsidRPr="003F727A">
        <w:t>»</w:t>
      </w:r>
      <w:r w:rsidR="00913214" w:rsidRPr="003F727A">
        <w:t xml:space="preserve"> - </w:t>
      </w:r>
      <w:r w:rsidR="006D1F9C" w:rsidRPr="003F727A">
        <w:t xml:space="preserve">укажите </w:t>
      </w:r>
      <w:r w:rsidR="001F5E14" w:rsidRPr="003F727A">
        <w:t xml:space="preserve">дату </w:t>
      </w:r>
      <w:r w:rsidR="00913214" w:rsidRPr="003F727A">
        <w:t>и время поступления пациента в данное отделение. Время можно отредактировать вручную;</w:t>
      </w:r>
    </w:p>
    <w:p w14:paraId="2A351C82" w14:textId="77777777" w:rsidR="000732B4" w:rsidRPr="003F727A" w:rsidRDefault="000732B4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Отделение</w:t>
      </w:r>
      <w:r w:rsidRPr="003F727A">
        <w:t>»</w:t>
      </w:r>
      <w:r w:rsidR="00913214" w:rsidRPr="003F727A">
        <w:t xml:space="preserve"> - </w:t>
      </w:r>
      <w:r w:rsidR="006D1F9C" w:rsidRPr="003F727A">
        <w:t xml:space="preserve">укажите </w:t>
      </w:r>
      <w:r w:rsidR="00913214" w:rsidRPr="003F727A">
        <w:t>текущее отделение;</w:t>
      </w:r>
    </w:p>
    <w:p w14:paraId="52936D5C" w14:textId="1A862A9C" w:rsidR="00913214" w:rsidRPr="003F727A" w:rsidRDefault="000732B4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Профиль койки</w:t>
      </w:r>
      <w:r w:rsidRPr="003F727A">
        <w:t>»</w:t>
      </w:r>
      <w:r w:rsidR="00913214" w:rsidRPr="003F727A">
        <w:t xml:space="preserve"> - </w:t>
      </w:r>
      <w:r w:rsidR="006D1F9C" w:rsidRPr="003F727A">
        <w:t xml:space="preserve">укажите </w:t>
      </w:r>
      <w:r w:rsidR="00913214" w:rsidRPr="003F727A">
        <w:t xml:space="preserve">текущий профиль койки. Для редактирования </w:t>
      </w:r>
      <w:r w:rsidR="006D1F9C" w:rsidRPr="003F727A">
        <w:t>выберите</w:t>
      </w:r>
      <w:r w:rsidR="00913214" w:rsidRPr="003F727A">
        <w:t xml:space="preserve"> значение из </w:t>
      </w:r>
      <w:r w:rsidR="006D1F9C" w:rsidRPr="003F727A">
        <w:t xml:space="preserve">выпадающего </w:t>
      </w:r>
      <w:r w:rsidR="00913214"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2613AAB3" wp14:editId="15F95D8A">
            <wp:extent cx="209550" cy="228600"/>
            <wp:effectExtent l="19050" t="19050" r="19050" b="19050"/>
            <wp:docPr id="74" name="Рисунок 7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214" w:rsidRPr="003F727A">
        <w:t>;</w:t>
      </w:r>
    </w:p>
    <w:p w14:paraId="7CD73CDB" w14:textId="50A83C7B" w:rsidR="000732B4" w:rsidRPr="003F727A" w:rsidRDefault="000732B4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Вид оплаты</w:t>
      </w:r>
      <w:r w:rsidRPr="003F727A">
        <w:t>»</w:t>
      </w:r>
      <w:r w:rsidR="00913214" w:rsidRPr="003F727A">
        <w:t xml:space="preserve"> - </w:t>
      </w:r>
      <w:r w:rsidR="006D1F9C" w:rsidRPr="003F727A">
        <w:t xml:space="preserve">укажите </w:t>
      </w:r>
      <w:r w:rsidR="00913214" w:rsidRPr="003F727A">
        <w:t xml:space="preserve">текущий вид оплаты. Для редактирования </w:t>
      </w:r>
      <w:r w:rsidR="006D1F9C" w:rsidRPr="003F727A">
        <w:t xml:space="preserve">выберите </w:t>
      </w:r>
      <w:r w:rsidR="00913214" w:rsidRPr="003F727A">
        <w:t xml:space="preserve">значение из </w:t>
      </w:r>
      <w:r w:rsidR="006D1F9C" w:rsidRPr="003F727A">
        <w:t xml:space="preserve">выпадающего </w:t>
      </w:r>
      <w:r w:rsidR="00913214"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5B885E75" wp14:editId="7D5C1540">
            <wp:extent cx="209550" cy="228600"/>
            <wp:effectExtent l="19050" t="19050" r="19050" b="19050"/>
            <wp:docPr id="75" name="Рисунок 7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214" w:rsidRPr="003F727A">
        <w:t>;</w:t>
      </w:r>
    </w:p>
    <w:p w14:paraId="6846A6FA" w14:textId="1191BD23" w:rsidR="00913214" w:rsidRPr="003F727A" w:rsidRDefault="000732B4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Лицевой счет</w:t>
      </w:r>
      <w:r w:rsidRPr="003F727A">
        <w:t>»</w:t>
      </w:r>
      <w:r w:rsidR="00913214" w:rsidRPr="003F727A">
        <w:t xml:space="preserve"> - </w:t>
      </w:r>
      <w:r w:rsidR="006D1F9C" w:rsidRPr="003F727A">
        <w:t xml:space="preserve">выберите </w:t>
      </w:r>
      <w:r w:rsidR="00913214" w:rsidRPr="003F727A">
        <w:t xml:space="preserve">значение из </w:t>
      </w:r>
      <w:r w:rsidR="006D1F9C" w:rsidRPr="003F727A">
        <w:t xml:space="preserve">выпадающего </w:t>
      </w:r>
      <w:r w:rsidR="00913214" w:rsidRPr="003F727A">
        <w:t xml:space="preserve">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199C88A5" wp14:editId="182654D9">
            <wp:extent cx="209550" cy="228600"/>
            <wp:effectExtent l="19050" t="19050" r="19050" b="19050"/>
            <wp:docPr id="76" name="Рисунок 7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214" w:rsidRPr="003F727A">
        <w:t>;</w:t>
      </w:r>
    </w:p>
    <w:p w14:paraId="7980A3C0" w14:textId="2CF7272A" w:rsidR="000732B4" w:rsidRPr="003F727A" w:rsidRDefault="000732B4" w:rsidP="003D0805">
      <w:pPr>
        <w:pStyle w:val="phlistitemized1"/>
      </w:pPr>
      <w:r w:rsidRPr="003F727A">
        <w:t>«Лечащий врач»</w:t>
      </w:r>
      <w:r w:rsidR="00913214" w:rsidRPr="003F727A">
        <w:t xml:space="preserve"> - </w:t>
      </w:r>
      <w:r w:rsidR="006D1F9C" w:rsidRPr="003F727A">
        <w:t xml:space="preserve">укажите </w:t>
      </w:r>
      <w:r w:rsidR="00913214" w:rsidRPr="003F727A">
        <w:t xml:space="preserve">лечащего врача. Для заполнения поля </w:t>
      </w:r>
      <w:r w:rsidR="006D1F9C" w:rsidRPr="003F727A">
        <w:t>нажмите</w:t>
      </w:r>
      <w:r w:rsidR="0091321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532E920" wp14:editId="409EF3AE">
            <wp:extent cx="190500" cy="219075"/>
            <wp:effectExtent l="19050" t="19050" r="19050" b="285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214" w:rsidRPr="003F727A">
        <w:t xml:space="preserve">. Откроется окно «Персонал», в котором </w:t>
      </w:r>
      <w:r w:rsidR="006D1F9C" w:rsidRPr="003F727A">
        <w:t>отметьте</w:t>
      </w:r>
      <w:r w:rsidR="00913214" w:rsidRPr="003F727A">
        <w:t xml:space="preserve"> </w:t>
      </w:r>
      <w:r w:rsidR="001354B5" w:rsidRPr="003F727A">
        <w:t xml:space="preserve">«флажком» </w:t>
      </w:r>
      <w:r w:rsidR="00913214" w:rsidRPr="003F727A">
        <w:t xml:space="preserve">нужное значение и </w:t>
      </w:r>
      <w:r w:rsidR="006D1F9C" w:rsidRPr="003F727A">
        <w:t xml:space="preserve">нажмите </w:t>
      </w:r>
      <w:r w:rsidR="00913214" w:rsidRPr="003F727A">
        <w:t xml:space="preserve">кнопку </w:t>
      </w:r>
      <w:r w:rsidR="00120F82" w:rsidRPr="003F727A">
        <w:t>«</w:t>
      </w:r>
      <w:r w:rsidR="00966889" w:rsidRPr="003F727A">
        <w:rPr>
          <w:rStyle w:val="33"/>
          <w:rFonts w:ascii="Arial" w:hAnsi="Arial"/>
          <w:spacing w:val="0"/>
          <w:szCs w:val="20"/>
        </w:rPr>
        <w:t>ОК</w:t>
      </w:r>
      <w:r w:rsidR="00120F82" w:rsidRPr="003F727A">
        <w:t>»</w:t>
      </w:r>
      <w:r w:rsidR="00913214" w:rsidRPr="003F727A">
        <w:t xml:space="preserve">, или </w:t>
      </w:r>
      <w:r w:rsidR="006D1F9C" w:rsidRPr="003F727A">
        <w:t>выберите</w:t>
      </w:r>
      <w:r w:rsidR="00913214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913214" w:rsidRPr="003F727A">
        <w:t>мыши;</w:t>
      </w:r>
    </w:p>
    <w:p w14:paraId="57170245" w14:textId="7D671634" w:rsidR="000732B4" w:rsidRPr="003F727A" w:rsidRDefault="000732B4" w:rsidP="00BD149B">
      <w:pPr>
        <w:pStyle w:val="phlistitemized1"/>
      </w:pPr>
      <w:r w:rsidRPr="003F727A">
        <w:t>«</w:t>
      </w:r>
      <w:r w:rsidR="00712350" w:rsidRPr="003F727A">
        <w:t>Основной клинический диагноз</w:t>
      </w:r>
      <w:r w:rsidRPr="003F727A">
        <w:t>»</w:t>
      </w:r>
      <w:r w:rsidR="00913214" w:rsidRPr="003F727A">
        <w:t xml:space="preserve"> - </w:t>
      </w:r>
      <w:r w:rsidR="006D1F9C" w:rsidRPr="003F727A">
        <w:t xml:space="preserve">укажите </w:t>
      </w:r>
      <w:r w:rsidR="00913214" w:rsidRPr="003F727A">
        <w:t xml:space="preserve">диагноз текущего отделения. Для заполнения поля </w:t>
      </w:r>
      <w:r w:rsidR="006D1F9C" w:rsidRPr="003F727A">
        <w:t>нажмите</w:t>
      </w:r>
      <w:r w:rsidR="0091321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D263988" wp14:editId="487CF8F1">
            <wp:extent cx="190500" cy="219075"/>
            <wp:effectExtent l="19050" t="19050" r="19050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214" w:rsidRPr="003F727A">
        <w:t>. Откроется окно «</w:t>
      </w:r>
      <w:r w:rsidR="00913214" w:rsidRPr="003F727A">
        <w:rPr>
          <w:rStyle w:val="33"/>
          <w:rFonts w:ascii="Arial" w:hAnsi="Arial"/>
          <w:spacing w:val="0"/>
          <w:szCs w:val="20"/>
        </w:rPr>
        <w:t>Справочник МКБ-10</w:t>
      </w:r>
      <w:r w:rsidR="00913214" w:rsidRPr="003F727A">
        <w:t xml:space="preserve">», в котором </w:t>
      </w:r>
      <w:r w:rsidR="006D1F9C" w:rsidRPr="003F727A">
        <w:t>выберите</w:t>
      </w:r>
      <w:r w:rsidR="00913214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913214" w:rsidRPr="003F727A">
        <w:t>мыши;</w:t>
      </w:r>
    </w:p>
    <w:p w14:paraId="28BF0548" w14:textId="03AC3572" w:rsidR="000732B4" w:rsidRPr="003F727A" w:rsidRDefault="000732B4" w:rsidP="00EC2920">
      <w:pPr>
        <w:pStyle w:val="phlistitemized1"/>
      </w:pPr>
      <w:r w:rsidRPr="003F727A">
        <w:t>«Уточненный диагноз»</w:t>
      </w:r>
      <w:r w:rsidR="00913214" w:rsidRPr="003F727A">
        <w:t xml:space="preserve"> - </w:t>
      </w:r>
      <w:r w:rsidR="006D1F9C" w:rsidRPr="003F727A">
        <w:t xml:space="preserve">укажите </w:t>
      </w:r>
      <w:r w:rsidR="00D86BB5" w:rsidRPr="003F727A">
        <w:t xml:space="preserve">диагноз текущего отделения. Для заполнения поля </w:t>
      </w:r>
      <w:r w:rsidR="006D1F9C" w:rsidRPr="003F727A">
        <w:t>нажмите</w:t>
      </w:r>
      <w:r w:rsidR="00D86BB5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E79E622" wp14:editId="544C06C2">
            <wp:extent cx="190500" cy="219075"/>
            <wp:effectExtent l="19050" t="19050" r="19050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6BB5" w:rsidRPr="003F727A">
        <w:t>. Откроется окно «</w:t>
      </w:r>
      <w:r w:rsidR="00D86BB5" w:rsidRPr="003F727A">
        <w:rPr>
          <w:rStyle w:val="33"/>
          <w:rFonts w:ascii="Arial" w:hAnsi="Arial"/>
          <w:spacing w:val="0"/>
          <w:szCs w:val="20"/>
        </w:rPr>
        <w:t>Уточненный диагноз</w:t>
      </w:r>
      <w:r w:rsidR="00D86BB5" w:rsidRPr="003F727A">
        <w:t xml:space="preserve">», в котором </w:t>
      </w:r>
      <w:r w:rsidR="006D1F9C" w:rsidRPr="003F727A">
        <w:t xml:space="preserve">выберите </w:t>
      </w:r>
      <w:r w:rsidR="00D86BB5" w:rsidRPr="003F727A">
        <w:t xml:space="preserve">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D86BB5" w:rsidRPr="003F727A">
        <w:t>мыши</w:t>
      </w:r>
      <w:r w:rsidR="00913214" w:rsidRPr="003F727A">
        <w:t>;</w:t>
      </w:r>
    </w:p>
    <w:p w14:paraId="433A6A6E" w14:textId="6EF2FFF9" w:rsidR="0011440C" w:rsidRPr="003F727A" w:rsidRDefault="006D1F9C" w:rsidP="00AB1E0B">
      <w:pPr>
        <w:pStyle w:val="phlistitemized1"/>
      </w:pPr>
      <w:r w:rsidRPr="003F727A">
        <w:t xml:space="preserve">при </w:t>
      </w:r>
      <w:r w:rsidR="0011440C" w:rsidRPr="003F727A">
        <w:t>нажатии на ссылку «Прочие диагнозы» откроется окно «</w:t>
      </w:r>
      <w:r w:rsidR="0011440C" w:rsidRPr="003F727A">
        <w:rPr>
          <w:rStyle w:val="33"/>
          <w:rFonts w:ascii="Arial" w:hAnsi="Arial"/>
          <w:spacing w:val="0"/>
          <w:szCs w:val="20"/>
        </w:rPr>
        <w:t>Клинический диагноз</w:t>
      </w:r>
      <w:r w:rsidR="0011440C" w:rsidRPr="003F727A">
        <w:t>» (</w:t>
      </w:r>
      <w:r w:rsidR="0011440C" w:rsidRPr="003F727A">
        <w:fldChar w:fldCharType="begin"/>
      </w:r>
      <w:r w:rsidR="0011440C" w:rsidRPr="003F727A">
        <w:instrText xml:space="preserve"> REF _Ref411593174 \h </w:instrText>
      </w:r>
      <w:r w:rsidR="001A46CF" w:rsidRPr="003F727A">
        <w:instrText xml:space="preserve"> \* MERGEFORMAT </w:instrText>
      </w:r>
      <w:r w:rsidR="0011440C" w:rsidRPr="003F727A">
        <w:fldChar w:fldCharType="separate"/>
      </w:r>
      <w:r w:rsidR="002D14F6" w:rsidRPr="003F727A">
        <w:t xml:space="preserve">Рисунок </w:t>
      </w:r>
      <w:r w:rsidR="002D14F6">
        <w:t>39</w:t>
      </w:r>
      <w:r w:rsidR="0011440C" w:rsidRPr="003F727A">
        <w:fldChar w:fldCharType="end"/>
      </w:r>
      <w:r w:rsidR="00426138" w:rsidRPr="003F727A">
        <w:t xml:space="preserve">), в котором </w:t>
      </w:r>
      <w:r w:rsidRPr="003F727A">
        <w:t>заполните</w:t>
      </w:r>
      <w:r w:rsidR="00426138" w:rsidRPr="003F727A">
        <w:t xml:space="preserve"> следующие поля:</w:t>
      </w:r>
    </w:p>
    <w:p w14:paraId="3311DE8B" w14:textId="490577A6" w:rsidR="0011440C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57E6405" wp14:editId="108B3F3B">
            <wp:extent cx="6153150" cy="3476625"/>
            <wp:effectExtent l="19050" t="19050" r="19050" b="285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76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935981" w14:textId="261E6336" w:rsidR="0011440C" w:rsidRPr="003F727A" w:rsidRDefault="005C741B" w:rsidP="006F2F0C">
      <w:pPr>
        <w:pStyle w:val="phfiguretitle"/>
      </w:pPr>
      <w:bookmarkStart w:id="144" w:name="_Ref411593174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39</w:t>
        </w:r>
      </w:fldSimple>
      <w:bookmarkEnd w:id="144"/>
      <w:r w:rsidR="002C0BDA" w:rsidRPr="003F727A">
        <w:t>.</w:t>
      </w:r>
      <w:r w:rsidR="0015715C" w:rsidRPr="003F727A">
        <w:t xml:space="preserve"> - </w:t>
      </w:r>
      <w:r w:rsidR="002C0BDA" w:rsidRPr="003F727A">
        <w:t>Окно «Клинический диагноз»</w:t>
      </w:r>
    </w:p>
    <w:p w14:paraId="62DD8FFD" w14:textId="77777777" w:rsidR="00426138" w:rsidRPr="002D56E3" w:rsidRDefault="00426138" w:rsidP="003B5A2D">
      <w:pPr>
        <w:pStyle w:val="phlistitemized2"/>
      </w:pPr>
      <w:r w:rsidRPr="003B5A2D">
        <w:t>«Основной диагноз»</w:t>
      </w:r>
      <w:r w:rsidR="005C5FBF" w:rsidRPr="003B5A2D">
        <w:t xml:space="preserve"> -</w:t>
      </w:r>
      <w:r w:rsidR="008E4412" w:rsidRPr="003B5A2D">
        <w:t xml:space="preserve"> </w:t>
      </w:r>
      <w:r w:rsidR="005C5FBF" w:rsidRPr="003B5A2D">
        <w:t>д</w:t>
      </w:r>
      <w:r w:rsidR="008E4412" w:rsidRPr="003B5A2D">
        <w:t xml:space="preserve">анные </w:t>
      </w:r>
      <w:r w:rsidR="003832BC" w:rsidRPr="003B5A2D">
        <w:t>подтягиваются из окна «Перемещение</w:t>
      </w:r>
      <w:r w:rsidR="003832BC" w:rsidRPr="003B5A2D">
        <w:rPr>
          <w:rStyle w:val="33"/>
          <w:rFonts w:ascii="Arial" w:hAnsi="Arial"/>
          <w:spacing w:val="0"/>
          <w:szCs w:val="20"/>
          <w:lang w:eastAsia="ru-RU"/>
        </w:rPr>
        <w:t>».</w:t>
      </w:r>
      <w:r w:rsidR="001B0E33" w:rsidRPr="003B5A2D">
        <w:rPr>
          <w:rStyle w:val="33"/>
          <w:rFonts w:ascii="Arial" w:hAnsi="Arial"/>
          <w:spacing w:val="0"/>
          <w:szCs w:val="20"/>
          <w:lang w:eastAsia="ru-RU"/>
        </w:rPr>
        <w:t xml:space="preserve"> </w:t>
      </w:r>
      <w:r w:rsidR="006D1F9C" w:rsidRPr="003B5A2D">
        <w:rPr>
          <w:rStyle w:val="33"/>
          <w:rFonts w:ascii="Arial" w:hAnsi="Arial"/>
          <w:spacing w:val="0"/>
          <w:szCs w:val="20"/>
          <w:lang w:eastAsia="ru-RU"/>
        </w:rPr>
        <w:t>И</w:t>
      </w:r>
      <w:r w:rsidR="001B0E33" w:rsidRPr="003B5A2D">
        <w:rPr>
          <w:rStyle w:val="33"/>
          <w:rFonts w:ascii="Arial" w:hAnsi="Arial"/>
          <w:spacing w:val="0"/>
          <w:szCs w:val="20"/>
          <w:lang w:eastAsia="ru-RU"/>
        </w:rPr>
        <w:t xml:space="preserve">х можно </w:t>
      </w:r>
      <w:r w:rsidR="00D17402" w:rsidRPr="003B5A2D">
        <w:rPr>
          <w:rStyle w:val="33"/>
          <w:rFonts w:ascii="Arial" w:hAnsi="Arial"/>
          <w:spacing w:val="0"/>
          <w:szCs w:val="20"/>
          <w:lang w:eastAsia="ru-RU"/>
        </w:rPr>
        <w:t>из</w:t>
      </w:r>
      <w:r w:rsidR="001B0E33" w:rsidRPr="003B5A2D">
        <w:rPr>
          <w:rStyle w:val="33"/>
          <w:rFonts w:ascii="Arial" w:hAnsi="Arial"/>
          <w:spacing w:val="0"/>
          <w:szCs w:val="20"/>
          <w:lang w:eastAsia="ru-RU"/>
        </w:rPr>
        <w:t xml:space="preserve">менить, для этого </w:t>
      </w:r>
      <w:r w:rsidR="006D1F9C" w:rsidRPr="00200583">
        <w:rPr>
          <w:rStyle w:val="33"/>
          <w:rFonts w:ascii="Arial" w:hAnsi="Arial"/>
          <w:spacing w:val="0"/>
          <w:szCs w:val="20"/>
          <w:lang w:eastAsia="ru-RU"/>
        </w:rPr>
        <w:t>заполните</w:t>
      </w:r>
      <w:r w:rsidR="001B0E33" w:rsidRPr="00C4202E">
        <w:rPr>
          <w:rStyle w:val="33"/>
          <w:rFonts w:ascii="Arial" w:hAnsi="Arial"/>
          <w:spacing w:val="0"/>
          <w:szCs w:val="20"/>
          <w:lang w:eastAsia="ru-RU"/>
        </w:rPr>
        <w:t xml:space="preserve"> поля:</w:t>
      </w:r>
    </w:p>
    <w:p w14:paraId="68E9CCDA" w14:textId="37534B4B" w:rsidR="00426138" w:rsidRPr="003B5A2D" w:rsidRDefault="00426138" w:rsidP="002D56E3">
      <w:pPr>
        <w:pStyle w:val="phlistitemized2"/>
        <w:numPr>
          <w:ilvl w:val="1"/>
          <w:numId w:val="44"/>
        </w:numPr>
      </w:pPr>
      <w:r w:rsidRPr="003B5A2D">
        <w:t xml:space="preserve">«МКБ» - </w:t>
      </w:r>
      <w:r w:rsidR="006D1F9C" w:rsidRPr="003B5A2D">
        <w:t xml:space="preserve">укажите </w:t>
      </w:r>
      <w:r w:rsidRPr="003B5A2D">
        <w:t xml:space="preserve">диагноз из справочника МКБ-10. Для заполнения поля </w:t>
      </w:r>
      <w:r w:rsidR="006D1F9C" w:rsidRPr="003B5A2D">
        <w:t>нажмите</w:t>
      </w:r>
      <w:r w:rsidRPr="003B5A2D">
        <w:t xml:space="preserve"> кнопку </w:t>
      </w:r>
      <w:r w:rsidR="00974D54">
        <w:rPr>
          <w:noProof/>
        </w:rPr>
        <w:drawing>
          <wp:inline distT="0" distB="0" distL="0" distR="0" wp14:anchorId="2CCFDA1A" wp14:editId="55A85F0D">
            <wp:extent cx="180975" cy="180975"/>
            <wp:effectExtent l="19050" t="19050" r="28575" b="285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B5A2D">
        <w:t xml:space="preserve">. Откроется окно «Справочник МКБ-10». </w:t>
      </w:r>
      <w:r w:rsidR="006D1F9C" w:rsidRPr="003B5A2D">
        <w:t>Выберите</w:t>
      </w:r>
      <w:r w:rsidRPr="003B5A2D">
        <w:t xml:space="preserve"> диагноз и </w:t>
      </w:r>
      <w:r w:rsidR="006D1F9C" w:rsidRPr="003B5A2D">
        <w:t>нажмите</w:t>
      </w:r>
      <w:r w:rsidR="00BD149B" w:rsidRPr="003B5A2D">
        <w:t xml:space="preserve"> кнопку</w:t>
      </w:r>
      <w:r w:rsidR="006D1F9C" w:rsidRPr="003B5A2D">
        <w:t xml:space="preserve"> </w:t>
      </w:r>
      <w:r w:rsidRPr="003B5A2D">
        <w:t>«</w:t>
      </w:r>
      <w:r w:rsidRPr="003B5A2D">
        <w:rPr>
          <w:rStyle w:val="33"/>
          <w:rFonts w:ascii="Arial" w:hAnsi="Arial"/>
          <w:spacing w:val="0"/>
          <w:szCs w:val="20"/>
          <w:lang w:eastAsia="ru-RU"/>
        </w:rPr>
        <w:t>ОК</w:t>
      </w:r>
      <w:r w:rsidRPr="003B5A2D">
        <w:t>»;</w:t>
      </w:r>
    </w:p>
    <w:p w14:paraId="6C64AF45" w14:textId="19926F87" w:rsidR="00426138" w:rsidRPr="003F727A" w:rsidRDefault="00426138" w:rsidP="003E7D93">
      <w:pPr>
        <w:pStyle w:val="phlistitemized2"/>
        <w:numPr>
          <w:ilvl w:val="1"/>
          <w:numId w:val="30"/>
        </w:numPr>
        <w:rPr>
          <w:rFonts w:cs="Arial"/>
        </w:rPr>
      </w:pPr>
      <w:r w:rsidRPr="003F727A">
        <w:rPr>
          <w:rFonts w:cs="Arial"/>
        </w:rPr>
        <w:t xml:space="preserve">«Уточненный» - </w:t>
      </w:r>
      <w:r w:rsidR="006D1F9C" w:rsidRPr="003F727A">
        <w:rPr>
          <w:rFonts w:cs="Arial"/>
        </w:rPr>
        <w:t xml:space="preserve">укажите </w:t>
      </w:r>
      <w:r w:rsidRPr="003F727A">
        <w:rPr>
          <w:rFonts w:cs="Arial"/>
        </w:rPr>
        <w:t xml:space="preserve">уточненный диагноз из справочника уточненных диагнозов. Для заполнения поля </w:t>
      </w:r>
      <w:r w:rsidR="006D1F9C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3CEED975" wp14:editId="48D7CAF8">
            <wp:extent cx="180975" cy="180975"/>
            <wp:effectExtent l="19050" t="19050" r="28575" b="285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rPr>
          <w:rFonts w:cs="Arial"/>
        </w:rPr>
        <w:t xml:space="preserve">. Откроется окно «Уточненный диагноз». </w:t>
      </w:r>
      <w:r w:rsidR="006D1F9C" w:rsidRPr="003F727A">
        <w:rPr>
          <w:rFonts w:cs="Arial"/>
        </w:rPr>
        <w:t>Выберите</w:t>
      </w:r>
      <w:r w:rsidRPr="003F727A">
        <w:rPr>
          <w:rFonts w:cs="Arial"/>
        </w:rPr>
        <w:t xml:space="preserve"> диагноз и </w:t>
      </w:r>
      <w:r w:rsidR="006D1F9C" w:rsidRPr="003F727A">
        <w:rPr>
          <w:rFonts w:cs="Arial"/>
        </w:rPr>
        <w:t>нажмите</w:t>
      </w:r>
      <w:r w:rsidR="00DE4F11" w:rsidRPr="003F727A">
        <w:rPr>
          <w:rFonts w:cs="Arial"/>
        </w:rPr>
        <w:t xml:space="preserve"> кнопку</w:t>
      </w:r>
      <w:r w:rsidR="006D1F9C" w:rsidRPr="003F727A">
        <w:rPr>
          <w:rFonts w:cs="Arial"/>
        </w:rPr>
        <w:t xml:space="preserve"> </w:t>
      </w:r>
      <w:r w:rsidRPr="003F727A">
        <w:rPr>
          <w:rFonts w:cs="Arial"/>
        </w:rPr>
        <w:t>«</w:t>
      </w:r>
      <w:r w:rsidRPr="003F727A">
        <w:rPr>
          <w:rStyle w:val="33"/>
          <w:rFonts w:ascii="Arial" w:hAnsi="Arial" w:cs="Arial"/>
          <w:spacing w:val="0"/>
          <w:szCs w:val="20"/>
          <w:lang w:eastAsia="ru-RU"/>
        </w:rPr>
        <w:t>ОК</w:t>
      </w:r>
      <w:r w:rsidRPr="003F727A">
        <w:rPr>
          <w:rFonts w:cs="Arial"/>
        </w:rPr>
        <w:t>»;</w:t>
      </w:r>
    </w:p>
    <w:p w14:paraId="6DA4CF5E" w14:textId="3E6A2557" w:rsidR="00C422CB" w:rsidRPr="003F727A" w:rsidRDefault="00C422CB" w:rsidP="003E7D93">
      <w:pPr>
        <w:pStyle w:val="phlistitemized2"/>
        <w:numPr>
          <w:ilvl w:val="1"/>
          <w:numId w:val="30"/>
        </w:numPr>
        <w:rPr>
          <w:rFonts w:cs="Arial"/>
        </w:rPr>
      </w:pPr>
      <w:r w:rsidRPr="003F727A">
        <w:rPr>
          <w:rStyle w:val="33"/>
          <w:rFonts w:ascii="Arial" w:hAnsi="Arial" w:cs="Arial"/>
          <w:spacing w:val="0"/>
          <w:szCs w:val="20"/>
          <w:lang w:eastAsia="ru-RU"/>
        </w:rPr>
        <w:t>«Дата установления» -</w:t>
      </w:r>
      <w:r w:rsidRPr="003F727A">
        <w:rPr>
          <w:rFonts w:cs="Arial"/>
        </w:rPr>
        <w:t xml:space="preserve"> </w:t>
      </w:r>
      <w:r w:rsidR="006D1F9C" w:rsidRPr="003F727A">
        <w:rPr>
          <w:rFonts w:cs="Arial"/>
        </w:rPr>
        <w:t xml:space="preserve">укажите </w:t>
      </w:r>
      <w:r w:rsidRPr="003F727A">
        <w:rPr>
          <w:rFonts w:cs="Arial"/>
        </w:rPr>
        <w:t xml:space="preserve">дату установления диагноза с помощью системного календаря </w:t>
      </w:r>
      <w:r w:rsidR="00974D54">
        <w:rPr>
          <w:rFonts w:cs="Arial"/>
          <w:noProof/>
        </w:rPr>
        <w:drawing>
          <wp:inline distT="0" distB="0" distL="0" distR="0" wp14:anchorId="32193851" wp14:editId="3F230B02">
            <wp:extent cx="190500" cy="190500"/>
            <wp:effectExtent l="19050" t="19050" r="19050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rPr>
          <w:rFonts w:cs="Arial"/>
        </w:rPr>
        <w:t xml:space="preserve"> или вручную;</w:t>
      </w:r>
    </w:p>
    <w:p w14:paraId="66B4392A" w14:textId="767037FA" w:rsidR="00DA1F2E" w:rsidRPr="003F727A" w:rsidRDefault="00DA1F2E" w:rsidP="003E7D93">
      <w:pPr>
        <w:pStyle w:val="phlistitemized2"/>
        <w:numPr>
          <w:ilvl w:val="1"/>
          <w:numId w:val="30"/>
        </w:numPr>
        <w:rPr>
          <w:rFonts w:cs="Arial"/>
        </w:rPr>
      </w:pPr>
      <w:r w:rsidRPr="003F727A">
        <w:rPr>
          <w:rFonts w:cs="Arial"/>
        </w:rPr>
        <w:t xml:space="preserve">«Характер» - </w:t>
      </w:r>
      <w:r w:rsidR="006D1F9C" w:rsidRPr="003F727A">
        <w:rPr>
          <w:rFonts w:cs="Arial"/>
        </w:rPr>
        <w:t xml:space="preserve">укажите </w:t>
      </w:r>
      <w:r w:rsidRPr="003F727A">
        <w:rPr>
          <w:rFonts w:cs="Arial"/>
        </w:rPr>
        <w:t xml:space="preserve">характер заболевания из справочника характеров заболевания. Для заполнения поля </w:t>
      </w:r>
      <w:r w:rsidR="006D1F9C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0C925AF6" wp14:editId="0D11943A">
            <wp:extent cx="180975" cy="180975"/>
            <wp:effectExtent l="19050" t="19050" r="28575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rPr>
          <w:rFonts w:cs="Arial"/>
        </w:rPr>
        <w:t xml:space="preserve">. Откроется окно «Характер заболевания». </w:t>
      </w:r>
      <w:r w:rsidR="006D1F9C" w:rsidRPr="003F727A">
        <w:rPr>
          <w:rFonts w:cs="Arial"/>
        </w:rPr>
        <w:t>Выберите</w:t>
      </w:r>
      <w:r w:rsidRPr="003F727A">
        <w:rPr>
          <w:rFonts w:cs="Arial"/>
        </w:rPr>
        <w:t xml:space="preserve"> характер </w:t>
      </w:r>
      <w:r w:rsidR="00352831" w:rsidRPr="003F727A">
        <w:rPr>
          <w:rFonts w:cs="Arial"/>
        </w:rPr>
        <w:t xml:space="preserve">заболевания </w:t>
      </w:r>
      <w:r w:rsidRPr="003F727A">
        <w:rPr>
          <w:rFonts w:cs="Arial"/>
        </w:rPr>
        <w:t xml:space="preserve">и </w:t>
      </w:r>
      <w:r w:rsidR="006D1F9C" w:rsidRPr="003F727A">
        <w:rPr>
          <w:rFonts w:cs="Arial"/>
        </w:rPr>
        <w:t>нажмите</w:t>
      </w:r>
      <w:r w:rsidR="00DE4F11" w:rsidRPr="003F727A">
        <w:rPr>
          <w:rFonts w:cs="Arial"/>
        </w:rPr>
        <w:t xml:space="preserve"> кнопку</w:t>
      </w:r>
      <w:r w:rsidR="006D1F9C" w:rsidRPr="003F727A">
        <w:rPr>
          <w:rFonts w:cs="Arial"/>
        </w:rPr>
        <w:t xml:space="preserve"> </w:t>
      </w:r>
      <w:r w:rsidRPr="003F727A">
        <w:rPr>
          <w:rFonts w:cs="Arial"/>
        </w:rPr>
        <w:t>«</w:t>
      </w:r>
      <w:r w:rsidRPr="003F727A">
        <w:rPr>
          <w:rStyle w:val="33"/>
          <w:rFonts w:ascii="Arial" w:hAnsi="Arial" w:cs="Arial"/>
          <w:spacing w:val="0"/>
          <w:szCs w:val="20"/>
          <w:lang w:eastAsia="ru-RU"/>
        </w:rPr>
        <w:t>ОК</w:t>
      </w:r>
      <w:r w:rsidRPr="003F727A">
        <w:rPr>
          <w:rFonts w:cs="Arial"/>
        </w:rPr>
        <w:t>»;</w:t>
      </w:r>
    </w:p>
    <w:p w14:paraId="2B01EF61" w14:textId="77777777" w:rsidR="00426138" w:rsidRPr="003F727A" w:rsidRDefault="00C960C4" w:rsidP="003E7D93">
      <w:pPr>
        <w:pStyle w:val="phlistitemized2"/>
        <w:numPr>
          <w:ilvl w:val="1"/>
          <w:numId w:val="30"/>
        </w:numPr>
        <w:rPr>
          <w:rFonts w:cs="Arial"/>
        </w:rPr>
      </w:pPr>
      <w:r w:rsidRPr="003F727A">
        <w:rPr>
          <w:rFonts w:cs="Arial"/>
        </w:rPr>
        <w:t xml:space="preserve">чтобы указать </w:t>
      </w:r>
      <w:proofErr w:type="spellStart"/>
      <w:r w:rsidRPr="003F727A">
        <w:rPr>
          <w:rFonts w:cs="Arial"/>
        </w:rPr>
        <w:t>по</w:t>
      </w:r>
      <w:r w:rsidR="00EB2922" w:rsidRPr="003F727A">
        <w:rPr>
          <w:rFonts w:cs="Arial"/>
        </w:rPr>
        <w:t>л</w:t>
      </w:r>
      <w:r w:rsidRPr="003F727A">
        <w:rPr>
          <w:rFonts w:cs="Arial"/>
        </w:rPr>
        <w:t>итравму</w:t>
      </w:r>
      <w:proofErr w:type="spellEnd"/>
      <w:r w:rsidRPr="003F727A">
        <w:rPr>
          <w:rFonts w:cs="Arial"/>
        </w:rPr>
        <w:t xml:space="preserve"> пациента</w:t>
      </w:r>
      <w:r w:rsidR="001F5E14" w:rsidRPr="003F727A">
        <w:rPr>
          <w:rFonts w:cs="Arial"/>
        </w:rPr>
        <w:t>,</w:t>
      </w:r>
      <w:r w:rsidRPr="003F727A">
        <w:rPr>
          <w:rFonts w:cs="Arial"/>
        </w:rPr>
        <w:t xml:space="preserve"> </w:t>
      </w:r>
      <w:r w:rsidR="006D1F9C" w:rsidRPr="003F727A">
        <w:rPr>
          <w:rFonts w:cs="Arial"/>
        </w:rPr>
        <w:t>поставьте</w:t>
      </w:r>
      <w:r w:rsidRPr="003F727A">
        <w:rPr>
          <w:rFonts w:cs="Arial"/>
        </w:rPr>
        <w:t xml:space="preserve"> </w:t>
      </w:r>
      <w:r w:rsidR="00E23691" w:rsidRPr="003F727A">
        <w:rPr>
          <w:rFonts w:cs="Arial"/>
        </w:rPr>
        <w:t>«флажок» около поля «</w:t>
      </w:r>
      <w:proofErr w:type="spellStart"/>
      <w:r w:rsidR="00E23691" w:rsidRPr="003F727A">
        <w:rPr>
          <w:rStyle w:val="33"/>
          <w:rFonts w:ascii="Arial" w:hAnsi="Arial" w:cs="Arial"/>
          <w:spacing w:val="0"/>
          <w:szCs w:val="20"/>
          <w:lang w:eastAsia="ru-RU"/>
        </w:rPr>
        <w:t>Политравма</w:t>
      </w:r>
      <w:proofErr w:type="spellEnd"/>
      <w:r w:rsidR="00E23691" w:rsidRPr="003F727A">
        <w:rPr>
          <w:rFonts w:cs="Arial"/>
        </w:rPr>
        <w:t xml:space="preserve">». </w:t>
      </w:r>
      <w:proofErr w:type="spellStart"/>
      <w:r w:rsidR="00E23691" w:rsidRPr="003F727A">
        <w:rPr>
          <w:rFonts w:cs="Arial"/>
        </w:rPr>
        <w:t>Политравма</w:t>
      </w:r>
      <w:proofErr w:type="spellEnd"/>
      <w:r w:rsidR="00E23691" w:rsidRPr="003F727A">
        <w:rPr>
          <w:rFonts w:cs="Arial"/>
        </w:rPr>
        <w:t xml:space="preserve"> состоит из сочетания основного диагноза, дополнительного диагноза и осложнения основного </w:t>
      </w:r>
      <w:r w:rsidR="00E23691" w:rsidRPr="003F727A">
        <w:rPr>
          <w:rFonts w:cs="Arial"/>
        </w:rPr>
        <w:lastRenderedPageBreak/>
        <w:t xml:space="preserve">диагноза или сочетания основного диагноза и осложнения основного диагноза. </w:t>
      </w:r>
      <w:r w:rsidR="006D1F9C" w:rsidRPr="003F727A">
        <w:rPr>
          <w:rFonts w:cs="Arial"/>
        </w:rPr>
        <w:t>Е</w:t>
      </w:r>
      <w:r w:rsidR="00E23691" w:rsidRPr="003F727A">
        <w:rPr>
          <w:rFonts w:cs="Arial"/>
        </w:rPr>
        <w:t xml:space="preserve">сли </w:t>
      </w:r>
      <w:r w:rsidR="006D1F9C" w:rsidRPr="003F727A">
        <w:rPr>
          <w:rFonts w:cs="Arial"/>
        </w:rPr>
        <w:t>ука</w:t>
      </w:r>
      <w:r w:rsidR="001F5E14" w:rsidRPr="003F727A">
        <w:rPr>
          <w:rFonts w:cs="Arial"/>
        </w:rPr>
        <w:t>зываете</w:t>
      </w:r>
      <w:r w:rsidR="006D1F9C" w:rsidRPr="003F727A">
        <w:rPr>
          <w:rFonts w:cs="Arial"/>
        </w:rPr>
        <w:t xml:space="preserve"> </w:t>
      </w:r>
      <w:r w:rsidR="00E23691" w:rsidRPr="003F727A">
        <w:rPr>
          <w:rFonts w:cs="Arial"/>
        </w:rPr>
        <w:t xml:space="preserve">первое сочетание, то в основном и дополнительном диагнозе </w:t>
      </w:r>
      <w:r w:rsidR="006D1F9C" w:rsidRPr="003F727A">
        <w:rPr>
          <w:rFonts w:cs="Arial"/>
        </w:rPr>
        <w:t>укажите</w:t>
      </w:r>
      <w:r w:rsidR="00E23691" w:rsidRPr="003F727A">
        <w:rPr>
          <w:rFonts w:cs="Arial"/>
        </w:rPr>
        <w:t xml:space="preserve"> диагноз из разных анатомических областей</w:t>
      </w:r>
      <w:r w:rsidR="00E23691" w:rsidRPr="003F727A">
        <w:rPr>
          <w:rStyle w:val="apple-converted-space"/>
          <w:rFonts w:cs="Arial"/>
        </w:rPr>
        <w:t>.</w:t>
      </w:r>
    </w:p>
    <w:p w14:paraId="04491E07" w14:textId="2689C47E" w:rsidR="00127E56" w:rsidRPr="003F727A" w:rsidRDefault="00616FF8" w:rsidP="003E7D93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127E56" w:rsidRPr="003F727A">
        <w:rPr>
          <w:rFonts w:cs="Arial"/>
        </w:rPr>
        <w:t>Дополнительный диагноз</w:t>
      </w:r>
      <w:r w:rsidRPr="003F727A">
        <w:rPr>
          <w:rFonts w:cs="Arial"/>
        </w:rPr>
        <w:t xml:space="preserve">» – для добавления диагноза </w:t>
      </w:r>
      <w:r w:rsidR="006D1F9C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</w:t>
      </w:r>
      <w:r w:rsidRPr="003F727A">
        <w:rPr>
          <w:rStyle w:val="33"/>
          <w:rFonts w:ascii="Arial" w:hAnsi="Arial" w:cs="Arial"/>
        </w:rPr>
        <w:t>Добавить</w:t>
      </w:r>
      <w:r w:rsidR="00D5243D" w:rsidRPr="003F727A">
        <w:rPr>
          <w:rFonts w:cs="Arial"/>
        </w:rPr>
        <w:t>».</w:t>
      </w:r>
      <w:r w:rsidRPr="003F727A">
        <w:rPr>
          <w:rFonts w:cs="Arial"/>
        </w:rPr>
        <w:t xml:space="preserve"> </w:t>
      </w:r>
      <w:r w:rsidR="00D5243D" w:rsidRPr="003F727A">
        <w:rPr>
          <w:rFonts w:cs="Arial"/>
        </w:rPr>
        <w:t>П</w:t>
      </w:r>
      <w:r w:rsidRPr="003F727A">
        <w:rPr>
          <w:rFonts w:cs="Arial"/>
        </w:rPr>
        <w:t>оявятся следующие поля</w:t>
      </w:r>
      <w:r w:rsidR="005358B0" w:rsidRPr="003F727A">
        <w:rPr>
          <w:rFonts w:cs="Arial"/>
        </w:rPr>
        <w:t xml:space="preserve"> (</w:t>
      </w:r>
      <w:r w:rsidR="005358B0" w:rsidRPr="003F727A">
        <w:rPr>
          <w:rFonts w:cs="Arial"/>
        </w:rPr>
        <w:fldChar w:fldCharType="begin"/>
      </w:r>
      <w:r w:rsidR="005358B0" w:rsidRPr="003F727A">
        <w:rPr>
          <w:rFonts w:cs="Arial"/>
        </w:rPr>
        <w:instrText xml:space="preserve"> REF _Ref479260890 \h </w:instrText>
      </w:r>
      <w:r w:rsidR="003D0805" w:rsidRPr="003F727A">
        <w:rPr>
          <w:rFonts w:cs="Arial"/>
        </w:rPr>
        <w:instrText xml:space="preserve"> \* MERGEFORMAT </w:instrText>
      </w:r>
      <w:r w:rsidR="005358B0" w:rsidRPr="003F727A">
        <w:rPr>
          <w:rFonts w:cs="Arial"/>
        </w:rPr>
      </w:r>
      <w:r w:rsidR="005358B0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40</w:t>
      </w:r>
      <w:r w:rsidR="005358B0" w:rsidRPr="003F727A">
        <w:rPr>
          <w:rFonts w:cs="Arial"/>
        </w:rPr>
        <w:fldChar w:fldCharType="end"/>
      </w:r>
      <w:r w:rsidR="005358B0" w:rsidRPr="003F727A">
        <w:rPr>
          <w:rFonts w:cs="Arial"/>
        </w:rPr>
        <w:t>)</w:t>
      </w:r>
      <w:r w:rsidR="00127E56" w:rsidRPr="003F727A">
        <w:rPr>
          <w:rFonts w:cs="Arial"/>
        </w:rPr>
        <w:t>:</w:t>
      </w:r>
    </w:p>
    <w:p w14:paraId="0411B874" w14:textId="4211BD27" w:rsidR="00616FF8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5B8598B" wp14:editId="2782054A">
            <wp:extent cx="6153150" cy="923925"/>
            <wp:effectExtent l="19050" t="19050" r="19050" b="285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DDFFAD" w14:textId="318D9879" w:rsidR="00616FF8" w:rsidRPr="003F727A" w:rsidRDefault="005C741B" w:rsidP="006F2F0C">
      <w:pPr>
        <w:pStyle w:val="phfiguretitle"/>
      </w:pPr>
      <w:bookmarkStart w:id="145" w:name="_Ref479260890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40</w:t>
        </w:r>
      </w:fldSimple>
      <w:bookmarkEnd w:id="145"/>
      <w:r w:rsidR="0015715C" w:rsidRPr="003F727A">
        <w:t xml:space="preserve"> - </w:t>
      </w:r>
      <w:r w:rsidR="002C0BDA" w:rsidRPr="003F727A">
        <w:t>Окно «Дополнительный диагноз»</w:t>
      </w:r>
    </w:p>
    <w:p w14:paraId="7DA658E6" w14:textId="219B66AF" w:rsidR="00127E56" w:rsidRPr="003F727A" w:rsidRDefault="00127E56" w:rsidP="003E7D93">
      <w:pPr>
        <w:pStyle w:val="phlistitemized2"/>
        <w:numPr>
          <w:ilvl w:val="1"/>
          <w:numId w:val="31"/>
        </w:numPr>
        <w:rPr>
          <w:rFonts w:cs="Arial"/>
        </w:rPr>
      </w:pPr>
      <w:r w:rsidRPr="003F727A">
        <w:rPr>
          <w:rFonts w:cs="Arial"/>
        </w:rPr>
        <w:t xml:space="preserve">«МКБ» - </w:t>
      </w:r>
      <w:r w:rsidR="006D1F9C" w:rsidRPr="003F727A">
        <w:rPr>
          <w:rFonts w:cs="Arial"/>
        </w:rPr>
        <w:t xml:space="preserve">укажите </w:t>
      </w:r>
      <w:r w:rsidRPr="003F727A">
        <w:rPr>
          <w:rFonts w:cs="Arial"/>
        </w:rPr>
        <w:t xml:space="preserve">диагноз из справочника МКБ-10. Для заполнения поля </w:t>
      </w:r>
      <w:r w:rsidR="006D1F9C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6C5022F4" wp14:editId="282153DF">
            <wp:extent cx="180975" cy="180975"/>
            <wp:effectExtent l="19050" t="19050" r="28575" b="285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. Откроется окно «Справочник МКБ-10». </w:t>
      </w:r>
      <w:r w:rsidR="006D1F9C" w:rsidRPr="003F727A">
        <w:rPr>
          <w:rFonts w:cs="Arial"/>
        </w:rPr>
        <w:t>Выберите</w:t>
      </w:r>
      <w:r w:rsidRPr="003F727A">
        <w:rPr>
          <w:rFonts w:cs="Arial"/>
        </w:rPr>
        <w:t xml:space="preserve"> диагноз и </w:t>
      </w:r>
      <w:r w:rsidR="006D1F9C" w:rsidRPr="003F727A">
        <w:rPr>
          <w:rFonts w:cs="Arial"/>
        </w:rPr>
        <w:t>нажмите</w:t>
      </w:r>
      <w:r w:rsidR="00352831" w:rsidRPr="003F727A">
        <w:rPr>
          <w:rFonts w:cs="Arial"/>
        </w:rPr>
        <w:t xml:space="preserve"> кнопку</w:t>
      </w:r>
      <w:r w:rsidR="006D1F9C" w:rsidRPr="003F727A">
        <w:rPr>
          <w:rFonts w:cs="Arial"/>
        </w:rPr>
        <w:t xml:space="preserve"> </w:t>
      </w:r>
      <w:r w:rsidRPr="003F727A">
        <w:rPr>
          <w:rFonts w:cs="Arial"/>
        </w:rPr>
        <w:t>«</w:t>
      </w:r>
      <w:r w:rsidRPr="003F727A">
        <w:rPr>
          <w:rStyle w:val="33"/>
          <w:rFonts w:ascii="Arial" w:hAnsi="Arial" w:cs="Arial"/>
        </w:rPr>
        <w:t>ОК</w:t>
      </w:r>
      <w:r w:rsidRPr="003F727A">
        <w:rPr>
          <w:rFonts w:cs="Arial"/>
        </w:rPr>
        <w:t>»;</w:t>
      </w:r>
    </w:p>
    <w:p w14:paraId="71AD7393" w14:textId="033D0507" w:rsidR="00127E56" w:rsidRPr="003F727A" w:rsidRDefault="00127E56" w:rsidP="003E7D93">
      <w:pPr>
        <w:pStyle w:val="phlistitemized2"/>
        <w:numPr>
          <w:ilvl w:val="1"/>
          <w:numId w:val="31"/>
        </w:numPr>
        <w:rPr>
          <w:rFonts w:cs="Arial"/>
        </w:rPr>
      </w:pPr>
      <w:r w:rsidRPr="003F727A">
        <w:rPr>
          <w:rFonts w:cs="Arial"/>
        </w:rPr>
        <w:t xml:space="preserve">«Уточненный» - </w:t>
      </w:r>
      <w:r w:rsidR="006D1F9C" w:rsidRPr="003F727A">
        <w:rPr>
          <w:rFonts w:cs="Arial"/>
        </w:rPr>
        <w:t xml:space="preserve">укажите </w:t>
      </w:r>
      <w:r w:rsidR="006B3653" w:rsidRPr="003F727A">
        <w:rPr>
          <w:rFonts w:cs="Arial"/>
        </w:rPr>
        <w:t xml:space="preserve">уточненный диагноз из справочника уточненных диагнозов. Для заполнения поля </w:t>
      </w:r>
      <w:r w:rsidR="006D1F9C" w:rsidRPr="003F727A">
        <w:rPr>
          <w:rFonts w:cs="Arial"/>
        </w:rPr>
        <w:t>нажмите</w:t>
      </w:r>
      <w:r w:rsidR="006B3653"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5959D556" wp14:editId="15B95D4D">
            <wp:extent cx="180975" cy="180975"/>
            <wp:effectExtent l="19050" t="19050" r="28575" b="285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B3653" w:rsidRPr="003F727A">
        <w:rPr>
          <w:rFonts w:cs="Arial"/>
        </w:rPr>
        <w:t>. Откроется окно «Уточненный диагноз»</w:t>
      </w:r>
      <w:r w:rsidR="00D5243D" w:rsidRPr="003F727A">
        <w:rPr>
          <w:rStyle w:val="33"/>
          <w:rFonts w:ascii="Arial" w:hAnsi="Arial" w:cs="Arial"/>
        </w:rPr>
        <w:t>.</w:t>
      </w:r>
      <w:r w:rsidR="00352831" w:rsidRPr="003F727A" w:rsidDel="00352831">
        <w:rPr>
          <w:rStyle w:val="33"/>
          <w:rFonts w:ascii="Arial" w:hAnsi="Arial" w:cs="Arial"/>
        </w:rPr>
        <w:t xml:space="preserve"> </w:t>
      </w:r>
      <w:r w:rsidR="006D1F9C" w:rsidRPr="003F727A">
        <w:rPr>
          <w:rFonts w:cs="Arial"/>
        </w:rPr>
        <w:t>Выберите</w:t>
      </w:r>
      <w:r w:rsidR="006B3653" w:rsidRPr="003F727A">
        <w:rPr>
          <w:rFonts w:cs="Arial"/>
        </w:rPr>
        <w:t xml:space="preserve"> диагноз и </w:t>
      </w:r>
      <w:r w:rsidR="006D1F9C" w:rsidRPr="003F727A">
        <w:rPr>
          <w:rFonts w:cs="Arial"/>
        </w:rPr>
        <w:t>нажмите</w:t>
      </w:r>
      <w:r w:rsidR="00DE4F11" w:rsidRPr="003F727A">
        <w:rPr>
          <w:rFonts w:cs="Arial"/>
        </w:rPr>
        <w:t xml:space="preserve"> кнопку</w:t>
      </w:r>
      <w:r w:rsidR="006D1F9C" w:rsidRPr="003F727A">
        <w:rPr>
          <w:rFonts w:cs="Arial"/>
        </w:rPr>
        <w:t xml:space="preserve"> </w:t>
      </w:r>
      <w:r w:rsidR="006B3653" w:rsidRPr="003F727A">
        <w:rPr>
          <w:rFonts w:cs="Arial"/>
        </w:rPr>
        <w:t xml:space="preserve">«ОК». </w:t>
      </w:r>
      <w:r w:rsidR="006D1F9C" w:rsidRPr="003F727A">
        <w:rPr>
          <w:rFonts w:cs="Arial"/>
        </w:rPr>
        <w:t>Ч</w:t>
      </w:r>
      <w:r w:rsidR="00E43697" w:rsidRPr="003F727A">
        <w:rPr>
          <w:rFonts w:cs="Arial"/>
        </w:rPr>
        <w:t>тобы удалить диагноз</w:t>
      </w:r>
      <w:r w:rsidR="004E1EED">
        <w:rPr>
          <w:rFonts w:cs="Arial"/>
        </w:rPr>
        <w:t>,</w:t>
      </w:r>
      <w:r w:rsidR="006B3653" w:rsidRPr="003F727A">
        <w:rPr>
          <w:rFonts w:cs="Arial"/>
        </w:rPr>
        <w:t xml:space="preserve"> </w:t>
      </w:r>
      <w:r w:rsidR="006D1F9C" w:rsidRPr="003F727A">
        <w:rPr>
          <w:rFonts w:cs="Arial"/>
        </w:rPr>
        <w:t>нажмите</w:t>
      </w:r>
      <w:r w:rsidR="006B3653" w:rsidRPr="003F727A">
        <w:rPr>
          <w:rFonts w:cs="Arial"/>
        </w:rPr>
        <w:t xml:space="preserve"> кнопку «Удалить»</w:t>
      </w:r>
      <w:r w:rsidR="00D5243D" w:rsidRPr="003F727A">
        <w:rPr>
          <w:rFonts w:cs="Arial"/>
        </w:rPr>
        <w:t>.</w:t>
      </w:r>
    </w:p>
    <w:p w14:paraId="2637D0B4" w14:textId="77777777" w:rsidR="00E43697" w:rsidRPr="003F727A" w:rsidRDefault="00735358" w:rsidP="003E7D93">
      <w:pPr>
        <w:pStyle w:val="phnormal"/>
        <w:rPr>
          <w:rFonts w:cs="Arial"/>
        </w:rPr>
      </w:pPr>
      <w:r w:rsidRPr="003F727A">
        <w:rPr>
          <w:rFonts w:cs="Arial"/>
        </w:rPr>
        <w:t xml:space="preserve">Поля </w:t>
      </w:r>
      <w:r w:rsidR="00232334" w:rsidRPr="003F727A">
        <w:rPr>
          <w:rFonts w:cs="Arial"/>
        </w:rPr>
        <w:t>«Осложнение основного диагноза», «Сопутствующий диагноз» и «Фоновый диагноз» заполняются аналогично полям «Дополнительный диагноз».</w:t>
      </w:r>
    </w:p>
    <w:p w14:paraId="464E5E6F" w14:textId="77777777" w:rsidR="007A1E26" w:rsidRPr="003F727A" w:rsidRDefault="00875F71" w:rsidP="00875F71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3D0805" w:rsidRPr="003F727A">
        <w:rPr>
          <w:rFonts w:cs="Arial"/>
        </w:rPr>
        <w:t>П</w:t>
      </w:r>
      <w:r w:rsidR="007A1E26" w:rsidRPr="003F727A">
        <w:rPr>
          <w:rFonts w:cs="Arial"/>
        </w:rPr>
        <w:t>ри перемещении пациента из основного отделения в отделение реанимации</w:t>
      </w:r>
      <w:r w:rsidR="00E2767A" w:rsidRPr="003F727A">
        <w:rPr>
          <w:rFonts w:cs="Arial"/>
        </w:rPr>
        <w:t xml:space="preserve"> происходит автоматическое копирование всех диагнозов.</w:t>
      </w:r>
    </w:p>
    <w:p w14:paraId="4789A862" w14:textId="1215479C" w:rsidR="00913214" w:rsidRPr="003F727A" w:rsidRDefault="000732B4" w:rsidP="003D0805">
      <w:pPr>
        <w:pStyle w:val="phlistitemized1"/>
      </w:pPr>
      <w:r w:rsidRPr="003F727A">
        <w:t>«Результат госпитализации»</w:t>
      </w:r>
      <w:r w:rsidR="00913214" w:rsidRPr="003F727A">
        <w:t xml:space="preserve"> - </w:t>
      </w:r>
      <w:r w:rsidR="009B7877" w:rsidRPr="003F727A">
        <w:t>а</w:t>
      </w:r>
      <w:r w:rsidR="00913214" w:rsidRPr="003F727A">
        <w:t xml:space="preserve">втоматически указан результат госпитализации «Переведен в другое отделение». Для редактирования </w:t>
      </w:r>
      <w:r w:rsidR="009B7877" w:rsidRPr="003F727A">
        <w:t>нажмите</w:t>
      </w:r>
      <w:r w:rsidR="0091321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665A3741" wp14:editId="13788865">
            <wp:extent cx="190500" cy="219075"/>
            <wp:effectExtent l="19050" t="19050" r="19050" b="285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214" w:rsidRPr="003916EF">
        <w:t>. Откроется окно «</w:t>
      </w:r>
      <w:r w:rsidR="00913214" w:rsidRPr="003F727A">
        <w:rPr>
          <w:rStyle w:val="33"/>
          <w:rFonts w:ascii="Arial" w:hAnsi="Arial"/>
          <w:spacing w:val="0"/>
          <w:szCs w:val="20"/>
        </w:rPr>
        <w:t>Результаты госпитализации</w:t>
      </w:r>
      <w:r w:rsidR="00913214" w:rsidRPr="003F727A">
        <w:t xml:space="preserve">», в котором </w:t>
      </w:r>
      <w:r w:rsidR="009B7877" w:rsidRPr="003F727A">
        <w:t>выберите</w:t>
      </w:r>
      <w:r w:rsidR="003532B6" w:rsidRPr="003F727A">
        <w:t xml:space="preserve"> </w:t>
      </w:r>
      <w:r w:rsidR="00913214" w:rsidRPr="003F727A">
        <w:t xml:space="preserve">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913214" w:rsidRPr="003F727A">
        <w:t>мыши;</w:t>
      </w:r>
    </w:p>
    <w:p w14:paraId="070D8C33" w14:textId="7B8C2C2B" w:rsidR="00913214" w:rsidRPr="003F727A" w:rsidRDefault="000732B4" w:rsidP="003E3A37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Исход госпитализации</w:t>
      </w:r>
      <w:r w:rsidRPr="003F727A">
        <w:t>»</w:t>
      </w:r>
      <w:r w:rsidR="00913214" w:rsidRPr="003F727A">
        <w:t xml:space="preserve"> - </w:t>
      </w:r>
      <w:r w:rsidR="009B7877" w:rsidRPr="003F727A">
        <w:t>п</w:t>
      </w:r>
      <w:r w:rsidR="005C120F" w:rsidRPr="003F727A">
        <w:t>оле являет</w:t>
      </w:r>
      <w:r w:rsidR="003E3A37">
        <w:t>ся обязательным для заполнения.</w:t>
      </w:r>
      <w:r w:rsidR="003E3A37" w:rsidRPr="003F727A">
        <w:t xml:space="preserve"> </w:t>
      </w:r>
      <w:r w:rsidR="001F5E14" w:rsidRPr="003F727A">
        <w:t>Н</w:t>
      </w:r>
      <w:r w:rsidR="009B7877" w:rsidRPr="003F727A">
        <w:t>ажмите</w:t>
      </w:r>
      <w:r w:rsidR="0091321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E06B1D9" wp14:editId="5B62E230">
            <wp:extent cx="190500" cy="219075"/>
            <wp:effectExtent l="19050" t="19050" r="19050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F5E14" w:rsidRPr="003F727A">
        <w:t>, о</w:t>
      </w:r>
      <w:r w:rsidR="00913214" w:rsidRPr="003F727A">
        <w:t>ткроется окно «</w:t>
      </w:r>
      <w:r w:rsidR="00913214" w:rsidRPr="003F727A">
        <w:rPr>
          <w:rStyle w:val="33"/>
          <w:rFonts w:ascii="Arial" w:hAnsi="Arial"/>
          <w:spacing w:val="0"/>
          <w:szCs w:val="20"/>
        </w:rPr>
        <w:t>Исходы госпитализации</w:t>
      </w:r>
      <w:r w:rsidR="00913214" w:rsidRPr="003F727A">
        <w:t xml:space="preserve">», в котором </w:t>
      </w:r>
      <w:r w:rsidR="009B7877" w:rsidRPr="003F727A">
        <w:t>выберите</w:t>
      </w:r>
      <w:r w:rsidR="00913214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913214" w:rsidRPr="003F727A">
        <w:t>мыши;</w:t>
      </w:r>
    </w:p>
    <w:p w14:paraId="2DC836C7" w14:textId="08F8135B" w:rsidR="000732B4" w:rsidRPr="003F727A" w:rsidRDefault="000732B4" w:rsidP="00BD149B">
      <w:pPr>
        <w:pStyle w:val="phlistitemized1"/>
      </w:pPr>
      <w:r w:rsidRPr="003F727A">
        <w:lastRenderedPageBreak/>
        <w:t>«Код»</w:t>
      </w:r>
      <w:r w:rsidR="00BF3164" w:rsidRPr="003F727A">
        <w:t xml:space="preserve"> - </w:t>
      </w:r>
      <w:r w:rsidR="009B7877" w:rsidRPr="003F727A">
        <w:t xml:space="preserve">укажите </w:t>
      </w:r>
      <w:r w:rsidR="00BF3164" w:rsidRPr="003F727A">
        <w:t xml:space="preserve">код КСГ. Для заполнения поля </w:t>
      </w:r>
      <w:r w:rsidR="009B7877" w:rsidRPr="003F727A">
        <w:t>нажмите</w:t>
      </w:r>
      <w:r w:rsidR="00BF316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51E1A7A0" wp14:editId="77B8D609">
            <wp:extent cx="190500" cy="219075"/>
            <wp:effectExtent l="19050" t="19050" r="19050" b="285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3164" w:rsidRPr="003F727A">
        <w:t>. Откроется окно «</w:t>
      </w:r>
      <w:r w:rsidR="00BF3164" w:rsidRPr="003F727A">
        <w:rPr>
          <w:rStyle w:val="33"/>
          <w:rFonts w:ascii="Arial" w:hAnsi="Arial"/>
          <w:spacing w:val="0"/>
          <w:szCs w:val="20"/>
        </w:rPr>
        <w:t>Код КСГ</w:t>
      </w:r>
      <w:r w:rsidR="00BF3164" w:rsidRPr="003F727A">
        <w:t xml:space="preserve">», в котором </w:t>
      </w:r>
      <w:r w:rsidR="009B7877" w:rsidRPr="003F727A">
        <w:t>выберите</w:t>
      </w:r>
      <w:r w:rsidR="00BF3164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BF3164" w:rsidRPr="003F727A">
        <w:t xml:space="preserve">мыши. Чтобы очистить поле, </w:t>
      </w:r>
      <w:r w:rsidR="009B7877" w:rsidRPr="003F727A">
        <w:t>нажмите</w:t>
      </w:r>
      <w:r w:rsidR="00BF316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58E87E23" wp14:editId="4C270EA1">
            <wp:extent cx="219075" cy="238125"/>
            <wp:effectExtent l="19050" t="19050" r="28575" b="28575"/>
            <wp:docPr id="91" name="Рисунок 91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3164" w:rsidRPr="003F727A">
        <w:t>;</w:t>
      </w:r>
    </w:p>
    <w:p w14:paraId="74EA373F" w14:textId="41C70F73" w:rsidR="000732B4" w:rsidRPr="003F727A" w:rsidRDefault="000732B4" w:rsidP="00352831">
      <w:pPr>
        <w:pStyle w:val="phlistitemized1"/>
      </w:pPr>
      <w:r w:rsidRPr="003F727A">
        <w:t>«ВМП»</w:t>
      </w:r>
      <w:r w:rsidR="00BF3164" w:rsidRPr="003F727A">
        <w:t xml:space="preserve"> - </w:t>
      </w:r>
      <w:r w:rsidR="009B7877" w:rsidRPr="003F727A">
        <w:t xml:space="preserve">укажите </w:t>
      </w:r>
      <w:r w:rsidR="00BF3164" w:rsidRPr="003F727A">
        <w:t xml:space="preserve">вид ВМП. Для заполнения поля </w:t>
      </w:r>
      <w:r w:rsidR="009B7877" w:rsidRPr="003F727A">
        <w:t>нажмите</w:t>
      </w:r>
      <w:r w:rsidR="00BF3164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6A3BFCD3" wp14:editId="0ABAF7F4">
            <wp:extent cx="190500" cy="219075"/>
            <wp:effectExtent l="19050" t="19050" r="19050" b="2857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3164" w:rsidRPr="003F727A">
        <w:t xml:space="preserve">. Откроется </w:t>
      </w:r>
      <w:r w:rsidR="004156E0" w:rsidRPr="003F727A">
        <w:t>окно</w:t>
      </w:r>
      <w:r w:rsidR="00BF3164" w:rsidRPr="003F727A">
        <w:t xml:space="preserve"> «</w:t>
      </w:r>
      <w:r w:rsidR="004156E0" w:rsidRPr="003F727A">
        <w:rPr>
          <w:rStyle w:val="33"/>
          <w:rFonts w:ascii="Arial" w:hAnsi="Arial"/>
          <w:spacing w:val="0"/>
          <w:szCs w:val="20"/>
        </w:rPr>
        <w:t>Справочник ВМП</w:t>
      </w:r>
      <w:r w:rsidR="00BF3164" w:rsidRPr="003F727A">
        <w:t xml:space="preserve">», в котором </w:t>
      </w:r>
      <w:r w:rsidR="009B7877" w:rsidRPr="003F727A">
        <w:t>выберите</w:t>
      </w:r>
      <w:r w:rsidR="00BF3164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BF3164" w:rsidRPr="003F727A">
        <w:t>мыши;</w:t>
      </w:r>
    </w:p>
    <w:p w14:paraId="58566C9D" w14:textId="77777777" w:rsidR="003D0805" w:rsidRPr="003F727A" w:rsidRDefault="00875F71" w:rsidP="00875F71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>Примечани</w:t>
      </w:r>
      <w:r w:rsidR="003D0805" w:rsidRPr="003F727A">
        <w:rPr>
          <w:rFonts w:cs="Arial"/>
          <w:b/>
          <w:bCs/>
        </w:rPr>
        <w:t>я</w:t>
      </w:r>
    </w:p>
    <w:p w14:paraId="06919F47" w14:textId="77777777" w:rsidR="001D3C82" w:rsidRPr="003F727A" w:rsidRDefault="003D0805" w:rsidP="00875F71">
      <w:pPr>
        <w:pStyle w:val="phnormal"/>
        <w:rPr>
          <w:rFonts w:cs="Arial"/>
        </w:rPr>
      </w:pPr>
      <w:r w:rsidRPr="003F727A">
        <w:rPr>
          <w:rFonts w:cs="Arial"/>
        </w:rPr>
        <w:t>1</w:t>
      </w:r>
      <w:proofErr w:type="gramStart"/>
      <w:r w:rsidRPr="003F727A">
        <w:rPr>
          <w:rFonts w:cs="Arial"/>
        </w:rPr>
        <w:t xml:space="preserve"> В</w:t>
      </w:r>
      <w:proofErr w:type="gramEnd"/>
      <w:r w:rsidR="001D3C82" w:rsidRPr="003F727A">
        <w:rPr>
          <w:rFonts w:cs="Arial"/>
        </w:rPr>
        <w:t xml:space="preserve"> справочнике ВМП действуют ограничения доступных к выбору методов ВМП по ЛПУ.</w:t>
      </w:r>
      <w:r w:rsidRPr="003F727A" w:rsidDel="003D0805">
        <w:rPr>
          <w:rFonts w:cs="Arial"/>
          <w:b/>
          <w:bCs/>
        </w:rPr>
        <w:t xml:space="preserve"> </w:t>
      </w:r>
      <w:r w:rsidR="001D3C82" w:rsidRPr="003F727A">
        <w:rPr>
          <w:rFonts w:cs="Arial"/>
        </w:rPr>
        <w:t>В данном окне отображаются:</w:t>
      </w:r>
    </w:p>
    <w:p w14:paraId="1B980AE9" w14:textId="77777777" w:rsidR="001D3C82" w:rsidRPr="003F727A" w:rsidRDefault="00352831" w:rsidP="00393B35">
      <w:pPr>
        <w:pStyle w:val="phlistordereda"/>
      </w:pPr>
      <w:r w:rsidRPr="003F727A">
        <w:t xml:space="preserve">ВМП, </w:t>
      </w:r>
      <w:r w:rsidR="001D3C82" w:rsidRPr="003F727A">
        <w:t xml:space="preserve">у </w:t>
      </w:r>
      <w:proofErr w:type="gramStart"/>
      <w:r w:rsidR="001D3C82" w:rsidRPr="003F727A">
        <w:t>которых</w:t>
      </w:r>
      <w:proofErr w:type="gramEnd"/>
      <w:r w:rsidR="001D3C82" w:rsidRPr="003F727A">
        <w:t xml:space="preserve"> есть соответствие диагноза и метода ВМП;</w:t>
      </w:r>
    </w:p>
    <w:p w14:paraId="32E75540" w14:textId="77777777" w:rsidR="001D3C82" w:rsidRPr="003F727A" w:rsidRDefault="001D3C82" w:rsidP="005043CE">
      <w:pPr>
        <w:pStyle w:val="phlistordereda"/>
        <w:rPr>
          <w:rFonts w:cs="Arial"/>
        </w:rPr>
      </w:pPr>
      <w:r w:rsidRPr="003F727A">
        <w:rPr>
          <w:rFonts w:cs="Arial"/>
        </w:rPr>
        <w:t>методы, у которых не указано ЛПУ в настройках;</w:t>
      </w:r>
    </w:p>
    <w:p w14:paraId="6FBE5276" w14:textId="77777777" w:rsidR="001D3C82" w:rsidRPr="003F727A" w:rsidRDefault="001D3C82" w:rsidP="005043CE">
      <w:pPr>
        <w:pStyle w:val="phlistordereda"/>
        <w:rPr>
          <w:rFonts w:cs="Arial"/>
        </w:rPr>
      </w:pPr>
      <w:r w:rsidRPr="003F727A">
        <w:rPr>
          <w:rFonts w:cs="Arial"/>
        </w:rPr>
        <w:t xml:space="preserve">методы, у которых указано ЛПУ в настройках, и </w:t>
      </w:r>
      <w:proofErr w:type="gramStart"/>
      <w:r w:rsidRPr="003F727A">
        <w:rPr>
          <w:rFonts w:cs="Arial"/>
        </w:rPr>
        <w:t>данное</w:t>
      </w:r>
      <w:proofErr w:type="gramEnd"/>
      <w:r w:rsidRPr="003F727A">
        <w:rPr>
          <w:rFonts w:cs="Arial"/>
        </w:rPr>
        <w:t xml:space="preserve"> ЛПУ соответствует текущему.</w:t>
      </w:r>
    </w:p>
    <w:p w14:paraId="736E6D61" w14:textId="77777777" w:rsidR="001D3C82" w:rsidRPr="003F727A" w:rsidRDefault="003D0805" w:rsidP="00875F71">
      <w:pPr>
        <w:pStyle w:val="phnormal"/>
        <w:rPr>
          <w:rFonts w:cs="Arial"/>
        </w:rPr>
      </w:pPr>
      <w:r w:rsidRPr="003F727A">
        <w:rPr>
          <w:rFonts w:cs="Arial"/>
        </w:rPr>
        <w:t xml:space="preserve">2 </w:t>
      </w:r>
      <w:r w:rsidR="001D3C82" w:rsidRPr="003F727A">
        <w:rPr>
          <w:rFonts w:cs="Arial"/>
        </w:rPr>
        <w:t>Ограничение, назначенное на вид ВМП, не распространяется на методы.</w:t>
      </w:r>
    </w:p>
    <w:p w14:paraId="6E670D75" w14:textId="77777777" w:rsidR="001D3C82" w:rsidRPr="003F727A" w:rsidRDefault="003D0805" w:rsidP="003E7D93">
      <w:pPr>
        <w:pStyle w:val="phnormal"/>
        <w:rPr>
          <w:rFonts w:cs="Arial"/>
        </w:rPr>
      </w:pPr>
      <w:r w:rsidRPr="003F727A">
        <w:rPr>
          <w:rFonts w:cs="Arial"/>
        </w:rPr>
        <w:t>3</w:t>
      </w:r>
      <w:proofErr w:type="gramStart"/>
      <w:r w:rsidR="00DB53AB">
        <w:rPr>
          <w:rFonts w:cs="Arial"/>
        </w:rPr>
        <w:t xml:space="preserve"> </w:t>
      </w:r>
      <w:r w:rsidRPr="003F727A">
        <w:rPr>
          <w:rFonts w:cs="Arial"/>
        </w:rPr>
        <w:t>Ч</w:t>
      </w:r>
      <w:proofErr w:type="gramEnd"/>
      <w:r w:rsidR="001D3C82" w:rsidRPr="003F727A">
        <w:rPr>
          <w:rFonts w:cs="Arial"/>
        </w:rPr>
        <w:t xml:space="preserve">тобы ограничить доступность методов ВМП к выбору, </w:t>
      </w:r>
      <w:r w:rsidR="009B7877" w:rsidRPr="003F727A">
        <w:rPr>
          <w:rFonts w:cs="Arial"/>
        </w:rPr>
        <w:t>настройте</w:t>
      </w:r>
      <w:r w:rsidR="001D3C82" w:rsidRPr="003F727A">
        <w:rPr>
          <w:rFonts w:cs="Arial"/>
        </w:rPr>
        <w:t xml:space="preserve"> методы ВМП по месту вызова: «Настройки</w:t>
      </w:r>
      <w:r w:rsidR="009B7877" w:rsidRPr="003F727A">
        <w:rPr>
          <w:rFonts w:cs="Arial"/>
        </w:rPr>
        <w:t>/</w:t>
      </w:r>
      <w:r w:rsidR="001D3C82" w:rsidRPr="003F727A">
        <w:rPr>
          <w:rFonts w:cs="Arial"/>
        </w:rPr>
        <w:t>Настройка реестров ОМС</w:t>
      </w:r>
      <w:r w:rsidR="009B7877" w:rsidRPr="003F727A">
        <w:rPr>
          <w:rFonts w:cs="Arial"/>
        </w:rPr>
        <w:t>/</w:t>
      </w:r>
      <w:r w:rsidR="001D3C82" w:rsidRPr="003F727A">
        <w:rPr>
          <w:rFonts w:cs="Arial"/>
        </w:rPr>
        <w:t>Виды ВМП»</w:t>
      </w:r>
      <w:r w:rsidR="001F5E14" w:rsidRPr="003F727A">
        <w:rPr>
          <w:rFonts w:cs="Arial"/>
        </w:rPr>
        <w:t>. В</w:t>
      </w:r>
      <w:r w:rsidR="009B7877" w:rsidRPr="003F727A">
        <w:rPr>
          <w:rFonts w:cs="Arial"/>
        </w:rPr>
        <w:t>ыберите</w:t>
      </w:r>
      <w:r w:rsidR="001D3C82" w:rsidRPr="003F727A">
        <w:rPr>
          <w:rFonts w:cs="Arial"/>
        </w:rPr>
        <w:t xml:space="preserve"> метод</w:t>
      </w:r>
      <w:r w:rsidR="009B7877" w:rsidRPr="003F727A">
        <w:rPr>
          <w:rFonts w:cs="Arial"/>
        </w:rPr>
        <w:t xml:space="preserve">, откройте </w:t>
      </w:r>
      <w:r w:rsidR="003F2598" w:rsidRPr="003F727A">
        <w:rPr>
          <w:rFonts w:cs="Arial"/>
        </w:rPr>
        <w:t xml:space="preserve">пункт контекстного меню </w:t>
      </w:r>
      <w:r w:rsidR="001D3C82" w:rsidRPr="003F727A">
        <w:rPr>
          <w:rFonts w:cs="Arial"/>
        </w:rPr>
        <w:t xml:space="preserve">«Редактировать» </w:t>
      </w:r>
      <w:r w:rsidR="009B7877" w:rsidRPr="003F727A">
        <w:rPr>
          <w:rFonts w:cs="Arial"/>
        </w:rPr>
        <w:t>и выберите значение в поле</w:t>
      </w:r>
      <w:r w:rsidR="001D3C82" w:rsidRPr="003F727A">
        <w:rPr>
          <w:rFonts w:cs="Arial"/>
        </w:rPr>
        <w:t xml:space="preserve"> «ЛПУ». Можно выбирать несколько ЛПУ одновременно</w:t>
      </w:r>
      <w:r w:rsidRPr="003F727A">
        <w:rPr>
          <w:rFonts w:cs="Arial"/>
        </w:rPr>
        <w:t>.</w:t>
      </w:r>
    </w:p>
    <w:p w14:paraId="027C3F03" w14:textId="4ADC3432" w:rsidR="00BF3164" w:rsidRDefault="000732B4" w:rsidP="003D0805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выписки</w:t>
      </w:r>
      <w:r w:rsidRPr="003F727A">
        <w:t>»</w:t>
      </w:r>
      <w:r w:rsidR="00BF3164" w:rsidRPr="003F727A">
        <w:t xml:space="preserve"> - </w:t>
      </w:r>
      <w:r w:rsidR="009B7877" w:rsidRPr="003F727A">
        <w:t xml:space="preserve">укажите </w:t>
      </w:r>
      <w:r w:rsidR="00BF3164" w:rsidRPr="003F727A">
        <w:t>дату выписки</w:t>
      </w:r>
      <w:r w:rsidR="002E0175" w:rsidRPr="003F727A">
        <w:t xml:space="preserve"> пациента из текущего отделения</w:t>
      </w:r>
      <w:r w:rsidR="00BF3164" w:rsidRPr="003F727A">
        <w:t xml:space="preserve">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1A5F0B03" wp14:editId="5D5617CE">
            <wp:extent cx="200025" cy="200025"/>
            <wp:effectExtent l="19050" t="19050" r="28575" b="285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3164" w:rsidRPr="003916EF">
        <w:t xml:space="preserve"> </w:t>
      </w:r>
      <w:r w:rsidR="007F6EBB" w:rsidRPr="003F727A">
        <w:t xml:space="preserve">либо </w:t>
      </w:r>
      <w:r w:rsidR="00BF3164" w:rsidRPr="003F727A">
        <w:t>вручную</w:t>
      </w:r>
      <w:r w:rsidR="007F6EBB" w:rsidRPr="003F727A">
        <w:t>,</w:t>
      </w:r>
      <w:r w:rsidR="00BF3164" w:rsidRPr="003F727A">
        <w:t xml:space="preserve"> </w:t>
      </w:r>
      <w:r w:rsidR="007F6EBB" w:rsidRPr="003F727A">
        <w:t>а также</w:t>
      </w:r>
      <w:r w:rsidR="001F5E14" w:rsidRPr="003F727A">
        <w:t xml:space="preserve"> укажите</w:t>
      </w:r>
      <w:r w:rsidR="007F6EBB" w:rsidRPr="003F727A">
        <w:t xml:space="preserve"> </w:t>
      </w:r>
      <w:r w:rsidR="00BF3164" w:rsidRPr="003F727A">
        <w:t>время</w:t>
      </w:r>
      <w:r w:rsidR="007F6EBB" w:rsidRPr="003F727A">
        <w:t xml:space="preserve"> выписки</w:t>
      </w:r>
      <w:r w:rsidR="00954C88" w:rsidRPr="003F727A">
        <w:t xml:space="preserve"> </w:t>
      </w:r>
      <w:r w:rsidR="00D5243D" w:rsidRPr="003F727A">
        <w:t>(</w:t>
      </w:r>
      <w:r w:rsidR="00954C88" w:rsidRPr="003F727A">
        <w:t>по умолчанию указаны текущие дата и время</w:t>
      </w:r>
      <w:r w:rsidR="00D5243D" w:rsidRPr="003F727A">
        <w:t>)</w:t>
      </w:r>
      <w:r w:rsidR="00BF3164" w:rsidRPr="003F727A">
        <w:t>.</w:t>
      </w:r>
    </w:p>
    <w:p w14:paraId="738A1327" w14:textId="0F038BD4" w:rsidR="00623C61" w:rsidRDefault="00EA3376" w:rsidP="00623C61">
      <w:pPr>
        <w:pStyle w:val="phnormal"/>
      </w:pPr>
      <w:r w:rsidRPr="00A72A6B">
        <w:rPr>
          <w:b/>
        </w:rPr>
        <w:t>Примечание</w:t>
      </w:r>
      <w:r>
        <w:t xml:space="preserve"> -</w:t>
      </w:r>
      <w:r w:rsidR="003E3A37">
        <w:t xml:space="preserve"> Система осуществляет проверку на совпадение вида оплаты, указанного в истории болезни/статистической карте, с видом оплаты ВМП</w:t>
      </w:r>
      <w:r w:rsidR="00DA350B">
        <w:t xml:space="preserve"> на момент редактирования</w:t>
      </w:r>
      <w:r w:rsidR="003E3A37">
        <w:t>. Для привязки ВМП и вида оплаты осуществите следующую настройку</w:t>
      </w:r>
      <w:r>
        <w:t>:</w:t>
      </w:r>
      <w:r w:rsidR="003E3A37">
        <w:t xml:space="preserve"> </w:t>
      </w:r>
      <w:r>
        <w:t>п</w:t>
      </w:r>
      <w:r w:rsidR="003E3A37">
        <w:t xml:space="preserve">ерейдите в пункт меню </w:t>
      </w:r>
      <w:r w:rsidR="00623C61">
        <w:t xml:space="preserve">«Настройки/Настройки реестров ОМС/Виды ВМП», выберите пункт контекстного меню «Добавить»/«Редактировать» и в поле «Вид оплаты» укажите необходимые значения из справочника, который открывается с помощью кнопки </w:t>
      </w:r>
      <w:r w:rsidR="00974D54">
        <w:rPr>
          <w:noProof/>
        </w:rPr>
        <w:drawing>
          <wp:inline distT="0" distB="0" distL="0" distR="0" wp14:anchorId="4B363C32" wp14:editId="245293F9">
            <wp:extent cx="190500" cy="219075"/>
            <wp:effectExtent l="19050" t="19050" r="19050" b="285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3C61">
        <w:t>.</w:t>
      </w:r>
    </w:p>
    <w:p w14:paraId="130DC0CD" w14:textId="77777777" w:rsidR="00F9692F" w:rsidRPr="003F727A" w:rsidRDefault="00F9692F" w:rsidP="00F9692F">
      <w:pPr>
        <w:pStyle w:val="30"/>
        <w:rPr>
          <w:rFonts w:cs="Arial"/>
        </w:rPr>
      </w:pPr>
      <w:bookmarkStart w:id="146" w:name="_Toc494888973"/>
      <w:r w:rsidRPr="003F727A">
        <w:rPr>
          <w:rFonts w:cs="Arial"/>
        </w:rPr>
        <w:t>Вкладка «Новое отделение»</w:t>
      </w:r>
      <w:bookmarkEnd w:id="146"/>
    </w:p>
    <w:p w14:paraId="11AA25CF" w14:textId="2E8B2118" w:rsidR="000732B4" w:rsidRPr="003F727A" w:rsidRDefault="0091321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Во вкладке «Новое отделение» </w:t>
      </w:r>
      <w:r w:rsidR="009B7877" w:rsidRPr="003F727A">
        <w:rPr>
          <w:rFonts w:cs="Arial"/>
        </w:rPr>
        <w:t>введите</w:t>
      </w:r>
      <w:r w:rsidRPr="003F727A">
        <w:rPr>
          <w:rFonts w:cs="Arial"/>
        </w:rPr>
        <w:t xml:space="preserve"> данные отделения, в которое переводят пациента</w:t>
      </w:r>
      <w:r w:rsidR="00BF3164" w:rsidRPr="003F727A">
        <w:rPr>
          <w:rFonts w:cs="Arial"/>
        </w:rPr>
        <w:t xml:space="preserve"> (</w:t>
      </w:r>
      <w:r w:rsidR="00BF3164" w:rsidRPr="003F727A">
        <w:rPr>
          <w:rFonts w:cs="Arial"/>
        </w:rPr>
        <w:fldChar w:fldCharType="begin"/>
      </w:r>
      <w:r w:rsidR="00BF3164" w:rsidRPr="003F727A">
        <w:rPr>
          <w:rFonts w:cs="Arial"/>
        </w:rPr>
        <w:instrText xml:space="preserve"> REF _Ref386032196 \h </w:instrText>
      </w:r>
      <w:r w:rsidR="001A46CF" w:rsidRPr="003F727A">
        <w:rPr>
          <w:rFonts w:cs="Arial"/>
        </w:rPr>
        <w:instrText xml:space="preserve"> \* MERGEFORMAT </w:instrText>
      </w:r>
      <w:r w:rsidR="00BF3164" w:rsidRPr="003F727A">
        <w:rPr>
          <w:rFonts w:cs="Arial"/>
        </w:rPr>
      </w:r>
      <w:r w:rsidR="00BF3164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41</w:t>
      </w:r>
      <w:r w:rsidR="00BF3164" w:rsidRPr="003F727A">
        <w:rPr>
          <w:rFonts w:cs="Arial"/>
        </w:rPr>
        <w:fldChar w:fldCharType="end"/>
      </w:r>
      <w:r w:rsidR="00BF3164" w:rsidRPr="003F727A">
        <w:rPr>
          <w:rFonts w:cs="Arial"/>
        </w:rPr>
        <w:t>)</w:t>
      </w:r>
      <w:r w:rsidRPr="003F727A">
        <w:rPr>
          <w:rFonts w:cs="Arial"/>
        </w:rPr>
        <w:t>:</w:t>
      </w:r>
    </w:p>
    <w:p w14:paraId="4779258E" w14:textId="49C4E064" w:rsidR="009B7877" w:rsidRPr="003F727A" w:rsidRDefault="009B7877" w:rsidP="00352831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Дата поступления</w:t>
      </w:r>
      <w:r w:rsidRPr="003F727A">
        <w:t xml:space="preserve">» - укажите дату поступления пациента в новое отделение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7AB0164A" wp14:editId="47D176BC">
            <wp:extent cx="200025" cy="200025"/>
            <wp:effectExtent l="19050" t="19050" r="28575" b="285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 </w:t>
      </w:r>
      <w:r w:rsidR="001F5E14" w:rsidRPr="003F727A">
        <w:t>или</w:t>
      </w:r>
      <w:r w:rsidRPr="003F727A">
        <w:t xml:space="preserve"> вручную, а также время поступления.</w:t>
      </w:r>
    </w:p>
    <w:p w14:paraId="0DA28AA3" w14:textId="00C4A0AE" w:rsidR="009B7877" w:rsidRPr="003916EF" w:rsidRDefault="009B7877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Отделение</w:t>
      </w:r>
      <w:r w:rsidRPr="003F727A">
        <w:t xml:space="preserve">» - выберите отделение из выпадающего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505403B3" wp14:editId="5073AD1A">
            <wp:extent cx="209550" cy="228600"/>
            <wp:effectExtent l="19050" t="19050" r="19050" b="19050"/>
            <wp:docPr id="96" name="Рисунок 9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2FAD3EB9" w14:textId="19AA93A8" w:rsidR="009B7877" w:rsidRPr="003916EF" w:rsidRDefault="009B7877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Вид оплаты</w:t>
      </w:r>
      <w:r w:rsidRPr="003F727A">
        <w:t xml:space="preserve">» - выберите вид оплаты из выпадающего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421EDCBE" wp14:editId="29B180E5">
            <wp:extent cx="209550" cy="228600"/>
            <wp:effectExtent l="19050" t="19050" r="19050" b="19050"/>
            <wp:docPr id="97" name="Рисунок 9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244BF8D4" w14:textId="500D9945" w:rsidR="009B7877" w:rsidRPr="003F727A" w:rsidRDefault="009B7877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Лицевой счет</w:t>
      </w:r>
      <w:r w:rsidRPr="003F727A">
        <w:t xml:space="preserve">» - в случае, если у пациента есть лицевой счет (при коммерческом виде оплат), выберите значение из выпадающего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35074263" wp14:editId="079090BF">
            <wp:extent cx="209550" cy="228600"/>
            <wp:effectExtent l="19050" t="19050" r="19050" b="19050"/>
            <wp:docPr id="98" name="Рисунок 9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</w:t>
      </w:r>
    </w:p>
    <w:p w14:paraId="1195AAA5" w14:textId="4D2BFDA5" w:rsidR="00913214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28A8FE0" wp14:editId="72FF74AD">
            <wp:extent cx="4467225" cy="1838325"/>
            <wp:effectExtent l="19050" t="19050" r="28575" b="28575"/>
            <wp:docPr id="99" name="Рисунок 9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38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C03650" w14:textId="11876F72" w:rsidR="00913214" w:rsidRPr="003F727A" w:rsidRDefault="005C741B" w:rsidP="006F2F0C">
      <w:pPr>
        <w:pStyle w:val="phfiguretitle"/>
      </w:pPr>
      <w:bookmarkStart w:id="147" w:name="_Ref386032196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41</w:t>
        </w:r>
      </w:fldSimple>
      <w:bookmarkEnd w:id="147"/>
      <w:r w:rsidR="0015715C" w:rsidRPr="003F727A">
        <w:t xml:space="preserve"> - </w:t>
      </w:r>
      <w:r w:rsidR="002C0BDA" w:rsidRPr="003F727A">
        <w:t>Вкладка «Новое отделение»</w:t>
      </w:r>
    </w:p>
    <w:p w14:paraId="29F061A6" w14:textId="77777777" w:rsidR="002E0175" w:rsidRPr="003F727A" w:rsidRDefault="002E017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9B7877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966889" w:rsidRPr="003F727A">
        <w:rPr>
          <w:rFonts w:cs="Arial"/>
        </w:rPr>
        <w:t>«</w:t>
      </w:r>
      <w:r w:rsidR="009012CE" w:rsidRPr="003F727A">
        <w:rPr>
          <w:rFonts w:cs="Arial"/>
        </w:rPr>
        <w:t>Сохранить</w:t>
      </w:r>
      <w:r w:rsidR="00966889" w:rsidRPr="003F727A">
        <w:rPr>
          <w:rFonts w:cs="Arial"/>
        </w:rPr>
        <w:t>».</w:t>
      </w:r>
    </w:p>
    <w:p w14:paraId="05DED4D5" w14:textId="77777777" w:rsidR="00F9692F" w:rsidRPr="003F727A" w:rsidRDefault="00F9692F" w:rsidP="00F9692F">
      <w:pPr>
        <w:pStyle w:val="30"/>
        <w:rPr>
          <w:rFonts w:cs="Arial"/>
        </w:rPr>
      </w:pPr>
      <w:bookmarkStart w:id="148" w:name="_Ref411597912"/>
      <w:bookmarkStart w:id="149" w:name="_Toc494888974"/>
      <w:r w:rsidRPr="003F727A">
        <w:rPr>
          <w:rFonts w:cs="Arial"/>
        </w:rPr>
        <w:t>Вкладка «Документы»</w:t>
      </w:r>
      <w:bookmarkEnd w:id="148"/>
      <w:bookmarkEnd w:id="149"/>
    </w:p>
    <w:p w14:paraId="50979358" w14:textId="06F6C0DF" w:rsidR="00F9692F" w:rsidRPr="003F727A" w:rsidRDefault="00CF048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Вкладка «Документы» </w:t>
      </w:r>
      <w:r w:rsidR="00F9692F" w:rsidRPr="003F727A">
        <w:rPr>
          <w:rFonts w:cs="Arial"/>
        </w:rPr>
        <w:t>(</w:t>
      </w:r>
      <w:r w:rsidR="00F9692F" w:rsidRPr="003F727A">
        <w:rPr>
          <w:rFonts w:cs="Arial"/>
        </w:rPr>
        <w:fldChar w:fldCharType="begin"/>
      </w:r>
      <w:r w:rsidR="00F9692F" w:rsidRPr="003F727A">
        <w:rPr>
          <w:rFonts w:cs="Arial"/>
        </w:rPr>
        <w:instrText xml:space="preserve"> REF _Ref411596543 \h </w:instrText>
      </w:r>
      <w:r w:rsidR="001A46CF" w:rsidRPr="003F727A">
        <w:rPr>
          <w:rFonts w:cs="Arial"/>
        </w:rPr>
        <w:instrText xml:space="preserve"> \* MERGEFORMAT </w:instrText>
      </w:r>
      <w:r w:rsidR="00F9692F" w:rsidRPr="003F727A">
        <w:rPr>
          <w:rFonts w:cs="Arial"/>
        </w:rPr>
      </w:r>
      <w:r w:rsidR="00F9692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42</w:t>
      </w:r>
      <w:r w:rsidR="00F9692F" w:rsidRPr="003F727A">
        <w:rPr>
          <w:rFonts w:cs="Arial"/>
        </w:rPr>
        <w:fldChar w:fldCharType="end"/>
      </w:r>
      <w:r w:rsidR="00F9692F" w:rsidRPr="003F727A">
        <w:rPr>
          <w:rFonts w:cs="Arial"/>
        </w:rPr>
        <w:t>) используется для подписания медицинских документов электронной цифровой подписью.</w:t>
      </w:r>
    </w:p>
    <w:p w14:paraId="61FC7800" w14:textId="270EC03B" w:rsidR="00F9692F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8BE8241" wp14:editId="03C7E7A8">
            <wp:extent cx="4476750" cy="2628900"/>
            <wp:effectExtent l="19050" t="19050" r="19050" b="190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28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947A75" w14:textId="18781C7E" w:rsidR="00F9692F" w:rsidRPr="003F727A" w:rsidRDefault="005C741B" w:rsidP="006F2F0C">
      <w:pPr>
        <w:pStyle w:val="phfiguretitle"/>
      </w:pPr>
      <w:bookmarkStart w:id="150" w:name="_Ref41159654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42</w:t>
        </w:r>
      </w:fldSimple>
      <w:bookmarkEnd w:id="150"/>
      <w:r w:rsidR="0015715C" w:rsidRPr="003F727A">
        <w:t xml:space="preserve"> -</w:t>
      </w:r>
      <w:r w:rsidR="00DA350B">
        <w:t xml:space="preserve"> </w:t>
      </w:r>
      <w:r w:rsidR="002C0BDA" w:rsidRPr="003F727A">
        <w:t>Вкладка «Документы»</w:t>
      </w:r>
    </w:p>
    <w:p w14:paraId="342AA7E8" w14:textId="25CD301F" w:rsidR="00F9692F" w:rsidRPr="003F727A" w:rsidRDefault="009B7877" w:rsidP="0034399E">
      <w:pPr>
        <w:pStyle w:val="phnormal"/>
        <w:rPr>
          <w:rFonts w:cs="Arial"/>
        </w:rPr>
      </w:pPr>
      <w:r w:rsidRPr="003F727A">
        <w:rPr>
          <w:rFonts w:cs="Arial"/>
        </w:rPr>
        <w:t>Нажмите</w:t>
      </w:r>
      <w:r w:rsidR="00F9692F" w:rsidRPr="003F727A">
        <w:rPr>
          <w:rFonts w:cs="Arial"/>
        </w:rPr>
        <w:t xml:space="preserve"> кнопку «Получить и подписать документы». Откроется окно «Подписываемые документы» (</w:t>
      </w:r>
      <w:r w:rsidR="00EC6E8F" w:rsidRPr="003F727A">
        <w:rPr>
          <w:rFonts w:cs="Arial"/>
        </w:rPr>
        <w:fldChar w:fldCharType="begin"/>
      </w:r>
      <w:r w:rsidR="00EC6E8F" w:rsidRPr="003F727A">
        <w:rPr>
          <w:rFonts w:cs="Arial"/>
        </w:rPr>
        <w:instrText xml:space="preserve"> REF _Ref411596673 \h </w:instrText>
      </w:r>
      <w:r w:rsidR="001A46CF" w:rsidRPr="003F727A">
        <w:rPr>
          <w:rFonts w:cs="Arial"/>
        </w:rPr>
        <w:instrText xml:space="preserve"> \* MERGEFORMAT </w:instrText>
      </w:r>
      <w:r w:rsidR="00EC6E8F" w:rsidRPr="003F727A">
        <w:rPr>
          <w:rFonts w:cs="Arial"/>
        </w:rPr>
      </w:r>
      <w:r w:rsidR="00EC6E8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43</w:t>
      </w:r>
      <w:r w:rsidR="00EC6E8F" w:rsidRPr="003F727A">
        <w:rPr>
          <w:rFonts w:cs="Arial"/>
        </w:rPr>
        <w:fldChar w:fldCharType="end"/>
      </w:r>
      <w:r w:rsidR="00EC6E8F" w:rsidRPr="003F727A">
        <w:rPr>
          <w:rFonts w:cs="Arial"/>
        </w:rPr>
        <w:t>)</w:t>
      </w:r>
      <w:r w:rsidR="00F9692F" w:rsidRPr="003F727A">
        <w:rPr>
          <w:rFonts w:cs="Arial"/>
        </w:rPr>
        <w:t>.</w:t>
      </w:r>
    </w:p>
    <w:p w14:paraId="63783B1B" w14:textId="0C970D20" w:rsidR="00EC6E8F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F97D772" wp14:editId="005D0BB7">
            <wp:extent cx="6153150" cy="4019550"/>
            <wp:effectExtent l="19050" t="19050" r="19050" b="190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80741F" w14:textId="4D396BCD" w:rsidR="00EC6E8F" w:rsidRPr="003F727A" w:rsidRDefault="005C741B" w:rsidP="006F2F0C">
      <w:pPr>
        <w:pStyle w:val="phfiguretitle"/>
      </w:pPr>
      <w:bookmarkStart w:id="151" w:name="_Ref41159667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43</w:t>
        </w:r>
      </w:fldSimple>
      <w:bookmarkEnd w:id="151"/>
      <w:r w:rsidR="0015715C" w:rsidRPr="003F727A">
        <w:t xml:space="preserve"> - </w:t>
      </w:r>
      <w:r w:rsidR="002C0BDA" w:rsidRPr="003F727A">
        <w:t>Окно «Подписываемые документы»</w:t>
      </w:r>
    </w:p>
    <w:p w14:paraId="58F37FA9" w14:textId="7C67C702" w:rsidR="00F9692F" w:rsidRPr="003F727A" w:rsidRDefault="009B7877" w:rsidP="0034399E">
      <w:pPr>
        <w:pStyle w:val="phnormal"/>
        <w:rPr>
          <w:rFonts w:cs="Arial"/>
        </w:rPr>
      </w:pPr>
      <w:r w:rsidRPr="003F727A">
        <w:rPr>
          <w:rFonts w:cs="Arial"/>
        </w:rPr>
        <w:t>Выберите</w:t>
      </w:r>
      <w:r w:rsidR="00F9692F" w:rsidRPr="003F727A">
        <w:rPr>
          <w:rFonts w:cs="Arial"/>
        </w:rPr>
        <w:t xml:space="preserve"> сертификат в поле «</w:t>
      </w:r>
      <w:r w:rsidR="00451728" w:rsidRPr="003F727A">
        <w:rPr>
          <w:rFonts w:cs="Arial"/>
        </w:rPr>
        <w:t>Выбирать</w:t>
      </w:r>
      <w:r w:rsidR="00B34194" w:rsidRPr="003F727A">
        <w:rPr>
          <w:rFonts w:cs="Arial"/>
        </w:rPr>
        <w:t xml:space="preserve"> </w:t>
      </w:r>
      <w:r w:rsidR="00F9692F" w:rsidRPr="003F727A">
        <w:rPr>
          <w:rFonts w:cs="Arial"/>
        </w:rPr>
        <w:t xml:space="preserve">сертификат» из </w:t>
      </w:r>
      <w:r w:rsidRPr="003F727A">
        <w:rPr>
          <w:rFonts w:cs="Arial"/>
        </w:rPr>
        <w:t xml:space="preserve">выпадающего </w:t>
      </w:r>
      <w:r w:rsidR="00F9692F" w:rsidRPr="003F727A">
        <w:rPr>
          <w:rFonts w:cs="Arial"/>
        </w:rPr>
        <w:t xml:space="preserve">списка с помощью кнопки </w:t>
      </w:r>
      <w:r w:rsidR="00974D54">
        <w:rPr>
          <w:rFonts w:cs="Arial"/>
          <w:noProof/>
        </w:rPr>
        <w:drawing>
          <wp:inline distT="0" distB="0" distL="0" distR="0" wp14:anchorId="0F311678" wp14:editId="670D183D">
            <wp:extent cx="209550" cy="228600"/>
            <wp:effectExtent l="19050" t="19050" r="19050" b="19050"/>
            <wp:docPr id="102" name="Рисунок 10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692F" w:rsidRPr="003F727A">
        <w:rPr>
          <w:rFonts w:cs="Arial"/>
        </w:rPr>
        <w:t xml:space="preserve"> и </w:t>
      </w:r>
      <w:r w:rsidRPr="003F727A">
        <w:rPr>
          <w:rFonts w:cs="Arial"/>
        </w:rPr>
        <w:t xml:space="preserve">нажмите </w:t>
      </w:r>
      <w:r w:rsidR="00F9692F" w:rsidRPr="003F727A">
        <w:rPr>
          <w:rFonts w:cs="Arial"/>
        </w:rPr>
        <w:t>кнопку «Подписать».</w:t>
      </w:r>
    </w:p>
    <w:p w14:paraId="10754B4B" w14:textId="21E20655" w:rsidR="00F9692F" w:rsidRPr="003F727A" w:rsidRDefault="00F9692F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>Документ появится на вкладке «Документы» (см.</w:t>
      </w:r>
      <w:r w:rsidR="00EC6E8F" w:rsidRPr="003F727A">
        <w:rPr>
          <w:rFonts w:cs="Arial"/>
        </w:rPr>
        <w:t xml:space="preserve"> </w:t>
      </w:r>
      <w:r w:rsidR="00EC6E8F" w:rsidRPr="003F727A">
        <w:rPr>
          <w:rFonts w:cs="Arial"/>
        </w:rPr>
        <w:fldChar w:fldCharType="begin"/>
      </w:r>
      <w:r w:rsidR="00EC6E8F" w:rsidRPr="003F727A">
        <w:rPr>
          <w:rFonts w:cs="Arial"/>
        </w:rPr>
        <w:instrText xml:space="preserve"> REF _Ref411596543 \h </w:instrText>
      </w:r>
      <w:r w:rsidR="001A46CF" w:rsidRPr="003F727A">
        <w:rPr>
          <w:rFonts w:cs="Arial"/>
        </w:rPr>
        <w:instrText xml:space="preserve"> \* MERGEFORMAT </w:instrText>
      </w:r>
      <w:r w:rsidR="00EC6E8F" w:rsidRPr="003F727A">
        <w:rPr>
          <w:rFonts w:cs="Arial"/>
        </w:rPr>
      </w:r>
      <w:r w:rsidR="00EC6E8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42</w:t>
      </w:r>
      <w:r w:rsidR="00EC6E8F"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). </w:t>
      </w:r>
      <w:r w:rsidR="00B34194" w:rsidRPr="003F727A">
        <w:rPr>
          <w:rFonts w:cs="Arial"/>
        </w:rPr>
        <w:t xml:space="preserve">Скачайте его нажатием </w:t>
      </w:r>
      <w:r w:rsidRPr="003F727A">
        <w:rPr>
          <w:rFonts w:cs="Arial"/>
        </w:rPr>
        <w:t>ссылк</w:t>
      </w:r>
      <w:r w:rsidR="00B34194" w:rsidRPr="003F727A">
        <w:rPr>
          <w:rFonts w:cs="Arial"/>
        </w:rPr>
        <w:t>и</w:t>
      </w:r>
      <w:r w:rsidRPr="003F727A">
        <w:rPr>
          <w:rFonts w:cs="Arial"/>
        </w:rPr>
        <w:t xml:space="preserve"> с форматом файла в столбце «Скачать».</w:t>
      </w:r>
    </w:p>
    <w:p w14:paraId="7ED62800" w14:textId="77777777" w:rsidR="004D0FEC" w:rsidRPr="003F727A" w:rsidRDefault="004D0FEC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Также в данной вкладке </w:t>
      </w:r>
      <w:r w:rsidR="00B34194" w:rsidRPr="003F727A">
        <w:rPr>
          <w:rFonts w:cs="Arial"/>
        </w:rPr>
        <w:t>(</w:t>
      </w:r>
      <w:r w:rsidRPr="003F727A">
        <w:rPr>
          <w:rFonts w:cs="Arial"/>
        </w:rPr>
        <w:t>по ссылке со статусом документа</w:t>
      </w:r>
      <w:r w:rsidR="00B34194" w:rsidRPr="003F727A">
        <w:rPr>
          <w:rFonts w:cs="Arial"/>
        </w:rPr>
        <w:t>)</w:t>
      </w:r>
      <w:r w:rsidRPr="003F727A">
        <w:rPr>
          <w:rFonts w:cs="Arial"/>
        </w:rPr>
        <w:t xml:space="preserve"> реализована возможность просмотра следующей информации:</w:t>
      </w:r>
    </w:p>
    <w:p w14:paraId="78C98B32" w14:textId="77777777" w:rsidR="004D0FEC" w:rsidRPr="003F727A" w:rsidRDefault="001F5E14" w:rsidP="0034399E">
      <w:pPr>
        <w:pStyle w:val="phlistitemized1"/>
      </w:pPr>
      <w:r w:rsidRPr="003F727A">
        <w:t xml:space="preserve">данных </w:t>
      </w:r>
      <w:r w:rsidR="004D0FEC" w:rsidRPr="003F727A">
        <w:t>о владельце подписи;</w:t>
      </w:r>
    </w:p>
    <w:p w14:paraId="66EDFF76" w14:textId="38AED2B6" w:rsidR="004D0FEC" w:rsidRPr="003F727A" w:rsidRDefault="001F5E14" w:rsidP="0034399E">
      <w:pPr>
        <w:pStyle w:val="phlistitemized1"/>
      </w:pPr>
      <w:r w:rsidRPr="003F727A">
        <w:t xml:space="preserve">удостоверяющего </w:t>
      </w:r>
      <w:r w:rsidR="004D0FEC" w:rsidRPr="003F727A">
        <w:t>центр</w:t>
      </w:r>
      <w:r w:rsidRPr="003F727A">
        <w:t>а</w:t>
      </w:r>
      <w:r w:rsidR="00B34194" w:rsidRPr="003F727A">
        <w:t>.</w:t>
      </w:r>
    </w:p>
    <w:p w14:paraId="536E4D46" w14:textId="77777777" w:rsidR="004D0FEC" w:rsidRPr="003F727A" w:rsidRDefault="004D0FEC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Сертификат содержит следующие данные: </w:t>
      </w:r>
    </w:p>
    <w:p w14:paraId="4997567D" w14:textId="77777777" w:rsidR="004D0FEC" w:rsidRPr="003F727A" w:rsidRDefault="00366727" w:rsidP="0034399E">
      <w:pPr>
        <w:pStyle w:val="phlistitemized1"/>
      </w:pPr>
      <w:r w:rsidRPr="003F727A">
        <w:t xml:space="preserve">данные </w:t>
      </w:r>
      <w:r w:rsidR="004D0FEC" w:rsidRPr="003F727A">
        <w:t>о владельце подписи;</w:t>
      </w:r>
    </w:p>
    <w:p w14:paraId="4DDDCE01" w14:textId="77777777" w:rsidR="004D0FEC" w:rsidRPr="003F727A" w:rsidRDefault="00366727" w:rsidP="0034399E">
      <w:pPr>
        <w:pStyle w:val="phlistitemized1"/>
      </w:pPr>
      <w:r w:rsidRPr="003F727A">
        <w:t xml:space="preserve">удостоверяющий </w:t>
      </w:r>
      <w:r w:rsidR="004D0FEC" w:rsidRPr="003F727A">
        <w:t>центр;</w:t>
      </w:r>
    </w:p>
    <w:p w14:paraId="5134D8F9" w14:textId="77777777" w:rsidR="004D0FEC" w:rsidRDefault="00366727" w:rsidP="0034399E">
      <w:pPr>
        <w:pStyle w:val="phlistitemized1"/>
      </w:pPr>
      <w:r w:rsidRPr="003F727A">
        <w:t xml:space="preserve">период </w:t>
      </w:r>
      <w:r w:rsidR="004D0FEC" w:rsidRPr="003F727A">
        <w:t>действия.</w:t>
      </w:r>
    </w:p>
    <w:p w14:paraId="7374B5C6" w14:textId="67F003F4" w:rsidR="00E1280F" w:rsidRDefault="00E1280F" w:rsidP="00E1280F">
      <w:pPr>
        <w:pStyle w:val="phnormal"/>
      </w:pPr>
      <w:r w:rsidRPr="002D56E3">
        <w:rPr>
          <w:b/>
        </w:rPr>
        <w:t>Примечание</w:t>
      </w:r>
      <w:r>
        <w:t xml:space="preserve"> – Так как амбулаторный эпикриз описывает законченный случай оказания медицинской помощи, СЭМД </w:t>
      </w:r>
      <w:r w:rsidR="004779F8">
        <w:t>«</w:t>
      </w:r>
      <w:r>
        <w:t>Амбулаторный эпикриз</w:t>
      </w:r>
      <w:r w:rsidR="004779F8">
        <w:t>»</w:t>
      </w:r>
      <w:r>
        <w:t xml:space="preserve"> формируется, если:</w:t>
      </w:r>
    </w:p>
    <w:p w14:paraId="5F6E6DA8" w14:textId="77777777" w:rsidR="00E1280F" w:rsidRDefault="00E1280F" w:rsidP="002D56E3">
      <w:pPr>
        <w:pStyle w:val="phlistitemized1"/>
      </w:pPr>
      <w:r>
        <w:t>тип оказанной услуги «Посещение»;</w:t>
      </w:r>
    </w:p>
    <w:p w14:paraId="2A71A245" w14:textId="77777777" w:rsidR="00E1280F" w:rsidRDefault="00E1280F" w:rsidP="002D56E3">
      <w:pPr>
        <w:pStyle w:val="phlistitemized1"/>
      </w:pPr>
      <w:r>
        <w:t>случай был закрыт на текущем посещении;</w:t>
      </w:r>
    </w:p>
    <w:p w14:paraId="646AFB8B" w14:textId="77777777" w:rsidR="00E1280F" w:rsidRPr="003F727A" w:rsidRDefault="00E1280F">
      <w:pPr>
        <w:pStyle w:val="phlistitemized1"/>
      </w:pPr>
      <w:r>
        <w:t>случай не является стационарным.</w:t>
      </w:r>
    </w:p>
    <w:p w14:paraId="7740F276" w14:textId="77777777" w:rsidR="009B2155" w:rsidRPr="003F727A" w:rsidRDefault="009B2155" w:rsidP="009B2155">
      <w:pPr>
        <w:pStyle w:val="20"/>
        <w:rPr>
          <w:rFonts w:cs="Arial"/>
        </w:rPr>
      </w:pPr>
      <w:bookmarkStart w:id="152" w:name="_Ref386033637"/>
      <w:bookmarkStart w:id="153" w:name="_Toc494888975"/>
      <w:r w:rsidRPr="003F727A">
        <w:rPr>
          <w:rFonts w:cs="Arial"/>
        </w:rPr>
        <w:t>Смена диагноза пациента</w:t>
      </w:r>
      <w:bookmarkEnd w:id="152"/>
      <w:bookmarkEnd w:id="153"/>
    </w:p>
    <w:p w14:paraId="11A29973" w14:textId="3A3F6F43" w:rsidR="009B2155" w:rsidRPr="003F727A" w:rsidRDefault="009B215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смены диагноза </w:t>
      </w:r>
      <w:r w:rsidR="002068CF" w:rsidRPr="003F727A">
        <w:rPr>
          <w:rFonts w:cs="Arial"/>
        </w:rPr>
        <w:t xml:space="preserve">пациенту </w:t>
      </w:r>
      <w:r w:rsidRPr="003F727A">
        <w:rPr>
          <w:rFonts w:cs="Arial"/>
        </w:rPr>
        <w:t xml:space="preserve">в окне «Пациенты»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пациента и </w:t>
      </w:r>
      <w:r w:rsidR="00B34194" w:rsidRPr="003F727A">
        <w:rPr>
          <w:rFonts w:cs="Arial"/>
        </w:rPr>
        <w:t xml:space="preserve">нажмите </w:t>
      </w:r>
      <w:r w:rsidRPr="003F727A">
        <w:rPr>
          <w:rFonts w:cs="Arial"/>
        </w:rPr>
        <w:t>пункт контекстного меню «</w:t>
      </w:r>
      <w:r w:rsidR="00A46C34" w:rsidRPr="003F727A">
        <w:rPr>
          <w:rFonts w:cs="Arial"/>
        </w:rPr>
        <w:t>С</w:t>
      </w:r>
      <w:r w:rsidR="009012CE" w:rsidRPr="003F727A">
        <w:rPr>
          <w:rFonts w:cs="Arial"/>
        </w:rPr>
        <w:t>мена</w:t>
      </w:r>
      <w:r w:rsidR="00A46C34" w:rsidRPr="003F727A">
        <w:rPr>
          <w:rFonts w:cs="Arial"/>
        </w:rPr>
        <w:t xml:space="preserve"> </w:t>
      </w:r>
      <w:r w:rsidRPr="003F727A">
        <w:rPr>
          <w:rFonts w:cs="Arial"/>
        </w:rPr>
        <w:t>диагноз</w:t>
      </w:r>
      <w:r w:rsidR="00174AE7" w:rsidRPr="003F727A">
        <w:rPr>
          <w:rFonts w:cs="Arial"/>
        </w:rPr>
        <w:t>а</w:t>
      </w:r>
      <w:r w:rsidRPr="003F727A">
        <w:rPr>
          <w:rFonts w:cs="Arial"/>
        </w:rPr>
        <w:t>». Откроется окно «Смена диагноза» (</w:t>
      </w:r>
      <w:r w:rsidR="00F0708F" w:rsidRPr="003F727A">
        <w:rPr>
          <w:rFonts w:cs="Arial"/>
        </w:rPr>
        <w:fldChar w:fldCharType="begin"/>
      </w:r>
      <w:r w:rsidR="00F0708F" w:rsidRPr="003F727A">
        <w:rPr>
          <w:rFonts w:cs="Arial"/>
        </w:rPr>
        <w:instrText xml:space="preserve"> REF _Ref386036115 \h </w:instrText>
      </w:r>
      <w:r w:rsidR="001A46CF" w:rsidRPr="003F727A">
        <w:rPr>
          <w:rFonts w:cs="Arial"/>
        </w:rPr>
        <w:instrText xml:space="preserve"> \* MERGEFORMAT </w:instrText>
      </w:r>
      <w:r w:rsidR="00F0708F" w:rsidRPr="003F727A">
        <w:rPr>
          <w:rFonts w:cs="Arial"/>
        </w:rPr>
      </w:r>
      <w:r w:rsidR="00F0708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44</w:t>
      </w:r>
      <w:r w:rsidR="00F0708F"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25E57891" w14:textId="0691E8C0" w:rsidR="009B215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937BC34" wp14:editId="4E289967">
            <wp:extent cx="3352800" cy="2571750"/>
            <wp:effectExtent l="19050" t="19050" r="19050" b="190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4F1775" w14:textId="089E2B32" w:rsidR="009B2155" w:rsidRPr="003F727A" w:rsidRDefault="005C741B" w:rsidP="006F2F0C">
      <w:pPr>
        <w:pStyle w:val="phfiguretitle"/>
      </w:pPr>
      <w:bookmarkStart w:id="154" w:name="_Ref386036115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44</w:t>
        </w:r>
      </w:fldSimple>
      <w:bookmarkEnd w:id="154"/>
      <w:r w:rsidR="0015715C" w:rsidRPr="003F727A">
        <w:t xml:space="preserve"> - </w:t>
      </w:r>
      <w:r w:rsidR="002C0BDA" w:rsidRPr="003F727A">
        <w:t>Окно «Смена диагноза»</w:t>
      </w:r>
    </w:p>
    <w:p w14:paraId="4843D9F7" w14:textId="77777777" w:rsidR="00F0708F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F0708F" w:rsidRPr="003F727A">
        <w:rPr>
          <w:rFonts w:cs="Arial"/>
        </w:rPr>
        <w:t xml:space="preserve"> следующие поля:</w:t>
      </w:r>
    </w:p>
    <w:p w14:paraId="6E0DB950" w14:textId="025106B3" w:rsidR="002C6FD8" w:rsidRPr="003F727A" w:rsidRDefault="002C6FD8" w:rsidP="00352831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Результат госпитализации</w:t>
      </w:r>
      <w:r w:rsidRPr="003F727A">
        <w:t xml:space="preserve">» - </w:t>
      </w:r>
      <w:r w:rsidR="00B34194" w:rsidRPr="003F727A">
        <w:t xml:space="preserve">поле </w:t>
      </w:r>
      <w:r w:rsidRPr="003F727A">
        <w:t>является обязательным для заполнения.</w:t>
      </w:r>
      <w:r w:rsidR="00352831" w:rsidRPr="003F727A" w:rsidDel="00352831">
        <w:t xml:space="preserve"> </w:t>
      </w:r>
      <w:r w:rsidRPr="003F727A">
        <w:t xml:space="preserve">Для редактирования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1A3C0317" wp14:editId="563675C6">
            <wp:extent cx="190500" cy="219075"/>
            <wp:effectExtent l="19050" t="19050" r="19050" b="285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</w:t>
      </w:r>
      <w:r w:rsidRPr="003F727A">
        <w:t>оется окно «</w:t>
      </w:r>
      <w:r w:rsidRPr="003F727A">
        <w:rPr>
          <w:rStyle w:val="33"/>
          <w:rFonts w:ascii="Arial" w:hAnsi="Arial"/>
          <w:spacing w:val="0"/>
          <w:szCs w:val="20"/>
        </w:rPr>
        <w:t>Результаты госпитализации</w:t>
      </w:r>
      <w:r w:rsidRPr="003F727A">
        <w:t xml:space="preserve">»,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1F8B1113" w14:textId="654E8DED" w:rsidR="002C6FD8" w:rsidRPr="003F727A" w:rsidRDefault="002C6FD8" w:rsidP="003E7D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Исход госпитализации</w:t>
      </w:r>
      <w:r w:rsidRPr="003F727A">
        <w:t xml:space="preserve">» - </w:t>
      </w:r>
      <w:r w:rsidR="00B34194" w:rsidRPr="003F727A">
        <w:t xml:space="preserve">поле </w:t>
      </w:r>
      <w:r w:rsidRPr="003F727A">
        <w:t>является обязательным для заполнения.</w:t>
      </w:r>
      <w:r w:rsidR="00352831" w:rsidRPr="003F727A" w:rsidDel="00352831">
        <w:t xml:space="preserve"> </w:t>
      </w:r>
      <w:r w:rsidRPr="003F727A">
        <w:t xml:space="preserve">Для заполнения данного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0B4F47ED" wp14:editId="3917E8E6">
            <wp:extent cx="190500" cy="219075"/>
            <wp:effectExtent l="19050" t="19050" r="19050" b="285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Исходы госпитализации</w:t>
      </w:r>
      <w:r w:rsidRPr="003F727A">
        <w:t xml:space="preserve">»,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351AC5AB" w14:textId="70B3B832" w:rsidR="00F0708F" w:rsidRPr="003916EF" w:rsidRDefault="00F0708F" w:rsidP="00352831">
      <w:pPr>
        <w:pStyle w:val="phlistitemized1"/>
      </w:pPr>
      <w:r w:rsidRPr="003F727A">
        <w:t xml:space="preserve">«Код предыдущего диагноза» - </w:t>
      </w:r>
      <w:r w:rsidR="00B34194" w:rsidRPr="003F727A">
        <w:t xml:space="preserve">укажите </w:t>
      </w:r>
      <w:r w:rsidR="00A46C34" w:rsidRPr="003F727A">
        <w:t xml:space="preserve">код КСГ предыдущего </w:t>
      </w:r>
      <w:r w:rsidR="003532B6" w:rsidRPr="003F727A">
        <w:t>диагноз</w:t>
      </w:r>
      <w:r w:rsidR="00A46C34" w:rsidRPr="003F727A">
        <w:t>а</w:t>
      </w:r>
      <w:r w:rsidR="003532B6" w:rsidRPr="003F727A">
        <w:t xml:space="preserve"> пациента. </w:t>
      </w:r>
      <w:r w:rsidRPr="003F727A">
        <w:t xml:space="preserve">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7B86F5E8" wp14:editId="37130BAD">
            <wp:extent cx="190500" cy="219075"/>
            <wp:effectExtent l="19050" t="19050" r="19050" b="285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Код КСГ</w:t>
      </w:r>
      <w:r w:rsidRPr="003F727A">
        <w:t xml:space="preserve">»,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 xml:space="preserve">мыши. Чтобы очистить поле,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0394C8EF" wp14:editId="4314126B">
            <wp:extent cx="219075" cy="238125"/>
            <wp:effectExtent l="19050" t="19050" r="28575" b="28575"/>
            <wp:docPr id="107" name="Рисунок 107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; </w:t>
      </w:r>
    </w:p>
    <w:p w14:paraId="5F1DFAB3" w14:textId="1297E80F" w:rsidR="00F0708F" w:rsidRPr="003F727A" w:rsidRDefault="00F0708F" w:rsidP="00352831">
      <w:pPr>
        <w:pStyle w:val="phlistitemized1"/>
      </w:pPr>
      <w:r w:rsidRPr="003916EF">
        <w:t>«</w:t>
      </w:r>
      <w:r w:rsidRPr="003F727A">
        <w:rPr>
          <w:rStyle w:val="33"/>
          <w:rFonts w:ascii="Arial" w:hAnsi="Arial"/>
          <w:spacing w:val="0"/>
          <w:szCs w:val="20"/>
        </w:rPr>
        <w:t>Дата смены диагноза</w:t>
      </w:r>
      <w:r w:rsidRPr="003F727A">
        <w:t xml:space="preserve">» - </w:t>
      </w:r>
      <w:r w:rsidR="00B34194" w:rsidRPr="003F727A">
        <w:t xml:space="preserve">укажите </w:t>
      </w:r>
      <w:r w:rsidRPr="003F727A">
        <w:t xml:space="preserve">дату смены диагноза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7DED31D7" wp14:editId="25DFB7B9">
            <wp:extent cx="200025" cy="200025"/>
            <wp:effectExtent l="19050" t="19050" r="28575" b="2857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532B6" w:rsidRPr="003F727A">
        <w:t xml:space="preserve"> или вручную и </w:t>
      </w:r>
      <w:r w:rsidR="00B34194" w:rsidRPr="003F727A">
        <w:t xml:space="preserve">введите </w:t>
      </w:r>
      <w:r w:rsidR="003532B6" w:rsidRPr="003F727A">
        <w:t>время</w:t>
      </w:r>
      <w:r w:rsidR="00251376" w:rsidRPr="003F727A">
        <w:t xml:space="preserve"> </w:t>
      </w:r>
      <w:r w:rsidR="00DC0D08" w:rsidRPr="003F727A">
        <w:t>(</w:t>
      </w:r>
      <w:r w:rsidR="00251376" w:rsidRPr="003F727A">
        <w:t>по умолчанию указаны текущие дата и время</w:t>
      </w:r>
      <w:r w:rsidR="00DC0D08" w:rsidRPr="003F727A">
        <w:t>)</w:t>
      </w:r>
      <w:r w:rsidR="003532B6" w:rsidRPr="003F727A">
        <w:t>;</w:t>
      </w:r>
    </w:p>
    <w:p w14:paraId="1C278D1B" w14:textId="5D073BBD" w:rsidR="00F0708F" w:rsidRPr="003F727A" w:rsidRDefault="00F0708F" w:rsidP="00EC2920">
      <w:pPr>
        <w:pStyle w:val="phlistitemized1"/>
      </w:pPr>
      <w:r w:rsidRPr="003F727A">
        <w:t xml:space="preserve">«Новый диагноз» - </w:t>
      </w:r>
      <w:r w:rsidR="00B34194" w:rsidRPr="003F727A">
        <w:t xml:space="preserve">укажите </w:t>
      </w:r>
      <w:r w:rsidRPr="003F727A">
        <w:t xml:space="preserve">новый диагноз.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0F9E0E14" wp14:editId="5E28C480">
            <wp:extent cx="190500" cy="219075"/>
            <wp:effectExtent l="19050" t="19050" r="19050" b="285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Справочник МКБ-10</w:t>
      </w:r>
      <w:r w:rsidRPr="003F727A">
        <w:t xml:space="preserve">», в котором </w:t>
      </w:r>
      <w:r w:rsidR="00B34194" w:rsidRPr="003F727A">
        <w:t>выберите</w:t>
      </w:r>
      <w:r w:rsidR="00556A4F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556A4F" w:rsidRPr="003F727A">
        <w:t>мыши;</w:t>
      </w:r>
    </w:p>
    <w:p w14:paraId="345D03C0" w14:textId="77777777" w:rsidR="00556A4F" w:rsidRPr="003F727A" w:rsidRDefault="00556A4F" w:rsidP="00AB1E0B">
      <w:pPr>
        <w:pStyle w:val="phlistitemized1"/>
      </w:pPr>
      <w:r w:rsidRPr="003F727A">
        <w:t>«</w:t>
      </w:r>
      <w:r w:rsidR="00277DB7" w:rsidRPr="003F727A">
        <w:rPr>
          <w:rStyle w:val="33"/>
          <w:rFonts w:ascii="Arial" w:hAnsi="Arial"/>
          <w:spacing w:val="0"/>
          <w:szCs w:val="20"/>
        </w:rPr>
        <w:t>Уточненный диагноз</w:t>
      </w:r>
      <w:r w:rsidRPr="003F727A">
        <w:t xml:space="preserve">» - </w:t>
      </w:r>
      <w:r w:rsidR="00B34194" w:rsidRPr="003F727A">
        <w:t xml:space="preserve">укажите </w:t>
      </w:r>
      <w:r w:rsidRPr="003F727A">
        <w:t>вручную уточненный диагноз.</w:t>
      </w:r>
    </w:p>
    <w:p w14:paraId="6F65A667" w14:textId="45FE38DC" w:rsidR="00F0708F" w:rsidRPr="003F727A" w:rsidRDefault="00F0708F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нажать кнопку </w:t>
      </w:r>
      <w:r w:rsidR="0003342F">
        <w:rPr>
          <w:rFonts w:cs="Arial"/>
        </w:rPr>
        <w:t>«ОК»</w:t>
      </w:r>
      <w:r w:rsidR="00966889" w:rsidRPr="003F727A">
        <w:rPr>
          <w:rFonts w:cs="Arial"/>
        </w:rPr>
        <w:t>.</w:t>
      </w:r>
    </w:p>
    <w:p w14:paraId="29ADAC77" w14:textId="77777777" w:rsidR="00F0708F" w:rsidRPr="003F727A" w:rsidRDefault="00F0708F" w:rsidP="00F0708F">
      <w:pPr>
        <w:pStyle w:val="20"/>
        <w:rPr>
          <w:rFonts w:cs="Arial"/>
        </w:rPr>
      </w:pPr>
      <w:bookmarkStart w:id="155" w:name="_Ref386036211"/>
      <w:bookmarkStart w:id="156" w:name="_Toc494888976"/>
      <w:r w:rsidRPr="003F727A">
        <w:rPr>
          <w:rFonts w:cs="Arial"/>
        </w:rPr>
        <w:t>Выписка пациента из отделения</w:t>
      </w:r>
      <w:bookmarkEnd w:id="155"/>
      <w:bookmarkEnd w:id="156"/>
    </w:p>
    <w:p w14:paraId="06BE0C34" w14:textId="6035D56E" w:rsidR="00F0708F" w:rsidRPr="003F727A" w:rsidRDefault="00F0708F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</w:t>
      </w:r>
      <w:r w:rsidR="00613F1B" w:rsidRPr="003F727A">
        <w:rPr>
          <w:rFonts w:cs="Arial"/>
        </w:rPr>
        <w:t>оформить выписку</w:t>
      </w:r>
      <w:r w:rsidRPr="003F727A">
        <w:rPr>
          <w:rFonts w:cs="Arial"/>
        </w:rPr>
        <w:t xml:space="preserve"> пациента из отделения</w:t>
      </w:r>
      <w:r w:rsidR="00E25B61" w:rsidRPr="003F727A">
        <w:rPr>
          <w:rFonts w:cs="Arial"/>
        </w:rPr>
        <w:t>,</w:t>
      </w:r>
      <w:r w:rsidRPr="003F727A">
        <w:rPr>
          <w:rFonts w:cs="Arial"/>
        </w:rPr>
        <w:t xml:space="preserve"> в окне «Пациенты» </w:t>
      </w:r>
      <w:r w:rsidR="00B34194" w:rsidRPr="003F727A">
        <w:rPr>
          <w:rFonts w:cs="Arial"/>
        </w:rPr>
        <w:t xml:space="preserve">выберите </w:t>
      </w:r>
      <w:r w:rsidRPr="003F727A">
        <w:rPr>
          <w:rFonts w:cs="Arial"/>
        </w:rPr>
        <w:t xml:space="preserve">пациента и </w:t>
      </w:r>
      <w:r w:rsidR="00B34194" w:rsidRPr="003F727A">
        <w:rPr>
          <w:rFonts w:cs="Arial"/>
        </w:rPr>
        <w:t xml:space="preserve">нажмите </w:t>
      </w:r>
      <w:r w:rsidRPr="003F727A">
        <w:rPr>
          <w:rFonts w:cs="Arial"/>
        </w:rPr>
        <w:t>пункт контекстного меню «Выписать из отделения». Откроется окно «Выписка из отделения»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_Ref386036157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43E6D87E" w14:textId="02CE6A05" w:rsidR="00F0708F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D8ECA3E" wp14:editId="3CC23DEC">
            <wp:extent cx="4314825" cy="4219575"/>
            <wp:effectExtent l="19050" t="19050" r="28575" b="285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19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B61" w:rsidRPr="003F727A">
        <w:rPr>
          <w:rStyle w:val="afffe"/>
          <w:rFonts w:cs="Arial"/>
        </w:rPr>
        <w:t xml:space="preserve"> </w:t>
      </w:r>
    </w:p>
    <w:p w14:paraId="0A0C3D0F" w14:textId="6A1F27F5" w:rsidR="00F0708F" w:rsidRPr="003F727A" w:rsidRDefault="005C741B" w:rsidP="003E7D93">
      <w:pPr>
        <w:pStyle w:val="phfiguretitle"/>
        <w:keepNext w:val="0"/>
      </w:pPr>
      <w:bookmarkStart w:id="157" w:name="_Ref386036157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45</w:t>
        </w:r>
      </w:fldSimple>
      <w:bookmarkEnd w:id="157"/>
      <w:r w:rsidR="0015715C" w:rsidRPr="003916EF">
        <w:t xml:space="preserve"> - </w:t>
      </w:r>
      <w:r w:rsidR="002C0BDA" w:rsidRPr="003F727A">
        <w:t>Окно «Выписка из отделения»</w:t>
      </w:r>
    </w:p>
    <w:p w14:paraId="128F0F6A" w14:textId="77777777" w:rsidR="00D86162" w:rsidRPr="003F727A" w:rsidRDefault="00D86162" w:rsidP="0034399E">
      <w:pPr>
        <w:pStyle w:val="phnormal"/>
        <w:rPr>
          <w:rFonts w:cs="Arial"/>
        </w:rPr>
      </w:pPr>
      <w:r w:rsidRPr="003F727A">
        <w:rPr>
          <w:rFonts w:cs="Arial"/>
        </w:rPr>
        <w:t>Если при выписке пациента из отделения</w:t>
      </w:r>
      <w:r w:rsidR="00386A61" w:rsidRPr="003F727A">
        <w:rPr>
          <w:rFonts w:cs="Arial"/>
        </w:rPr>
        <w:t xml:space="preserve"> присутствует пересечение периодов действия лечащих врачей</w:t>
      </w:r>
      <w:r w:rsidR="007375A4" w:rsidRPr="003F727A">
        <w:rPr>
          <w:rFonts w:cs="Arial"/>
        </w:rPr>
        <w:t xml:space="preserve">, то </w:t>
      </w:r>
      <w:r w:rsidRPr="003F727A">
        <w:rPr>
          <w:rFonts w:cs="Arial"/>
        </w:rPr>
        <w:t xml:space="preserve">на экран будет выходить сообщение об ошибке: сообщение: </w:t>
      </w:r>
      <w:r w:rsidR="007375A4" w:rsidRPr="003F727A">
        <w:rPr>
          <w:rFonts w:cs="Arial"/>
        </w:rPr>
        <w:t>«</w:t>
      </w:r>
      <w:r w:rsidRPr="003F727A">
        <w:rPr>
          <w:rFonts w:cs="Arial"/>
        </w:rPr>
        <w:t>ORA-20103: 1.0. Обнаружено пересечение дат назначений лечащих врачей</w:t>
      </w:r>
      <w:r w:rsidR="007375A4" w:rsidRPr="003F727A">
        <w:rPr>
          <w:rFonts w:cs="Arial"/>
        </w:rPr>
        <w:t>».</w:t>
      </w:r>
    </w:p>
    <w:p w14:paraId="154F1A5F" w14:textId="0D3D7930" w:rsidR="00386A61" w:rsidRPr="003F727A" w:rsidRDefault="00386A61" w:rsidP="0034399E">
      <w:pPr>
        <w:pStyle w:val="phnormal"/>
        <w:rPr>
          <w:rFonts w:cs="Arial"/>
        </w:rPr>
      </w:pPr>
      <w:r w:rsidRPr="003F727A">
        <w:rPr>
          <w:rFonts w:cs="Arial"/>
        </w:rPr>
        <w:t>В</w:t>
      </w:r>
      <w:r w:rsidR="00190E4E" w:rsidRPr="003F727A">
        <w:rPr>
          <w:rFonts w:cs="Arial"/>
        </w:rPr>
        <w:t xml:space="preserve"> окне «Выписка</w:t>
      </w:r>
      <w:r w:rsidRPr="003F727A">
        <w:rPr>
          <w:rFonts w:cs="Arial"/>
        </w:rPr>
        <w:t xml:space="preserve"> из отделения</w:t>
      </w:r>
      <w:r w:rsidR="00190E4E" w:rsidRPr="003F727A">
        <w:rPr>
          <w:rFonts w:cs="Arial"/>
        </w:rPr>
        <w:t>»</w:t>
      </w:r>
      <w:r w:rsidR="002C0BDA" w:rsidRPr="003F727A">
        <w:rPr>
          <w:rFonts w:cs="Arial"/>
        </w:rPr>
        <w:t xml:space="preserve"> (</w:t>
      </w:r>
      <w:r w:rsidR="00C4202E">
        <w:rPr>
          <w:rFonts w:cs="Arial"/>
        </w:rPr>
        <w:t xml:space="preserve">см. </w:t>
      </w:r>
      <w:r w:rsidR="005C5032" w:rsidRPr="003F727A">
        <w:rPr>
          <w:rFonts w:cs="Arial"/>
        </w:rPr>
        <w:fldChar w:fldCharType="begin"/>
      </w:r>
      <w:r w:rsidR="005C5032" w:rsidRPr="003F727A">
        <w:rPr>
          <w:rFonts w:cs="Arial"/>
        </w:rPr>
        <w:instrText xml:space="preserve"> REF _Ref386036157 \h </w:instrText>
      </w:r>
      <w:r w:rsidR="001A46CF" w:rsidRPr="003F727A">
        <w:rPr>
          <w:rFonts w:cs="Arial"/>
        </w:rPr>
        <w:instrText xml:space="preserve"> \* MERGEFORMAT </w:instrText>
      </w:r>
      <w:r w:rsidR="005C5032" w:rsidRPr="003F727A">
        <w:rPr>
          <w:rFonts w:cs="Arial"/>
        </w:rPr>
      </w:r>
      <w:r w:rsidR="005C503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45</w:t>
      </w:r>
      <w:r w:rsidR="005C5032" w:rsidRPr="003F727A">
        <w:rPr>
          <w:rFonts w:cs="Arial"/>
        </w:rPr>
        <w:fldChar w:fldCharType="end"/>
      </w:r>
      <w:r w:rsidR="005C5032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C61F19" w:rsidRPr="003F727A">
        <w:rPr>
          <w:rFonts w:cs="Arial"/>
        </w:rPr>
        <w:t>с</w:t>
      </w:r>
      <w:r w:rsidR="000E0B23" w:rsidRPr="003F727A">
        <w:rPr>
          <w:rFonts w:cs="Arial"/>
        </w:rPr>
        <w:t xml:space="preserve"> помощью ссылки «История лечащих врачей</w:t>
      </w:r>
      <w:r w:rsidR="00C61F19" w:rsidRPr="003F727A">
        <w:rPr>
          <w:rFonts w:cs="Arial"/>
        </w:rPr>
        <w:t xml:space="preserve">» </w:t>
      </w:r>
      <w:r w:rsidR="00B34194" w:rsidRPr="003F727A">
        <w:rPr>
          <w:rFonts w:cs="Arial"/>
        </w:rPr>
        <w:t xml:space="preserve">предусмотрена </w:t>
      </w:r>
      <w:r w:rsidRPr="003F727A">
        <w:rPr>
          <w:rFonts w:cs="Arial"/>
        </w:rPr>
        <w:t>возможность исправления периода назначения лечащего врача.</w:t>
      </w:r>
    </w:p>
    <w:p w14:paraId="16B35F38" w14:textId="3EB28E6C" w:rsidR="005C5032" w:rsidRPr="003F727A" w:rsidRDefault="003E07F9" w:rsidP="0034399E">
      <w:pPr>
        <w:pStyle w:val="phnormal"/>
        <w:rPr>
          <w:rFonts w:cs="Arial"/>
        </w:rPr>
      </w:pPr>
      <w:r w:rsidRPr="003F727A">
        <w:rPr>
          <w:rFonts w:cs="Arial"/>
        </w:rPr>
        <w:t>При нажатии на</w:t>
      </w:r>
      <w:r w:rsidR="005C5032" w:rsidRPr="003F727A">
        <w:rPr>
          <w:rFonts w:cs="Arial"/>
        </w:rPr>
        <w:t xml:space="preserve"> ссылку откроется окно (</w:t>
      </w:r>
      <w:r w:rsidR="005C5032" w:rsidRPr="003F727A">
        <w:rPr>
          <w:rFonts w:cs="Arial"/>
        </w:rPr>
        <w:fldChar w:fldCharType="begin"/>
      </w:r>
      <w:r w:rsidR="005C5032" w:rsidRPr="003F727A">
        <w:rPr>
          <w:rFonts w:cs="Arial"/>
        </w:rPr>
        <w:instrText xml:space="preserve"> REF _Ref426039860 \h </w:instrText>
      </w:r>
      <w:r w:rsidR="001A46CF" w:rsidRPr="003F727A">
        <w:rPr>
          <w:rFonts w:cs="Arial"/>
        </w:rPr>
        <w:instrText xml:space="preserve"> \* MERGEFORMAT </w:instrText>
      </w:r>
      <w:r w:rsidR="005C5032" w:rsidRPr="003F727A">
        <w:rPr>
          <w:rFonts w:cs="Arial"/>
        </w:rPr>
      </w:r>
      <w:r w:rsidR="005C503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46</w:t>
      </w:r>
      <w:r w:rsidR="005C5032" w:rsidRPr="003F727A">
        <w:rPr>
          <w:rFonts w:cs="Arial"/>
        </w:rPr>
        <w:fldChar w:fldCharType="end"/>
      </w:r>
      <w:r w:rsidR="005C5032" w:rsidRPr="003F727A">
        <w:rPr>
          <w:rFonts w:cs="Arial"/>
        </w:rPr>
        <w:t>)</w:t>
      </w:r>
      <w:r w:rsidR="00352831" w:rsidRPr="003F727A">
        <w:rPr>
          <w:rFonts w:cs="Arial"/>
        </w:rPr>
        <w:t>.</w:t>
      </w:r>
    </w:p>
    <w:p w14:paraId="7A589D5D" w14:textId="5FBD3BCD" w:rsidR="005C5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9F1701C" wp14:editId="7DEF487F">
            <wp:extent cx="4572000" cy="1609725"/>
            <wp:effectExtent l="19050" t="19050" r="19050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09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99F791" w14:textId="63045FF4" w:rsidR="005C5032" w:rsidRPr="003F727A" w:rsidRDefault="005C741B" w:rsidP="002D56E3">
      <w:pPr>
        <w:pStyle w:val="phfiguretitle"/>
        <w:keepNext w:val="0"/>
      </w:pPr>
      <w:bookmarkStart w:id="158" w:name="_Ref426039860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46</w:t>
        </w:r>
      </w:fldSimple>
      <w:bookmarkEnd w:id="158"/>
      <w:r w:rsidR="0015715C" w:rsidRPr="003916EF">
        <w:t xml:space="preserve"> - </w:t>
      </w:r>
      <w:r w:rsidR="002C0BDA" w:rsidRPr="003F727A">
        <w:t>Окно «Лечащие врачи»</w:t>
      </w:r>
    </w:p>
    <w:p w14:paraId="11BB360B" w14:textId="77777777" w:rsidR="005C5032" w:rsidRPr="003F727A" w:rsidRDefault="003E07F9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>В</w:t>
      </w:r>
      <w:r w:rsidR="005C5032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данном </w:t>
      </w:r>
      <w:r w:rsidR="005C5032" w:rsidRPr="003F727A">
        <w:rPr>
          <w:rFonts w:cs="Arial"/>
        </w:rPr>
        <w:t xml:space="preserve">окне с </w:t>
      </w:r>
      <w:r w:rsidRPr="003F727A">
        <w:rPr>
          <w:rFonts w:cs="Arial"/>
        </w:rPr>
        <w:t>помощью</w:t>
      </w:r>
      <w:r w:rsidR="005C5032" w:rsidRPr="003F727A">
        <w:rPr>
          <w:rFonts w:cs="Arial"/>
        </w:rPr>
        <w:t xml:space="preserve"> пунктов контекстного меню </w:t>
      </w:r>
      <w:r w:rsidR="00B34194" w:rsidRPr="003F727A">
        <w:rPr>
          <w:rFonts w:cs="Arial"/>
        </w:rPr>
        <w:t xml:space="preserve">отредактируйте, добавьте </w:t>
      </w:r>
      <w:r w:rsidR="00451728" w:rsidRPr="003F727A">
        <w:rPr>
          <w:rFonts w:cs="Arial"/>
        </w:rPr>
        <w:t>или</w:t>
      </w:r>
      <w:r w:rsidR="00B34194" w:rsidRPr="003F727A">
        <w:rPr>
          <w:rFonts w:cs="Arial"/>
        </w:rPr>
        <w:t xml:space="preserve"> удалите</w:t>
      </w:r>
      <w:r w:rsidR="005C5032" w:rsidRPr="003F727A">
        <w:rPr>
          <w:rFonts w:cs="Arial"/>
        </w:rPr>
        <w:t xml:space="preserve"> записи о лечащих врачах в ИБ.</w:t>
      </w:r>
    </w:p>
    <w:p w14:paraId="5614F898" w14:textId="446C3CE4" w:rsidR="00B23231" w:rsidRPr="003F727A" w:rsidRDefault="00C55161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Вкладка «Текущее отделение» </w:t>
      </w:r>
      <w:r w:rsidR="00B23231" w:rsidRPr="003F727A">
        <w:rPr>
          <w:rFonts w:cs="Arial"/>
        </w:rPr>
        <w:t xml:space="preserve">заполняется аналогично описанию, приведенному в п. </w:t>
      </w:r>
      <w:r w:rsidR="00B23231" w:rsidRPr="003F727A">
        <w:rPr>
          <w:rFonts w:cs="Arial"/>
        </w:rPr>
        <w:fldChar w:fldCharType="begin"/>
      </w:r>
      <w:r w:rsidR="00B23231" w:rsidRPr="003F727A">
        <w:rPr>
          <w:rFonts w:cs="Arial"/>
        </w:rPr>
        <w:instrText xml:space="preserve"> REF _Ref411597819 \r \h </w:instrText>
      </w:r>
      <w:r w:rsidR="001A46CF" w:rsidRPr="003F727A">
        <w:rPr>
          <w:rFonts w:cs="Arial"/>
        </w:rPr>
        <w:instrText xml:space="preserve"> \* MERGEFORMAT </w:instrText>
      </w:r>
      <w:r w:rsidR="00B23231" w:rsidRPr="003F727A">
        <w:rPr>
          <w:rFonts w:cs="Arial"/>
        </w:rPr>
      </w:r>
      <w:r w:rsidR="00B23231" w:rsidRPr="003F727A">
        <w:rPr>
          <w:rFonts w:cs="Arial"/>
        </w:rPr>
        <w:fldChar w:fldCharType="separate"/>
      </w:r>
      <w:r w:rsidR="002D14F6">
        <w:rPr>
          <w:rFonts w:cs="Arial"/>
        </w:rPr>
        <w:t>3.7.1</w:t>
      </w:r>
      <w:r w:rsidR="00B23231" w:rsidRPr="003F727A">
        <w:rPr>
          <w:rFonts w:cs="Arial"/>
        </w:rPr>
        <w:fldChar w:fldCharType="end"/>
      </w:r>
      <w:r w:rsidR="007C3F9B" w:rsidRPr="003F727A">
        <w:rPr>
          <w:rFonts w:cs="Arial"/>
        </w:rPr>
        <w:t>.</w:t>
      </w:r>
    </w:p>
    <w:p w14:paraId="7D91CCB0" w14:textId="77777777" w:rsidR="00C55161" w:rsidRPr="003F727A" w:rsidRDefault="007C3F9B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C55161" w:rsidRPr="003F727A">
        <w:rPr>
          <w:rFonts w:cs="Arial"/>
        </w:rPr>
        <w:t xml:space="preserve"> нужные поля и наж</w:t>
      </w:r>
      <w:r w:rsidRPr="003F727A">
        <w:rPr>
          <w:rFonts w:cs="Arial"/>
        </w:rPr>
        <w:t>мите</w:t>
      </w:r>
      <w:r w:rsidR="00C55161" w:rsidRPr="003F727A">
        <w:rPr>
          <w:rFonts w:cs="Arial"/>
        </w:rPr>
        <w:t xml:space="preserve"> кнопку «Сохранить».</w:t>
      </w:r>
    </w:p>
    <w:p w14:paraId="5D66643C" w14:textId="5BDA9920" w:rsidR="008D43F6" w:rsidRPr="003F727A" w:rsidRDefault="008D43F6" w:rsidP="0034399E">
      <w:pPr>
        <w:pStyle w:val="phnormal"/>
        <w:rPr>
          <w:rFonts w:cs="Arial"/>
        </w:rPr>
      </w:pPr>
      <w:r w:rsidRPr="003F727A">
        <w:rPr>
          <w:rFonts w:cs="Arial"/>
        </w:rPr>
        <w:t>Вкладка «Документы» заполняется аналогично описанию, приведенному в</w:t>
      </w:r>
      <w:r w:rsidR="007B63EC" w:rsidRPr="003F727A">
        <w:rPr>
          <w:rFonts w:cs="Arial"/>
        </w:rPr>
        <w:t xml:space="preserve"> </w:t>
      </w:r>
      <w:r w:rsidRPr="003F727A">
        <w:rPr>
          <w:rFonts w:cs="Arial"/>
        </w:rPr>
        <w:t>п.</w:t>
      </w:r>
      <w:r w:rsidR="00A642E7">
        <w:rPr>
          <w:rFonts w:cs="Arial"/>
        </w:rPr>
        <w:t> 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_Ref411597912 \r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>
        <w:rPr>
          <w:rFonts w:cs="Arial"/>
        </w:rPr>
        <w:t>3.7.3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.</w:t>
      </w:r>
    </w:p>
    <w:p w14:paraId="3C204C01" w14:textId="77777777" w:rsidR="005E777D" w:rsidRPr="003F727A" w:rsidRDefault="007C3F9B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AF79E7" w:rsidRPr="003F727A">
        <w:rPr>
          <w:rFonts w:cs="Arial"/>
        </w:rPr>
        <w:t xml:space="preserve"> нужные поля и</w:t>
      </w:r>
      <w:r w:rsidR="005E777D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нажмите </w:t>
      </w:r>
      <w:r w:rsidR="005E777D" w:rsidRPr="003F727A">
        <w:rPr>
          <w:rFonts w:cs="Arial"/>
        </w:rPr>
        <w:t xml:space="preserve">кнопку </w:t>
      </w:r>
      <w:r w:rsidR="00966889" w:rsidRPr="003F727A">
        <w:rPr>
          <w:rFonts w:cs="Arial"/>
        </w:rPr>
        <w:t>«</w:t>
      </w:r>
      <w:r w:rsidR="001F2DA9" w:rsidRPr="003F727A">
        <w:rPr>
          <w:rFonts w:cs="Arial"/>
        </w:rPr>
        <w:t>Сохранить</w:t>
      </w:r>
      <w:r w:rsidR="00966889" w:rsidRPr="003F727A">
        <w:rPr>
          <w:rFonts w:cs="Arial"/>
        </w:rPr>
        <w:t>».</w:t>
      </w:r>
    </w:p>
    <w:p w14:paraId="3E10A605" w14:textId="77777777" w:rsidR="00AF79E7" w:rsidRPr="003F727A" w:rsidRDefault="00AF79E7" w:rsidP="00613F1B">
      <w:pPr>
        <w:pStyle w:val="20"/>
        <w:rPr>
          <w:rFonts w:cs="Arial"/>
        </w:rPr>
      </w:pPr>
      <w:bookmarkStart w:id="159" w:name="_Toc494888977"/>
      <w:r w:rsidRPr="003F727A">
        <w:rPr>
          <w:rFonts w:cs="Arial"/>
        </w:rPr>
        <w:t>Вы</w:t>
      </w:r>
      <w:r w:rsidR="00613F1B" w:rsidRPr="003F727A">
        <w:rPr>
          <w:rFonts w:cs="Arial"/>
        </w:rPr>
        <w:t>писка пациента из стационара</w:t>
      </w:r>
      <w:bookmarkEnd w:id="159"/>
    </w:p>
    <w:p w14:paraId="1FBDD7A0" w14:textId="1E05B23F" w:rsidR="00613F1B" w:rsidRPr="003F727A" w:rsidRDefault="00613F1B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оформить выписку пациента из стационара</w:t>
      </w:r>
      <w:r w:rsidR="003532B6" w:rsidRPr="003F727A">
        <w:rPr>
          <w:rFonts w:cs="Arial"/>
        </w:rPr>
        <w:t>,</w:t>
      </w:r>
      <w:r w:rsidRPr="003F727A">
        <w:rPr>
          <w:rFonts w:cs="Arial"/>
        </w:rPr>
        <w:t xml:space="preserve"> в окне «Пациенты» </w:t>
      </w:r>
      <w:r w:rsidR="007C3F9B" w:rsidRPr="003F727A">
        <w:rPr>
          <w:rFonts w:cs="Arial"/>
        </w:rPr>
        <w:t xml:space="preserve">выберите </w:t>
      </w:r>
      <w:r w:rsidRPr="003F727A">
        <w:rPr>
          <w:rFonts w:cs="Arial"/>
        </w:rPr>
        <w:t xml:space="preserve">пациента и </w:t>
      </w:r>
      <w:r w:rsidR="007C3F9B" w:rsidRPr="003F727A">
        <w:rPr>
          <w:rFonts w:cs="Arial"/>
        </w:rPr>
        <w:t xml:space="preserve">нажмите </w:t>
      </w:r>
      <w:r w:rsidRPr="003F727A">
        <w:rPr>
          <w:rFonts w:cs="Arial"/>
        </w:rPr>
        <w:t>пункт контекстного меню «Выписать из стационара». Откроется окно «Выписка»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_Ref386037275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47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5105C561" w14:textId="2C743687" w:rsidR="00613F1B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E66B5DE" wp14:editId="17FEFE73">
            <wp:extent cx="6296025" cy="3019425"/>
            <wp:effectExtent l="19050" t="19050" r="28575" b="28575"/>
            <wp:docPr id="112" name="Рисунок 11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19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71F32D" w14:textId="64A319EA" w:rsidR="00613F1B" w:rsidRPr="003F727A" w:rsidRDefault="005C741B" w:rsidP="005043CE">
      <w:pPr>
        <w:pStyle w:val="phfiguretitle"/>
      </w:pPr>
      <w:bookmarkStart w:id="160" w:name="_Ref386037275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47</w:t>
        </w:r>
      </w:fldSimple>
      <w:bookmarkEnd w:id="160"/>
      <w:r w:rsidR="0015715C" w:rsidRPr="003916EF">
        <w:t xml:space="preserve"> - </w:t>
      </w:r>
      <w:r w:rsidR="002C0BDA" w:rsidRPr="003F727A">
        <w:t>Окно «</w:t>
      </w:r>
      <w:r w:rsidR="002C0BDA" w:rsidRPr="003F727A">
        <w:rPr>
          <w:rStyle w:val="33"/>
          <w:rFonts w:ascii="Arial" w:hAnsi="Arial"/>
        </w:rPr>
        <w:t>Выписка</w:t>
      </w:r>
      <w:r w:rsidR="002C0BDA" w:rsidRPr="003916EF">
        <w:t>»</w:t>
      </w:r>
    </w:p>
    <w:p w14:paraId="5F8AF67D" w14:textId="77777777" w:rsidR="00613F1B" w:rsidRPr="003F727A" w:rsidRDefault="004F524A" w:rsidP="0034399E">
      <w:pPr>
        <w:pStyle w:val="phnormal"/>
        <w:rPr>
          <w:rFonts w:cs="Arial"/>
        </w:rPr>
      </w:pPr>
      <w:r w:rsidRPr="003F727A">
        <w:rPr>
          <w:rFonts w:cs="Arial"/>
        </w:rPr>
        <w:t>В этом окне содержатся данные по выписке пациента. При нажатии на ссылку с фамилией, именем и отчеством пациента откроется его персональная медицинская карта.</w:t>
      </w:r>
    </w:p>
    <w:p w14:paraId="711EFDE3" w14:textId="41362512" w:rsidR="002F178B" w:rsidRPr="003F727A" w:rsidRDefault="002F178B" w:rsidP="0034399E">
      <w:pPr>
        <w:pStyle w:val="phnormal"/>
        <w:rPr>
          <w:rFonts w:cs="Arial"/>
        </w:rPr>
      </w:pPr>
      <w:proofErr w:type="gramStart"/>
      <w:r w:rsidRPr="003F727A">
        <w:rPr>
          <w:rFonts w:cs="Arial"/>
        </w:rPr>
        <w:t xml:space="preserve">Чтобы распечатать статистическую карту пациента, в окне «Выписка» </w:t>
      </w:r>
      <w:r w:rsidR="007C3F9B" w:rsidRPr="003F727A">
        <w:rPr>
          <w:rFonts w:cs="Arial"/>
        </w:rPr>
        <w:t xml:space="preserve">поставьте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 xml:space="preserve">в поле «Печать стат. карты» и </w:t>
      </w:r>
      <w:r w:rsidR="007C3F9B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03342F">
        <w:rPr>
          <w:rFonts w:cs="Arial"/>
        </w:rPr>
        <w:t>«ОК»</w:t>
      </w:r>
      <w:r w:rsidRPr="003F727A">
        <w:rPr>
          <w:rFonts w:cs="Arial"/>
        </w:rPr>
        <w:t>.</w:t>
      </w:r>
      <w:proofErr w:type="gramEnd"/>
      <w:r w:rsidRPr="003F727A">
        <w:rPr>
          <w:rFonts w:cs="Arial"/>
        </w:rPr>
        <w:t xml:space="preserve"> Откроется окно просмотра отчета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_Ref386093868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48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4CFEDD8F" w14:textId="54EA6197" w:rsidR="002F178B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55BDB5E" wp14:editId="08CDA973">
            <wp:extent cx="6296025" cy="4924425"/>
            <wp:effectExtent l="19050" t="19050" r="28575" b="28575"/>
            <wp:docPr id="113" name="Рисунок 11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2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868699" w14:textId="517C4641" w:rsidR="002F178B" w:rsidRPr="003F727A" w:rsidRDefault="005C741B" w:rsidP="003E7D93">
      <w:pPr>
        <w:pStyle w:val="phfiguretitle"/>
        <w:keepNext w:val="0"/>
      </w:pPr>
      <w:bookmarkStart w:id="161" w:name="_Ref386093868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48</w:t>
        </w:r>
      </w:fldSimple>
      <w:bookmarkEnd w:id="161"/>
      <w:r w:rsidR="0015715C" w:rsidRPr="003916EF">
        <w:t xml:space="preserve"> - </w:t>
      </w:r>
      <w:r w:rsidR="002C0BDA" w:rsidRPr="003F727A">
        <w:t>Окно просмотра отчета</w:t>
      </w:r>
    </w:p>
    <w:p w14:paraId="0BE678A5" w14:textId="0E65A7A0" w:rsidR="002F178B" w:rsidRPr="003F727A" w:rsidRDefault="002F178B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печати отчета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«Печать». Для выгрузки отчета в </w:t>
      </w:r>
      <w:r w:rsidR="005043CE" w:rsidRPr="003F727A">
        <w:rPr>
          <w:rFonts w:cs="Arial"/>
        </w:rPr>
        <w:t>формате .</w:t>
      </w:r>
      <w:proofErr w:type="spellStart"/>
      <w:r w:rsidR="005043CE" w:rsidRPr="003F727A">
        <w:rPr>
          <w:rFonts w:cs="Arial"/>
          <w:lang w:val="en-US"/>
        </w:rPr>
        <w:t>xlsx</w:t>
      </w:r>
      <w:proofErr w:type="spellEnd"/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</w:t>
      </w:r>
      <w:proofErr w:type="spellStart"/>
      <w:r w:rsidRPr="003F727A">
        <w:rPr>
          <w:rFonts w:cs="Arial"/>
        </w:rPr>
        <w:t>Excel</w:t>
      </w:r>
      <w:proofErr w:type="spellEnd"/>
      <w:r w:rsidRPr="003F727A">
        <w:rPr>
          <w:rFonts w:cs="Arial"/>
        </w:rPr>
        <w:t xml:space="preserve">». Чтобы открыть отчет в формате </w:t>
      </w:r>
      <w:r w:rsidR="009E6ABC" w:rsidRPr="003F727A">
        <w:rPr>
          <w:rFonts w:cs="Arial"/>
        </w:rPr>
        <w:t>.</w:t>
      </w:r>
      <w:proofErr w:type="spellStart"/>
      <w:r w:rsidRPr="003F727A">
        <w:rPr>
          <w:rFonts w:cs="Arial"/>
          <w:lang w:val="en-US"/>
        </w:rPr>
        <w:t>pdf</w:t>
      </w:r>
      <w:proofErr w:type="spellEnd"/>
      <w:r w:rsidRPr="003F727A">
        <w:rPr>
          <w:rFonts w:cs="Arial"/>
        </w:rPr>
        <w:t xml:space="preserve">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«PDF». Для редактирования отчета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кнопкой </w:t>
      </w:r>
      <w:r w:rsidR="00974D54">
        <w:rPr>
          <w:rFonts w:cs="Arial"/>
          <w:noProof/>
        </w:rPr>
        <w:drawing>
          <wp:inline distT="0" distB="0" distL="0" distR="0" wp14:anchorId="1FFB7732" wp14:editId="27915B3B">
            <wp:extent cx="219075" cy="228600"/>
            <wp:effectExtent l="19050" t="19050" r="28575" b="19050"/>
            <wp:docPr id="114" name="Рисунок 11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23AF1C59" w14:textId="77777777" w:rsidR="006A25E1" w:rsidRPr="003F727A" w:rsidRDefault="006A25E1" w:rsidP="006A25E1">
      <w:pPr>
        <w:pStyle w:val="30"/>
        <w:rPr>
          <w:rFonts w:cs="Arial"/>
        </w:rPr>
      </w:pPr>
      <w:bookmarkStart w:id="162" w:name="_Toc494888978"/>
      <w:r w:rsidRPr="003F727A">
        <w:rPr>
          <w:rFonts w:cs="Arial"/>
        </w:rPr>
        <w:t>Вкладка «Выписка»</w:t>
      </w:r>
      <w:bookmarkEnd w:id="162"/>
    </w:p>
    <w:p w14:paraId="0FDF43F9" w14:textId="77777777" w:rsidR="004F524A" w:rsidRPr="003F727A" w:rsidRDefault="004F524A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На вкладке «Выписка» </w:t>
      </w:r>
      <w:r w:rsidR="007C3F9B" w:rsidRPr="003F727A">
        <w:rPr>
          <w:rFonts w:cs="Arial"/>
        </w:rPr>
        <w:t>внесите</w:t>
      </w:r>
      <w:r w:rsidRPr="003F727A">
        <w:rPr>
          <w:rFonts w:cs="Arial"/>
        </w:rPr>
        <w:t xml:space="preserve"> </w:t>
      </w:r>
      <w:r w:rsidR="000A62D6" w:rsidRPr="003F727A">
        <w:rPr>
          <w:rFonts w:cs="Arial"/>
        </w:rPr>
        <w:t xml:space="preserve">следующую </w:t>
      </w:r>
      <w:r w:rsidRPr="003F727A">
        <w:rPr>
          <w:rFonts w:cs="Arial"/>
        </w:rPr>
        <w:t>информаци</w:t>
      </w:r>
      <w:r w:rsidR="000A62D6" w:rsidRPr="003F727A">
        <w:rPr>
          <w:rFonts w:cs="Arial"/>
        </w:rPr>
        <w:t>ю:</w:t>
      </w:r>
    </w:p>
    <w:p w14:paraId="033F5F6F" w14:textId="58F57F32" w:rsidR="004F524A" w:rsidRPr="003F727A" w:rsidRDefault="004F524A" w:rsidP="00352831">
      <w:pPr>
        <w:pStyle w:val="phlistitemized1"/>
      </w:pPr>
      <w:r w:rsidRPr="003F727A">
        <w:t xml:space="preserve">«Результат госпитализации» - </w:t>
      </w:r>
      <w:r w:rsidR="007C3F9B" w:rsidRPr="003F727A">
        <w:t xml:space="preserve">укажите </w:t>
      </w:r>
      <w:r w:rsidRPr="003F727A">
        <w:t xml:space="preserve">результат госпитализации.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0D188F09" wp14:editId="4EBA37A4">
            <wp:extent cx="190500" cy="219075"/>
            <wp:effectExtent l="19050" t="19050" r="19050" b="285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Результат госпитализации</w:t>
      </w:r>
      <w:r w:rsidRPr="003F727A">
        <w:t xml:space="preserve">»,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</w:t>
      </w:r>
      <w:r w:rsidR="00433386" w:rsidRPr="003F727A">
        <w:t>;</w:t>
      </w:r>
    </w:p>
    <w:p w14:paraId="313CCCBD" w14:textId="347F7EDB" w:rsidR="004F524A" w:rsidRPr="003F727A" w:rsidRDefault="004F524A" w:rsidP="00352831">
      <w:pPr>
        <w:pStyle w:val="phlistitemized1"/>
      </w:pPr>
      <w:r w:rsidRPr="003F727A">
        <w:lastRenderedPageBreak/>
        <w:t>«Исход госпитализации»</w:t>
      </w:r>
      <w:r w:rsidR="00433386" w:rsidRPr="003F727A">
        <w:t xml:space="preserve"> - </w:t>
      </w:r>
      <w:r w:rsidR="007C3F9B" w:rsidRPr="003F727A">
        <w:t xml:space="preserve">укажите </w:t>
      </w:r>
      <w:r w:rsidR="00433386" w:rsidRPr="003F727A">
        <w:t xml:space="preserve">исход госпитализации. Для заполнения поля </w:t>
      </w:r>
      <w:r w:rsidR="00B34194" w:rsidRPr="003F727A">
        <w:t>нажмите</w:t>
      </w:r>
      <w:r w:rsidR="00433386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023405E5" wp14:editId="35B3242C">
            <wp:extent cx="190500" cy="219075"/>
            <wp:effectExtent l="19050" t="19050" r="19050" b="2857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33386" w:rsidRPr="003F727A">
        <w:t>. Откроется окно «</w:t>
      </w:r>
      <w:r w:rsidR="00433386" w:rsidRPr="003F727A">
        <w:rPr>
          <w:rStyle w:val="33"/>
          <w:rFonts w:ascii="Arial" w:hAnsi="Arial"/>
          <w:spacing w:val="0"/>
          <w:szCs w:val="20"/>
        </w:rPr>
        <w:t>Исход госпитализации</w:t>
      </w:r>
      <w:r w:rsidR="00433386" w:rsidRPr="003F727A">
        <w:t xml:space="preserve">», в котором </w:t>
      </w:r>
      <w:r w:rsidR="00B34194" w:rsidRPr="003F727A">
        <w:t>выберите</w:t>
      </w:r>
      <w:r w:rsidR="00433386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433386" w:rsidRPr="003F727A">
        <w:t>мыши;</w:t>
      </w:r>
    </w:p>
    <w:p w14:paraId="048736F9" w14:textId="104BBDC0" w:rsidR="004F524A" w:rsidRPr="003F727A" w:rsidRDefault="004F524A" w:rsidP="0035283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выписки</w:t>
      </w:r>
      <w:r w:rsidRPr="003F727A">
        <w:t>»</w:t>
      </w:r>
      <w:r w:rsidR="00433386" w:rsidRPr="003F727A">
        <w:t xml:space="preserve"> - </w:t>
      </w:r>
      <w:r w:rsidR="007C3F9B" w:rsidRPr="003F727A">
        <w:t xml:space="preserve">укажите </w:t>
      </w:r>
      <w:r w:rsidR="00433386" w:rsidRPr="003F727A">
        <w:t xml:space="preserve">дату и время выписки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20D2C975" wp14:editId="1E5725A4">
            <wp:extent cx="200025" cy="200025"/>
            <wp:effectExtent l="19050" t="19050" r="28575" b="2857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33386" w:rsidRPr="003F727A">
        <w:t xml:space="preserve"> или вручную.</w:t>
      </w:r>
    </w:p>
    <w:p w14:paraId="52549D70" w14:textId="77777777" w:rsidR="004F524A" w:rsidRPr="003F727A" w:rsidRDefault="004F524A" w:rsidP="0034399E">
      <w:pPr>
        <w:pStyle w:val="phnormal"/>
        <w:rPr>
          <w:rFonts w:cs="Arial"/>
        </w:rPr>
      </w:pPr>
      <w:proofErr w:type="gramStart"/>
      <w:r w:rsidRPr="003F727A">
        <w:rPr>
          <w:rFonts w:cs="Arial"/>
        </w:rPr>
        <w:t>Ниже</w:t>
      </w:r>
      <w:r w:rsidR="00782FE0" w:rsidRPr="003F727A">
        <w:rPr>
          <w:rFonts w:cs="Arial"/>
        </w:rPr>
        <w:t xml:space="preserve"> </w:t>
      </w:r>
      <w:r w:rsidRPr="003F727A">
        <w:rPr>
          <w:rFonts w:cs="Arial"/>
        </w:rPr>
        <w:t>расположены</w:t>
      </w:r>
      <w:proofErr w:type="gramEnd"/>
      <w:r w:rsidRPr="003F727A">
        <w:rPr>
          <w:rFonts w:cs="Arial"/>
        </w:rPr>
        <w:t xml:space="preserve"> поля для </w:t>
      </w:r>
      <w:r w:rsidR="00433386" w:rsidRPr="003F727A">
        <w:rPr>
          <w:rFonts w:cs="Arial"/>
        </w:rPr>
        <w:t>просмотра</w:t>
      </w:r>
      <w:r w:rsidR="003532B6" w:rsidRPr="003F727A">
        <w:rPr>
          <w:rFonts w:cs="Arial"/>
        </w:rPr>
        <w:t xml:space="preserve"> и ввода</w:t>
      </w:r>
      <w:r w:rsidRPr="003F727A">
        <w:rPr>
          <w:rFonts w:cs="Arial"/>
        </w:rPr>
        <w:t xml:space="preserve"> дополнительной информации.</w:t>
      </w:r>
    </w:p>
    <w:p w14:paraId="1328A742" w14:textId="77777777" w:rsidR="006A25E1" w:rsidRPr="003F727A" w:rsidRDefault="006A25E1" w:rsidP="006A25E1">
      <w:pPr>
        <w:pStyle w:val="30"/>
        <w:rPr>
          <w:rFonts w:cs="Arial"/>
        </w:rPr>
      </w:pPr>
      <w:bookmarkStart w:id="163" w:name="_Toc494888979"/>
      <w:r w:rsidRPr="003F727A">
        <w:rPr>
          <w:rFonts w:cs="Arial"/>
        </w:rPr>
        <w:t>Вкладка «Отделения»</w:t>
      </w:r>
      <w:bookmarkEnd w:id="163"/>
    </w:p>
    <w:p w14:paraId="19A55317" w14:textId="655C6966" w:rsidR="00433386" w:rsidRPr="003F727A" w:rsidRDefault="0043338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На вкладке «Отделения» содержится информация о </w:t>
      </w:r>
      <w:r w:rsidR="00166357" w:rsidRPr="003F727A">
        <w:rPr>
          <w:rFonts w:cs="Arial"/>
        </w:rPr>
        <w:t xml:space="preserve">перемещениях </w:t>
      </w:r>
      <w:r w:rsidRPr="003F727A">
        <w:rPr>
          <w:rFonts w:cs="Arial"/>
        </w:rPr>
        <w:t>пациента по отделениям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_Ref386092850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49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76715119" w14:textId="186144D4" w:rsidR="0043338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18747E0" wp14:editId="6E71A203">
            <wp:extent cx="6296025" cy="2838450"/>
            <wp:effectExtent l="19050" t="19050" r="28575" b="19050"/>
            <wp:docPr id="118" name="Рисунок 1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38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4131AD" w14:textId="1CB589ED" w:rsidR="00433386" w:rsidRPr="003F727A" w:rsidRDefault="005C741B" w:rsidP="006F2F0C">
      <w:pPr>
        <w:pStyle w:val="phfiguretitle"/>
      </w:pPr>
      <w:bookmarkStart w:id="164" w:name="_Ref38609285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49</w:t>
        </w:r>
      </w:fldSimple>
      <w:bookmarkEnd w:id="164"/>
      <w:r w:rsidR="00782FE0" w:rsidRPr="003916EF">
        <w:t xml:space="preserve"> -</w:t>
      </w:r>
      <w:r w:rsidR="00DA350B">
        <w:t xml:space="preserve"> </w:t>
      </w:r>
      <w:r w:rsidR="002C0BDA" w:rsidRPr="003F727A">
        <w:t>Вкладка «Отделения»</w:t>
      </w:r>
    </w:p>
    <w:p w14:paraId="041BB4F5" w14:textId="77777777" w:rsidR="00433386" w:rsidRPr="003F727A" w:rsidRDefault="00166357" w:rsidP="0034399E">
      <w:pPr>
        <w:pStyle w:val="phnormal"/>
        <w:rPr>
          <w:rFonts w:cs="Arial"/>
        </w:rPr>
      </w:pPr>
      <w:r w:rsidRPr="003F727A">
        <w:rPr>
          <w:rFonts w:cs="Arial"/>
        </w:rPr>
        <w:t>Редактирование и удаление информации о пребывании пациента в отделении</w:t>
      </w:r>
      <w:r w:rsidR="001F5E14" w:rsidRPr="003F727A">
        <w:rPr>
          <w:rFonts w:cs="Arial"/>
        </w:rPr>
        <w:t xml:space="preserve"> </w:t>
      </w:r>
      <w:r w:rsidRPr="003F727A">
        <w:rPr>
          <w:rFonts w:cs="Arial"/>
        </w:rPr>
        <w:t>осуществляется с</w:t>
      </w:r>
      <w:r w:rsidR="00433386" w:rsidRPr="003F727A">
        <w:rPr>
          <w:rFonts w:cs="Arial"/>
        </w:rPr>
        <w:t xml:space="preserve"> помощью </w:t>
      </w:r>
      <w:r w:rsidRPr="003F727A">
        <w:rPr>
          <w:rFonts w:cs="Arial"/>
        </w:rPr>
        <w:t xml:space="preserve">одноименных </w:t>
      </w:r>
      <w:r w:rsidR="00433386" w:rsidRPr="003F727A">
        <w:rPr>
          <w:rFonts w:cs="Arial"/>
        </w:rPr>
        <w:t>пунктов контекстного меню.</w:t>
      </w:r>
    </w:p>
    <w:p w14:paraId="35F9DF44" w14:textId="77777777" w:rsidR="006A25E1" w:rsidRPr="003F727A" w:rsidRDefault="006A25E1" w:rsidP="006A25E1">
      <w:pPr>
        <w:pStyle w:val="30"/>
        <w:rPr>
          <w:rFonts w:cs="Arial"/>
        </w:rPr>
      </w:pPr>
      <w:bookmarkStart w:id="165" w:name="_Toc494888980"/>
      <w:r w:rsidRPr="003F727A">
        <w:rPr>
          <w:rFonts w:cs="Arial"/>
        </w:rPr>
        <w:t>Вкладка «Дополнительно»</w:t>
      </w:r>
      <w:bookmarkEnd w:id="165"/>
    </w:p>
    <w:p w14:paraId="4DF6F963" w14:textId="2BBCD62B" w:rsidR="00433386" w:rsidRPr="003F727A" w:rsidRDefault="00433386" w:rsidP="0034399E">
      <w:pPr>
        <w:pStyle w:val="phnormal"/>
        <w:rPr>
          <w:rFonts w:cs="Arial"/>
        </w:rPr>
      </w:pPr>
      <w:r w:rsidRPr="003F727A">
        <w:rPr>
          <w:rFonts w:cs="Arial"/>
        </w:rPr>
        <w:t>На вкладке «Дополнительно» отметь</w:t>
      </w:r>
      <w:r w:rsidR="001F5E14" w:rsidRPr="003F727A">
        <w:rPr>
          <w:rFonts w:cs="Arial"/>
        </w:rPr>
        <w:t>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«флажком» </w:t>
      </w:r>
      <w:r w:rsidRPr="003F727A">
        <w:rPr>
          <w:rFonts w:cs="Arial"/>
        </w:rPr>
        <w:t>дефекты госпитального периода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_Ref386092857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50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):</w:t>
      </w:r>
    </w:p>
    <w:p w14:paraId="16CA21F6" w14:textId="77777777" w:rsidR="001F5E14" w:rsidRPr="003F727A" w:rsidRDefault="001F5E14" w:rsidP="0035283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Несвоевременная госпитализация</w:t>
      </w:r>
      <w:r w:rsidRPr="003F727A">
        <w:t>»;</w:t>
      </w:r>
    </w:p>
    <w:p w14:paraId="6385896C" w14:textId="77777777" w:rsidR="001F5E14" w:rsidRPr="003F727A" w:rsidRDefault="001F5E14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Недостаточный объем клинико-диагностического обследования</w:t>
      </w:r>
      <w:r w:rsidRPr="003F727A">
        <w:t>»;</w:t>
      </w:r>
    </w:p>
    <w:p w14:paraId="14F5D0C6" w14:textId="77777777" w:rsidR="001F5E14" w:rsidRPr="003F727A" w:rsidRDefault="001F5E14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Неправильная тактика лечения</w:t>
      </w:r>
      <w:r w:rsidRPr="003F727A">
        <w:t>»;</w:t>
      </w:r>
    </w:p>
    <w:p w14:paraId="3556FBEB" w14:textId="77777777" w:rsidR="001F5E14" w:rsidRPr="003F727A" w:rsidRDefault="001F5E14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Несовпадение диагноза</w:t>
      </w:r>
      <w:r w:rsidRPr="003F727A">
        <w:t>»</w:t>
      </w:r>
      <w:r w:rsidR="00352831" w:rsidRPr="003F727A">
        <w:t>;</w:t>
      </w:r>
    </w:p>
    <w:p w14:paraId="650B44DB" w14:textId="77777777" w:rsidR="001F5E14" w:rsidRPr="003F727A" w:rsidRDefault="001F5E14" w:rsidP="00394842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Другие виды лечения</w:t>
      </w:r>
      <w:r w:rsidRPr="003F727A">
        <w:t>» - заполните вручную (для больных ЗНО);</w:t>
      </w:r>
    </w:p>
    <w:p w14:paraId="7C5D6144" w14:textId="77777777" w:rsidR="001F5E14" w:rsidRPr="003F727A" w:rsidRDefault="001F5E14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Особые отметки</w:t>
      </w:r>
      <w:r w:rsidRPr="003F727A">
        <w:t>» - заполните вручную, введите особые отметки врача.</w:t>
      </w:r>
    </w:p>
    <w:p w14:paraId="25697A7F" w14:textId="0C22EA0A" w:rsidR="0043338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DDD39F6" wp14:editId="3229E42A">
            <wp:extent cx="6153150" cy="3495675"/>
            <wp:effectExtent l="19050" t="19050" r="19050" b="285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95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8D194D" w14:textId="5C5C61CD" w:rsidR="00433386" w:rsidRPr="003F727A" w:rsidRDefault="005C741B" w:rsidP="006F2F0C">
      <w:pPr>
        <w:pStyle w:val="phfiguretitle"/>
      </w:pPr>
      <w:bookmarkStart w:id="166" w:name="_Ref386092857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50</w:t>
        </w:r>
      </w:fldSimple>
      <w:bookmarkEnd w:id="166"/>
      <w:r w:rsidR="00782FE0" w:rsidRPr="003916EF">
        <w:t xml:space="preserve"> - </w:t>
      </w:r>
      <w:r w:rsidR="002C0BDA" w:rsidRPr="003F727A">
        <w:t>Вкладка «Дополнительно»</w:t>
      </w:r>
    </w:p>
    <w:p w14:paraId="72107D88" w14:textId="77777777" w:rsidR="00433386" w:rsidRPr="003F727A" w:rsidRDefault="0043338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</w:t>
      </w:r>
      <w:r w:rsidR="00AE4D80" w:rsidRPr="003F727A">
        <w:rPr>
          <w:rFonts w:cs="Arial"/>
        </w:rPr>
        <w:t>внесения данных</w:t>
      </w:r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66889" w:rsidRPr="003F727A">
        <w:rPr>
          <w:rFonts w:cs="Arial"/>
        </w:rPr>
        <w:t>«Применить»</w:t>
      </w:r>
      <w:r w:rsidR="00F24CD1" w:rsidRPr="003F727A">
        <w:rPr>
          <w:rFonts w:cs="Arial"/>
        </w:rPr>
        <w:t>, тогда станет доступен функционал вкладки «Подпись».</w:t>
      </w:r>
    </w:p>
    <w:p w14:paraId="7DACAD15" w14:textId="77777777" w:rsidR="006A25E1" w:rsidRPr="003F727A" w:rsidRDefault="006A25E1" w:rsidP="006A25E1">
      <w:pPr>
        <w:pStyle w:val="30"/>
        <w:rPr>
          <w:rFonts w:cs="Arial"/>
        </w:rPr>
      </w:pPr>
      <w:bookmarkStart w:id="167" w:name="_Toc494888981"/>
      <w:r w:rsidRPr="003F727A">
        <w:rPr>
          <w:rFonts w:cs="Arial"/>
        </w:rPr>
        <w:t>Вкладка «Подпись»</w:t>
      </w:r>
      <w:bookmarkEnd w:id="167"/>
    </w:p>
    <w:p w14:paraId="6479075F" w14:textId="0D2B1BA5" w:rsidR="00433386" w:rsidRPr="003F727A" w:rsidRDefault="00433386" w:rsidP="0034399E">
      <w:pPr>
        <w:pStyle w:val="phnormal"/>
        <w:rPr>
          <w:rFonts w:cs="Arial"/>
        </w:rPr>
      </w:pPr>
      <w:r w:rsidRPr="003F727A">
        <w:rPr>
          <w:rFonts w:cs="Arial"/>
        </w:rPr>
        <w:t>На вкладке «Подпись»</w:t>
      </w:r>
      <w:r w:rsidR="00F24CD1" w:rsidRPr="003F727A">
        <w:rPr>
          <w:rFonts w:cs="Arial"/>
        </w:rPr>
        <w:t xml:space="preserve"> (</w:t>
      </w:r>
      <w:r w:rsidR="00F24CD1" w:rsidRPr="003F727A">
        <w:rPr>
          <w:rFonts w:cs="Arial"/>
        </w:rPr>
        <w:fldChar w:fldCharType="begin"/>
      </w:r>
      <w:r w:rsidR="00F24CD1" w:rsidRPr="003F727A">
        <w:rPr>
          <w:rFonts w:cs="Arial"/>
        </w:rPr>
        <w:instrText xml:space="preserve"> REF _Ref386093975 \h </w:instrText>
      </w:r>
      <w:r w:rsidR="001A46CF" w:rsidRPr="003F727A">
        <w:rPr>
          <w:rFonts w:cs="Arial"/>
        </w:rPr>
        <w:instrText xml:space="preserve"> \* MERGEFORMAT </w:instrText>
      </w:r>
      <w:r w:rsidR="00F24CD1" w:rsidRPr="003F727A">
        <w:rPr>
          <w:rFonts w:cs="Arial"/>
        </w:rPr>
      </w:r>
      <w:r w:rsidR="00F24CD1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51</w:t>
      </w:r>
      <w:r w:rsidR="00F24CD1" w:rsidRPr="003F727A">
        <w:rPr>
          <w:rFonts w:cs="Arial"/>
        </w:rPr>
        <w:fldChar w:fldCharType="end"/>
      </w:r>
      <w:r w:rsidR="00F24CD1" w:rsidRPr="003F727A">
        <w:rPr>
          <w:rFonts w:cs="Arial"/>
        </w:rPr>
        <w:t>)</w:t>
      </w:r>
      <w:r w:rsidRPr="003F727A">
        <w:rPr>
          <w:rFonts w:cs="Arial"/>
        </w:rPr>
        <w:t xml:space="preserve"> можно </w:t>
      </w:r>
      <w:r w:rsidR="00F24CD1" w:rsidRPr="003F727A">
        <w:rPr>
          <w:rFonts w:cs="Arial"/>
        </w:rPr>
        <w:t xml:space="preserve">получить и подписать документы. Для этого </w:t>
      </w:r>
      <w:r w:rsidR="00B34194" w:rsidRPr="003F727A">
        <w:rPr>
          <w:rFonts w:cs="Arial"/>
        </w:rPr>
        <w:t>нажмите</w:t>
      </w:r>
      <w:r w:rsidR="00F24CD1" w:rsidRPr="003F727A">
        <w:rPr>
          <w:rFonts w:cs="Arial"/>
        </w:rPr>
        <w:t xml:space="preserve"> кнопку </w:t>
      </w:r>
      <w:r w:rsidR="00966889" w:rsidRPr="003F727A">
        <w:rPr>
          <w:rFonts w:cs="Arial"/>
        </w:rPr>
        <w:t>«Получить и подписать документы»</w:t>
      </w:r>
      <w:r w:rsidR="00F24CD1" w:rsidRPr="003F727A">
        <w:rPr>
          <w:rFonts w:cs="Arial"/>
        </w:rPr>
        <w:t>.</w:t>
      </w:r>
    </w:p>
    <w:p w14:paraId="121CB463" w14:textId="68F7B8BC" w:rsidR="00F24CD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B056730" wp14:editId="7057878A">
            <wp:extent cx="6296025" cy="2438400"/>
            <wp:effectExtent l="19050" t="19050" r="28575" b="19050"/>
            <wp:docPr id="120" name="Рисунок 12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2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38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40EA84" w14:textId="3DDB0DE4" w:rsidR="00F24CD1" w:rsidRPr="003F727A" w:rsidRDefault="005C741B" w:rsidP="003E7D93">
      <w:pPr>
        <w:pStyle w:val="phfiguretitle"/>
        <w:keepNext w:val="0"/>
      </w:pPr>
      <w:bookmarkStart w:id="168" w:name="_Ref386093975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51</w:t>
        </w:r>
      </w:fldSimple>
      <w:bookmarkEnd w:id="168"/>
      <w:r w:rsidR="00782FE0" w:rsidRPr="003916EF">
        <w:t xml:space="preserve"> -</w:t>
      </w:r>
      <w:r w:rsidR="00DA350B">
        <w:t xml:space="preserve"> </w:t>
      </w:r>
      <w:r w:rsidR="002C0BDA" w:rsidRPr="003F727A">
        <w:t>Вкладка «Подпись»</w:t>
      </w:r>
    </w:p>
    <w:p w14:paraId="3F71BEC4" w14:textId="485559B9" w:rsidR="00F352CF" w:rsidRPr="003F727A" w:rsidRDefault="00F352CF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Откроется окно </w:t>
      </w:r>
      <w:r w:rsidR="00304E11" w:rsidRPr="003F727A">
        <w:rPr>
          <w:rFonts w:cs="Arial"/>
        </w:rPr>
        <w:t xml:space="preserve">«Подписываемые документы»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_Ref386554869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420687" w:rsidRPr="003F727A">
        <w:rPr>
          <w:rFonts w:cs="Arial"/>
        </w:rPr>
        <w:t>. В</w:t>
      </w:r>
      <w:r w:rsidR="00B34194" w:rsidRPr="003F727A">
        <w:rPr>
          <w:rFonts w:cs="Arial"/>
        </w:rPr>
        <w:t>ыберите</w:t>
      </w:r>
      <w:r w:rsidRPr="003F727A">
        <w:rPr>
          <w:rFonts w:cs="Arial"/>
        </w:rPr>
        <w:t xml:space="preserve"> сертификат из </w:t>
      </w:r>
      <w:r w:rsidR="00B34194" w:rsidRPr="003F727A">
        <w:rPr>
          <w:rFonts w:cs="Arial"/>
        </w:rPr>
        <w:t>выпадающего</w:t>
      </w:r>
      <w:r w:rsidRPr="003F727A">
        <w:rPr>
          <w:rFonts w:cs="Arial"/>
        </w:rPr>
        <w:t xml:space="preserve"> списка с помощью кнопки </w:t>
      </w:r>
      <w:r w:rsidR="00974D54">
        <w:rPr>
          <w:rFonts w:cs="Arial"/>
          <w:noProof/>
        </w:rPr>
        <w:drawing>
          <wp:inline distT="0" distB="0" distL="0" distR="0" wp14:anchorId="59546797" wp14:editId="23CF2645">
            <wp:extent cx="209550" cy="228600"/>
            <wp:effectExtent l="19050" t="19050" r="19050" b="19050"/>
            <wp:docPr id="121" name="Рисунок 12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  <w:noProof/>
        </w:rPr>
        <w:t xml:space="preserve"> и </w:t>
      </w:r>
      <w:r w:rsidR="007C3F9B" w:rsidRPr="003F727A">
        <w:rPr>
          <w:rFonts w:cs="Arial"/>
          <w:noProof/>
        </w:rPr>
        <w:t xml:space="preserve">нажмите </w:t>
      </w:r>
      <w:r w:rsidRPr="003F727A">
        <w:rPr>
          <w:rFonts w:cs="Arial"/>
          <w:noProof/>
        </w:rPr>
        <w:t xml:space="preserve">кнопку </w:t>
      </w:r>
      <w:r w:rsidR="00966889" w:rsidRPr="003F727A">
        <w:rPr>
          <w:rFonts w:cs="Arial"/>
          <w:noProof/>
        </w:rPr>
        <w:t>«</w:t>
      </w:r>
      <w:r w:rsidR="00966889" w:rsidRPr="003F727A">
        <w:rPr>
          <w:rFonts w:cs="Arial"/>
        </w:rPr>
        <w:t>Подписать</w:t>
      </w:r>
      <w:r w:rsidR="00966889" w:rsidRPr="003F727A">
        <w:rPr>
          <w:rFonts w:cs="Arial"/>
          <w:noProof/>
        </w:rPr>
        <w:t>»</w:t>
      </w:r>
      <w:r w:rsidRPr="003F727A">
        <w:rPr>
          <w:rFonts w:cs="Arial"/>
          <w:noProof/>
        </w:rPr>
        <w:t>.</w:t>
      </w:r>
    </w:p>
    <w:p w14:paraId="09B045F0" w14:textId="0FF3E392" w:rsidR="00F352CF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616ECD1" wp14:editId="3F6E926B">
            <wp:extent cx="6296025" cy="4057650"/>
            <wp:effectExtent l="19050" t="19050" r="28575" b="19050"/>
            <wp:docPr id="122" name="Рисунок 122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6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5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77CEC5" w14:textId="7BDD042D" w:rsidR="00F352CF" w:rsidRPr="003F727A" w:rsidRDefault="005C741B" w:rsidP="006F2F0C">
      <w:pPr>
        <w:pStyle w:val="phfiguretitle"/>
      </w:pPr>
      <w:bookmarkStart w:id="169" w:name="_Ref386554869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52</w:t>
        </w:r>
      </w:fldSimple>
      <w:bookmarkEnd w:id="169"/>
      <w:r w:rsidR="002C0BDA" w:rsidRPr="003916EF">
        <w:t xml:space="preserve"> </w:t>
      </w:r>
      <w:r w:rsidR="00782FE0" w:rsidRPr="003F727A">
        <w:t xml:space="preserve">- </w:t>
      </w:r>
      <w:r w:rsidR="002C0BDA" w:rsidRPr="003F727A">
        <w:t>Окно «Подписываемые документы»</w:t>
      </w:r>
    </w:p>
    <w:p w14:paraId="71443973" w14:textId="77777777" w:rsidR="000601CC" w:rsidRPr="003F727A" w:rsidRDefault="007C3F9B" w:rsidP="0034399E">
      <w:pPr>
        <w:pStyle w:val="phnormal"/>
        <w:rPr>
          <w:rFonts w:cs="Arial"/>
        </w:rPr>
      </w:pPr>
      <w:r w:rsidRPr="003F727A">
        <w:rPr>
          <w:rFonts w:cs="Arial"/>
        </w:rPr>
        <w:t>Ч</w:t>
      </w:r>
      <w:r w:rsidR="000601CC" w:rsidRPr="003F727A">
        <w:rPr>
          <w:rFonts w:cs="Arial"/>
        </w:rPr>
        <w:t>тобы распечатать документ</w:t>
      </w:r>
      <w:r w:rsidR="00AF0FBE" w:rsidRPr="003F727A">
        <w:rPr>
          <w:rFonts w:cs="Arial"/>
        </w:rPr>
        <w:t>,</w:t>
      </w:r>
      <w:r w:rsidR="000601CC" w:rsidRPr="003F727A">
        <w:rPr>
          <w:rFonts w:cs="Arial"/>
        </w:rPr>
        <w:t xml:space="preserve"> </w:t>
      </w:r>
      <w:r w:rsidRPr="003F727A">
        <w:rPr>
          <w:rFonts w:cs="Arial"/>
        </w:rPr>
        <w:t>воспользуйтесь</w:t>
      </w:r>
      <w:r w:rsidR="000601CC" w:rsidRPr="003F727A">
        <w:rPr>
          <w:rFonts w:cs="Arial"/>
        </w:rPr>
        <w:t xml:space="preserve"> пунктом контекстного меню «Печать».</w:t>
      </w:r>
    </w:p>
    <w:p w14:paraId="615CE178" w14:textId="77777777" w:rsidR="00097E1F" w:rsidRPr="003F727A" w:rsidRDefault="00420687" w:rsidP="0034399E">
      <w:pPr>
        <w:pStyle w:val="phnormal"/>
        <w:rPr>
          <w:rFonts w:cs="Arial"/>
        </w:rPr>
      </w:pPr>
      <w:r w:rsidRPr="003F727A">
        <w:rPr>
          <w:rFonts w:cs="Arial"/>
        </w:rPr>
        <w:t>Передайте</w:t>
      </w:r>
      <w:r w:rsidR="00097E1F" w:rsidRPr="003F727A">
        <w:rPr>
          <w:rFonts w:cs="Arial"/>
        </w:rPr>
        <w:t xml:space="preserve"> документ в ИЭМК с помощью пункта контекстного меню «Передать документ в ИЭМК»</w:t>
      </w:r>
      <w:r w:rsidR="000601CC" w:rsidRPr="003F727A">
        <w:rPr>
          <w:rFonts w:cs="Arial"/>
        </w:rPr>
        <w:t>.</w:t>
      </w:r>
    </w:p>
    <w:p w14:paraId="434299A0" w14:textId="77777777" w:rsidR="00270F37" w:rsidRPr="003F727A" w:rsidRDefault="007C3F9B" w:rsidP="0034399E">
      <w:pPr>
        <w:pStyle w:val="phnormal"/>
        <w:rPr>
          <w:rFonts w:cs="Arial"/>
        </w:rPr>
      </w:pPr>
      <w:r w:rsidRPr="003F727A">
        <w:rPr>
          <w:rFonts w:cs="Arial"/>
        </w:rPr>
        <w:t>Ч</w:t>
      </w:r>
      <w:r w:rsidR="00270F37" w:rsidRPr="003F727A">
        <w:rPr>
          <w:rFonts w:cs="Arial"/>
        </w:rPr>
        <w:t xml:space="preserve">тобы отменить подпись, </w:t>
      </w:r>
      <w:r w:rsidR="00B34194" w:rsidRPr="003F727A">
        <w:rPr>
          <w:rFonts w:cs="Arial"/>
        </w:rPr>
        <w:t>выберите</w:t>
      </w:r>
      <w:r w:rsidR="00270F37" w:rsidRPr="003F727A">
        <w:rPr>
          <w:rFonts w:cs="Arial"/>
        </w:rPr>
        <w:t xml:space="preserve"> пункт контекстного меню «Отменить подпись».</w:t>
      </w:r>
    </w:p>
    <w:p w14:paraId="6D0C7194" w14:textId="77777777" w:rsidR="00FB13D5" w:rsidRPr="003F727A" w:rsidRDefault="00FB13D5" w:rsidP="0034399E">
      <w:pPr>
        <w:pStyle w:val="phnormal"/>
        <w:rPr>
          <w:rFonts w:cs="Arial"/>
        </w:rPr>
      </w:pPr>
      <w:r w:rsidRPr="003F727A">
        <w:rPr>
          <w:rFonts w:cs="Arial"/>
        </w:rPr>
        <w:t>В окне выписки пациента из стационара во вкладке «Подпись» для подписанных документов отобража</w:t>
      </w:r>
      <w:r w:rsidR="00420687" w:rsidRPr="003F727A">
        <w:rPr>
          <w:rFonts w:cs="Arial"/>
        </w:rPr>
        <w:t>ется</w:t>
      </w:r>
      <w:r w:rsidRPr="003F727A">
        <w:rPr>
          <w:rFonts w:cs="Arial"/>
        </w:rPr>
        <w:t xml:space="preserve"> следующая информация:</w:t>
      </w:r>
    </w:p>
    <w:p w14:paraId="116E2E88" w14:textId="77777777" w:rsidR="007C3F9B" w:rsidRPr="003F727A" w:rsidRDefault="007C3F9B" w:rsidP="0034399E">
      <w:pPr>
        <w:pStyle w:val="phlistitemized1"/>
      </w:pPr>
      <w:r w:rsidRPr="003F727A">
        <w:t>данные о владельце подписи;</w:t>
      </w:r>
    </w:p>
    <w:p w14:paraId="4AFBE34F" w14:textId="0D016395" w:rsidR="007C3F9B" w:rsidRPr="003F727A" w:rsidRDefault="007C3F9B" w:rsidP="0034399E">
      <w:pPr>
        <w:pStyle w:val="phlistitemized1"/>
      </w:pPr>
      <w:r w:rsidRPr="003F727A">
        <w:t>удостоверяющий центр.</w:t>
      </w:r>
    </w:p>
    <w:p w14:paraId="3C4C279D" w14:textId="77777777" w:rsidR="00FB13D5" w:rsidRPr="003F727A" w:rsidRDefault="00FB13D5" w:rsidP="0034399E">
      <w:pPr>
        <w:pStyle w:val="phnormal"/>
        <w:rPr>
          <w:rFonts w:cs="Arial"/>
        </w:rPr>
      </w:pPr>
      <w:r w:rsidRPr="003F727A">
        <w:rPr>
          <w:rFonts w:cs="Arial"/>
        </w:rPr>
        <w:t>Для просмотра пройдите по ссылке со статусом документа.</w:t>
      </w:r>
    </w:p>
    <w:p w14:paraId="50988AAD" w14:textId="77777777" w:rsidR="00FB13D5" w:rsidRPr="003F727A" w:rsidRDefault="00FB13D5" w:rsidP="0034399E">
      <w:pPr>
        <w:pStyle w:val="phnormal"/>
        <w:rPr>
          <w:rFonts w:cs="Arial"/>
        </w:rPr>
      </w:pPr>
      <w:r w:rsidRPr="003F727A">
        <w:rPr>
          <w:rFonts w:cs="Arial"/>
        </w:rPr>
        <w:t>Сертиф</w:t>
      </w:r>
      <w:r w:rsidR="00BD218B" w:rsidRPr="003F727A">
        <w:rPr>
          <w:rFonts w:cs="Arial"/>
        </w:rPr>
        <w:t>икат содержит следующие данные:</w:t>
      </w:r>
    </w:p>
    <w:p w14:paraId="070CE41F" w14:textId="77777777" w:rsidR="00FB13D5" w:rsidRPr="003F727A" w:rsidRDefault="00366727" w:rsidP="0034399E">
      <w:pPr>
        <w:pStyle w:val="phlistitemized1"/>
      </w:pPr>
      <w:r w:rsidRPr="003F727A">
        <w:t xml:space="preserve">данные </w:t>
      </w:r>
      <w:r w:rsidR="00FB13D5" w:rsidRPr="003F727A">
        <w:t>о владельце подписи;</w:t>
      </w:r>
    </w:p>
    <w:p w14:paraId="14982180" w14:textId="09560846" w:rsidR="00FB13D5" w:rsidRPr="003F727A" w:rsidRDefault="00366727" w:rsidP="0034399E">
      <w:pPr>
        <w:pStyle w:val="phlistitemized1"/>
      </w:pPr>
      <w:r w:rsidRPr="003F727A">
        <w:t xml:space="preserve">удостоверяющий </w:t>
      </w:r>
      <w:r w:rsidR="00FB13D5" w:rsidRPr="003F727A">
        <w:t>центр;</w:t>
      </w:r>
    </w:p>
    <w:p w14:paraId="2B49F3BC" w14:textId="77777777" w:rsidR="00FB13D5" w:rsidRPr="003F727A" w:rsidRDefault="00366727" w:rsidP="0034399E">
      <w:pPr>
        <w:pStyle w:val="phlistitemized1"/>
      </w:pPr>
      <w:r w:rsidRPr="003F727A">
        <w:t xml:space="preserve">период </w:t>
      </w:r>
      <w:r w:rsidR="00FB13D5" w:rsidRPr="003F727A">
        <w:t>действия.</w:t>
      </w:r>
    </w:p>
    <w:p w14:paraId="4F182AAB" w14:textId="77777777" w:rsidR="004A08D5" w:rsidRPr="003F727A" w:rsidRDefault="004A08D5" w:rsidP="004A08D5">
      <w:pPr>
        <w:pStyle w:val="12"/>
        <w:rPr>
          <w:rFonts w:cs="Arial"/>
        </w:rPr>
      </w:pPr>
      <w:bookmarkStart w:id="170" w:name="_Окно_«История_болезни»_1"/>
      <w:bookmarkStart w:id="171" w:name="_Toc297338823"/>
      <w:bookmarkStart w:id="172" w:name="_Ref297550578"/>
      <w:bookmarkStart w:id="173" w:name="_Ref297553637"/>
      <w:bookmarkStart w:id="174" w:name="_Ref297793143"/>
      <w:bookmarkStart w:id="175" w:name="_Toc298146695"/>
      <w:bookmarkStart w:id="176" w:name="_Toc299637494"/>
      <w:bookmarkStart w:id="177" w:name="_Ref386095263"/>
      <w:bookmarkStart w:id="178" w:name="_Ref386095265"/>
      <w:bookmarkStart w:id="179" w:name="_Ref388860351"/>
      <w:bookmarkStart w:id="180" w:name="_Ref388860353"/>
      <w:bookmarkStart w:id="181" w:name="_Ref479254175"/>
      <w:bookmarkStart w:id="182" w:name="_Toc494888982"/>
      <w:bookmarkEnd w:id="93"/>
      <w:bookmarkEnd w:id="134"/>
      <w:bookmarkEnd w:id="135"/>
      <w:bookmarkEnd w:id="136"/>
      <w:bookmarkEnd w:id="170"/>
      <w:r w:rsidRPr="003F727A">
        <w:rPr>
          <w:rFonts w:cs="Arial"/>
        </w:rPr>
        <w:lastRenderedPageBreak/>
        <w:t>Электронная история болезни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6D29C4E0" w14:textId="65239795" w:rsidR="004F10EB" w:rsidRPr="003F727A" w:rsidRDefault="00C31210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</w:t>
      </w:r>
      <w:r w:rsidR="001C0BF6" w:rsidRPr="003F727A">
        <w:rPr>
          <w:rFonts w:cs="Arial"/>
        </w:rPr>
        <w:t>перехода в электронную историю болезни пациента</w:t>
      </w:r>
      <w:r w:rsidRPr="003F727A">
        <w:rPr>
          <w:rFonts w:cs="Arial"/>
        </w:rPr>
        <w:t xml:space="preserve"> </w:t>
      </w:r>
      <w:r w:rsidR="000D7744" w:rsidRPr="003F727A">
        <w:rPr>
          <w:rFonts w:cs="Arial"/>
        </w:rPr>
        <w:t>зайдите</w:t>
      </w:r>
      <w:r w:rsidR="00CA6371" w:rsidRPr="003F727A">
        <w:rPr>
          <w:rFonts w:cs="Arial"/>
        </w:rPr>
        <w:t xml:space="preserve"> в пункт</w:t>
      </w:r>
      <w:r w:rsidRPr="003F727A">
        <w:rPr>
          <w:rFonts w:cs="Arial"/>
        </w:rPr>
        <w:t xml:space="preserve"> </w:t>
      </w:r>
      <w:r w:rsidR="001C0BF6" w:rsidRPr="003F727A">
        <w:rPr>
          <w:rFonts w:cs="Arial"/>
        </w:rPr>
        <w:t xml:space="preserve">главного </w:t>
      </w:r>
      <w:r w:rsidRPr="003F727A">
        <w:rPr>
          <w:rFonts w:cs="Arial"/>
        </w:rPr>
        <w:t xml:space="preserve">меню </w:t>
      </w:r>
      <w:r w:rsidR="00916814" w:rsidRPr="003F727A">
        <w:rPr>
          <w:rFonts w:cs="Arial"/>
        </w:rPr>
        <w:t>«Рабочие места</w:t>
      </w:r>
      <w:r w:rsidR="000D7744" w:rsidRPr="003F727A">
        <w:rPr>
          <w:rFonts w:cs="Arial"/>
        </w:rPr>
        <w:t>/</w:t>
      </w:r>
      <w:r w:rsidR="00916814" w:rsidRPr="003F727A">
        <w:rPr>
          <w:rFonts w:cs="Arial"/>
        </w:rPr>
        <w:t xml:space="preserve">Пациенты в </w:t>
      </w:r>
      <w:r w:rsidR="00C2004A" w:rsidRPr="003F727A">
        <w:rPr>
          <w:rFonts w:cs="Arial"/>
        </w:rPr>
        <w:t>стационаре</w:t>
      </w:r>
      <w:r w:rsidR="000D7744" w:rsidRPr="003F727A">
        <w:rPr>
          <w:rFonts w:cs="Arial"/>
        </w:rPr>
        <w:t>/</w:t>
      </w:r>
      <w:r w:rsidR="00916814" w:rsidRPr="003F727A">
        <w:rPr>
          <w:rFonts w:cs="Arial"/>
        </w:rPr>
        <w:t>Лечащий врач</w:t>
      </w:r>
      <w:r w:rsidR="004A08D5" w:rsidRPr="003F727A">
        <w:rPr>
          <w:rFonts w:cs="Arial"/>
        </w:rPr>
        <w:t>»</w:t>
      </w:r>
      <w:r w:rsidR="00CA6371" w:rsidRPr="003F727A">
        <w:rPr>
          <w:rFonts w:cs="Arial"/>
        </w:rPr>
        <w:t xml:space="preserve">. </w:t>
      </w:r>
      <w:r w:rsidR="000D7744" w:rsidRPr="003F727A">
        <w:rPr>
          <w:rFonts w:cs="Arial"/>
        </w:rPr>
        <w:t>Найдите</w:t>
      </w:r>
      <w:r w:rsidR="001C0BF6" w:rsidRPr="003F727A">
        <w:rPr>
          <w:rFonts w:cs="Arial"/>
        </w:rPr>
        <w:t xml:space="preserve"> пациента и через</w:t>
      </w:r>
      <w:r w:rsidR="004A08D5" w:rsidRPr="003F727A">
        <w:rPr>
          <w:rFonts w:cs="Arial"/>
        </w:rPr>
        <w:t xml:space="preserve"> контекстное меню</w:t>
      </w:r>
      <w:r w:rsidR="00E30ADB" w:rsidRPr="003F727A">
        <w:rPr>
          <w:rFonts w:cs="Arial"/>
        </w:rPr>
        <w:t xml:space="preserve"> </w:t>
      </w:r>
      <w:r w:rsidR="000D7744" w:rsidRPr="003F727A">
        <w:rPr>
          <w:rFonts w:cs="Arial"/>
        </w:rPr>
        <w:t>выберите</w:t>
      </w:r>
      <w:r w:rsidR="001C0BF6" w:rsidRPr="003F727A">
        <w:rPr>
          <w:rFonts w:cs="Arial"/>
        </w:rPr>
        <w:t xml:space="preserve"> пункт</w:t>
      </w:r>
      <w:r w:rsidR="004A08D5" w:rsidRPr="003F727A">
        <w:rPr>
          <w:rFonts w:cs="Arial"/>
        </w:rPr>
        <w:t xml:space="preserve"> «История болезни</w:t>
      </w:r>
      <w:r w:rsidR="004F10EB" w:rsidRPr="003F727A">
        <w:rPr>
          <w:rFonts w:cs="Arial"/>
        </w:rPr>
        <w:t>».</w:t>
      </w:r>
      <w:r w:rsidR="001C0BF6" w:rsidRPr="003F727A">
        <w:rPr>
          <w:rFonts w:cs="Arial"/>
        </w:rPr>
        <w:t xml:space="preserve"> Откроется окно </w:t>
      </w:r>
      <w:r w:rsidR="00A4085F" w:rsidRPr="003F727A">
        <w:rPr>
          <w:rFonts w:cs="Arial"/>
        </w:rPr>
        <w:t>«История болезни»</w:t>
      </w:r>
      <w:r w:rsidR="002C0BDA" w:rsidRPr="003F727A">
        <w:rPr>
          <w:rFonts w:cs="Arial"/>
        </w:rPr>
        <w:t xml:space="preserve"> </w:t>
      </w:r>
      <w:r w:rsidR="001C0BF6" w:rsidRPr="003F727A">
        <w:rPr>
          <w:rFonts w:cs="Arial"/>
        </w:rPr>
        <w:t>(</w:t>
      </w:r>
      <w:r w:rsidR="001C0BF6" w:rsidRPr="003F727A">
        <w:rPr>
          <w:rFonts w:cs="Arial"/>
        </w:rPr>
        <w:fldChar w:fldCharType="begin"/>
      </w:r>
      <w:r w:rsidR="001C0BF6" w:rsidRPr="003F727A">
        <w:rPr>
          <w:rFonts w:cs="Arial"/>
        </w:rPr>
        <w:instrText xml:space="preserve"> REF _Ref386094260 \h </w:instrText>
      </w:r>
      <w:r w:rsidR="001A46CF" w:rsidRPr="003F727A">
        <w:rPr>
          <w:rFonts w:cs="Arial"/>
        </w:rPr>
        <w:instrText xml:space="preserve"> \* MERGEFORMAT </w:instrText>
      </w:r>
      <w:r w:rsidR="001C0BF6" w:rsidRPr="003F727A">
        <w:rPr>
          <w:rFonts w:cs="Arial"/>
        </w:rPr>
      </w:r>
      <w:r w:rsidR="001C0BF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53</w:t>
      </w:r>
      <w:r w:rsidR="001C0BF6" w:rsidRPr="003F727A">
        <w:rPr>
          <w:rFonts w:cs="Arial"/>
        </w:rPr>
        <w:fldChar w:fldCharType="end"/>
      </w:r>
      <w:r w:rsidR="001C0BF6" w:rsidRPr="003F727A">
        <w:rPr>
          <w:rFonts w:cs="Arial"/>
        </w:rPr>
        <w:t>).</w:t>
      </w:r>
    </w:p>
    <w:p w14:paraId="7672AEA5" w14:textId="0FCD742B" w:rsidR="001C0BF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887C30E" wp14:editId="0D3A4749">
            <wp:extent cx="6153150" cy="3924300"/>
            <wp:effectExtent l="19050" t="19050" r="19050" b="190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A2F816" w14:textId="7DB19813" w:rsidR="001C0BF6" w:rsidRPr="003F727A" w:rsidRDefault="005C741B" w:rsidP="00782FE0">
      <w:pPr>
        <w:pStyle w:val="phfiguretitle"/>
      </w:pPr>
      <w:bookmarkStart w:id="183" w:name="_Ref38609426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53</w:t>
        </w:r>
      </w:fldSimple>
      <w:bookmarkEnd w:id="183"/>
      <w:r w:rsidR="00782FE0" w:rsidRPr="003916EF">
        <w:t xml:space="preserve"> - </w:t>
      </w:r>
      <w:r w:rsidR="002C0BDA" w:rsidRPr="003F727A">
        <w:t>Окно «</w:t>
      </w:r>
      <w:r w:rsidR="002C0BDA" w:rsidRPr="003F727A">
        <w:rPr>
          <w:rStyle w:val="33"/>
          <w:rFonts w:ascii="Arial" w:hAnsi="Arial"/>
        </w:rPr>
        <w:t>История болезни</w:t>
      </w:r>
      <w:r w:rsidR="002C0BDA" w:rsidRPr="003916EF">
        <w:t>»</w:t>
      </w:r>
    </w:p>
    <w:p w14:paraId="0F143F7C" w14:textId="77777777" w:rsidR="00E30ADB" w:rsidRPr="003F727A" w:rsidRDefault="00813386" w:rsidP="0034399E">
      <w:pPr>
        <w:pStyle w:val="phnormal"/>
        <w:rPr>
          <w:rFonts w:cs="Arial"/>
        </w:rPr>
      </w:pPr>
      <w:r w:rsidRPr="003F727A">
        <w:rPr>
          <w:rFonts w:cs="Arial"/>
        </w:rPr>
        <w:t>Окно «История болезни» состоит из</w:t>
      </w:r>
      <w:r w:rsidR="001C0BF6" w:rsidRPr="003F727A">
        <w:rPr>
          <w:rFonts w:cs="Arial"/>
        </w:rPr>
        <w:t xml:space="preserve"> следующих разделов</w:t>
      </w:r>
      <w:r w:rsidR="00E30ADB" w:rsidRPr="003F727A">
        <w:rPr>
          <w:rFonts w:cs="Arial"/>
        </w:rPr>
        <w:t>:</w:t>
      </w:r>
    </w:p>
    <w:p w14:paraId="16D42335" w14:textId="77777777" w:rsidR="00E30ADB" w:rsidRPr="003F727A" w:rsidRDefault="001C0BF6" w:rsidP="0034399E">
      <w:pPr>
        <w:pStyle w:val="phlistitemized1"/>
      </w:pPr>
      <w:r w:rsidRPr="003F727A">
        <w:t>основная информация</w:t>
      </w:r>
      <w:r w:rsidR="00E30ADB" w:rsidRPr="003F727A">
        <w:t>;</w:t>
      </w:r>
    </w:p>
    <w:p w14:paraId="635773B4" w14:textId="77777777" w:rsidR="00E30ADB" w:rsidRPr="003F727A" w:rsidRDefault="004D37F4" w:rsidP="0034399E">
      <w:pPr>
        <w:pStyle w:val="phlistitemized1"/>
      </w:pPr>
      <w:r w:rsidRPr="003F727A">
        <w:t>д</w:t>
      </w:r>
      <w:r w:rsidR="00813386" w:rsidRPr="003F727A">
        <w:t>иагноз</w:t>
      </w:r>
      <w:r w:rsidR="00E30ADB" w:rsidRPr="003F727A">
        <w:t>ы;</w:t>
      </w:r>
    </w:p>
    <w:p w14:paraId="2CFEBD39" w14:textId="77777777" w:rsidR="00E30ADB" w:rsidRPr="003F727A" w:rsidRDefault="004D37F4" w:rsidP="0034399E">
      <w:pPr>
        <w:pStyle w:val="phlistitemized1"/>
      </w:pPr>
      <w:r w:rsidRPr="003F727A">
        <w:t>и</w:t>
      </w:r>
      <w:r w:rsidR="00E30ADB" w:rsidRPr="003F727A">
        <w:t xml:space="preserve">нформационная </w:t>
      </w:r>
      <w:r w:rsidRPr="003F727A">
        <w:t>панель с</w:t>
      </w:r>
      <w:r w:rsidR="009E6ABC" w:rsidRPr="003F727A">
        <w:t>о</w:t>
      </w:r>
      <w:r w:rsidRPr="003F727A">
        <w:t xml:space="preserve"> ссылками</w:t>
      </w:r>
      <w:r w:rsidR="001F057B" w:rsidRPr="003F727A">
        <w:t xml:space="preserve"> на вкладки и</w:t>
      </w:r>
      <w:r w:rsidRPr="003F727A">
        <w:t>стории болезни</w:t>
      </w:r>
      <w:r w:rsidR="00E30ADB" w:rsidRPr="003F727A">
        <w:t>;</w:t>
      </w:r>
    </w:p>
    <w:p w14:paraId="43ADFEB6" w14:textId="77777777" w:rsidR="004A08D5" w:rsidRPr="003F727A" w:rsidRDefault="00403701" w:rsidP="0034399E">
      <w:pPr>
        <w:pStyle w:val="phlistitemized1"/>
      </w:pPr>
      <w:r w:rsidRPr="003F727A">
        <w:t>печать отчетов</w:t>
      </w:r>
      <w:r w:rsidR="004D37F4" w:rsidRPr="003F727A">
        <w:t>.</w:t>
      </w:r>
    </w:p>
    <w:p w14:paraId="05115F24" w14:textId="0B750DEB" w:rsidR="000524B3" w:rsidRPr="0003342F" w:rsidRDefault="000524B3" w:rsidP="0035404A">
      <w:pPr>
        <w:pStyle w:val="phnormal"/>
        <w:rPr>
          <w:rFonts w:cs="Arial"/>
        </w:rPr>
      </w:pPr>
      <w:r w:rsidRPr="0003342F">
        <w:rPr>
          <w:rFonts w:cs="Arial"/>
        </w:rPr>
        <w:t xml:space="preserve">Для детального просмотра исполнения стандарта </w:t>
      </w:r>
      <w:r w:rsidR="00B34194" w:rsidRPr="0003342F">
        <w:rPr>
          <w:rFonts w:cs="Arial"/>
        </w:rPr>
        <w:t>нажмите</w:t>
      </w:r>
      <w:r w:rsidRPr="0003342F">
        <w:rPr>
          <w:rFonts w:cs="Arial"/>
        </w:rPr>
        <w:t xml:space="preserve"> кнопку </w:t>
      </w:r>
      <w:hyperlink r:id="rId88" w:tooltip="wiki:кн_стандарт.png" w:history="1">
        <w:r w:rsidR="00327239" w:rsidRPr="0003342F">
          <w:rPr>
            <w:rFonts w:cs="Arial"/>
          </w:rPr>
          <w:t>«</w:t>
        </w:r>
        <w:r w:rsidR="00327239" w:rsidRPr="002D56E3">
          <w:rPr>
            <w:rFonts w:cs="Arial"/>
          </w:rPr>
          <w:t>Стандарт</w:t>
        </w:r>
        <w:r w:rsidR="00327239" w:rsidRPr="0003342F">
          <w:rPr>
            <w:rFonts w:cs="Arial"/>
          </w:rPr>
          <w:t>»</w:t>
        </w:r>
      </w:hyperlink>
      <w:r w:rsidR="001F057B" w:rsidRPr="0003342F">
        <w:rPr>
          <w:rFonts w:cs="Arial"/>
        </w:rPr>
        <w:t xml:space="preserve"> (см. п. </w:t>
      </w:r>
      <w:r w:rsidR="001F057B" w:rsidRPr="002D56E3">
        <w:rPr>
          <w:rFonts w:cs="Arial"/>
        </w:rPr>
        <w:fldChar w:fldCharType="begin"/>
      </w:r>
      <w:r w:rsidR="001F057B" w:rsidRPr="0003342F">
        <w:rPr>
          <w:rFonts w:cs="Arial"/>
        </w:rPr>
        <w:instrText xml:space="preserve"> REF _Ref386199978 \r \h </w:instrText>
      </w:r>
      <w:r w:rsidR="001A46CF" w:rsidRPr="0003342F">
        <w:rPr>
          <w:rFonts w:cs="Arial"/>
        </w:rPr>
        <w:instrText xml:space="preserve"> \* MERGEFORMAT </w:instrText>
      </w:r>
      <w:r w:rsidR="001F057B" w:rsidRPr="002D56E3">
        <w:rPr>
          <w:rFonts w:cs="Arial"/>
        </w:rPr>
      </w:r>
      <w:r w:rsidR="001F057B" w:rsidRPr="002D56E3">
        <w:rPr>
          <w:rFonts w:cs="Arial"/>
        </w:rPr>
        <w:fldChar w:fldCharType="separate"/>
      </w:r>
      <w:r w:rsidR="002D14F6">
        <w:rPr>
          <w:rFonts w:cs="Arial"/>
        </w:rPr>
        <w:t>5</w:t>
      </w:r>
      <w:r w:rsidR="001F057B" w:rsidRPr="002D56E3">
        <w:rPr>
          <w:rFonts w:cs="Arial"/>
        </w:rPr>
        <w:fldChar w:fldCharType="end"/>
      </w:r>
      <w:r w:rsidR="001F057B" w:rsidRPr="0003342F">
        <w:rPr>
          <w:rFonts w:cs="Arial"/>
        </w:rPr>
        <w:t>).</w:t>
      </w:r>
    </w:p>
    <w:p w14:paraId="067BA573" w14:textId="77777777" w:rsidR="000524B3" w:rsidRPr="0003342F" w:rsidRDefault="000524B3" w:rsidP="0035404A">
      <w:pPr>
        <w:pStyle w:val="phnormal"/>
        <w:rPr>
          <w:rFonts w:cs="Arial"/>
        </w:rPr>
      </w:pPr>
      <w:r w:rsidRPr="0003342F">
        <w:rPr>
          <w:rFonts w:cs="Arial"/>
        </w:rPr>
        <w:t xml:space="preserve">Для просмотра лицевого счета пациента </w:t>
      </w:r>
      <w:r w:rsidR="00B34194" w:rsidRPr="0003342F">
        <w:rPr>
          <w:rFonts w:cs="Arial"/>
        </w:rPr>
        <w:t>нажмите</w:t>
      </w:r>
      <w:r w:rsidRPr="0003342F">
        <w:rPr>
          <w:rFonts w:cs="Arial"/>
        </w:rPr>
        <w:t xml:space="preserve"> кнопку </w:t>
      </w:r>
      <w:hyperlink r:id="rId89" w:tooltip="wiki:кн_лицевой_счет.png" w:history="1">
        <w:r w:rsidR="00327239" w:rsidRPr="0003342F">
          <w:rPr>
            <w:rFonts w:cs="Arial"/>
          </w:rPr>
          <w:t>«</w:t>
        </w:r>
        <w:r w:rsidR="00327239" w:rsidRPr="002D56E3">
          <w:rPr>
            <w:rFonts w:cs="Arial"/>
          </w:rPr>
          <w:t>Лицевой счет</w:t>
        </w:r>
        <w:r w:rsidR="00327239" w:rsidRPr="0003342F">
          <w:rPr>
            <w:rFonts w:cs="Arial"/>
          </w:rPr>
          <w:t>»</w:t>
        </w:r>
      </w:hyperlink>
      <w:r w:rsidR="001F057B" w:rsidRPr="0003342F">
        <w:rPr>
          <w:rFonts w:cs="Arial"/>
        </w:rPr>
        <w:t xml:space="preserve"> (см. руководство пользователя «АРМ Касса»)</w:t>
      </w:r>
      <w:r w:rsidR="00327239" w:rsidRPr="0003342F">
        <w:rPr>
          <w:rFonts w:cs="Arial"/>
        </w:rPr>
        <w:t>.</w:t>
      </w:r>
    </w:p>
    <w:p w14:paraId="5086D730" w14:textId="58E60ED7" w:rsidR="000524B3" w:rsidRPr="0003342F" w:rsidRDefault="000524B3" w:rsidP="0035404A">
      <w:pPr>
        <w:pStyle w:val="phnormal"/>
        <w:rPr>
          <w:rFonts w:cs="Arial"/>
        </w:rPr>
      </w:pPr>
      <w:r w:rsidRPr="0003342F">
        <w:rPr>
          <w:rFonts w:cs="Arial"/>
        </w:rPr>
        <w:t xml:space="preserve">После изменения истории болезни </w:t>
      </w:r>
      <w:r w:rsidR="00B34194" w:rsidRPr="0003342F">
        <w:rPr>
          <w:rFonts w:cs="Arial"/>
        </w:rPr>
        <w:t>нажмите</w:t>
      </w:r>
      <w:r w:rsidRPr="0003342F">
        <w:rPr>
          <w:rFonts w:cs="Arial"/>
        </w:rPr>
        <w:t xml:space="preserve"> кнопку </w:t>
      </w:r>
      <w:hyperlink r:id="rId90" w:tooltip="wiki:кн_ок.png" w:history="1">
        <w:r w:rsidR="0003342F">
          <w:rPr>
            <w:rFonts w:cs="Arial"/>
          </w:rPr>
          <w:t>«ОК»</w:t>
        </w:r>
      </w:hyperlink>
      <w:r w:rsidR="00C2004A" w:rsidRPr="0003342F">
        <w:rPr>
          <w:rFonts w:cs="Arial"/>
        </w:rPr>
        <w:t>.</w:t>
      </w:r>
    </w:p>
    <w:p w14:paraId="5FFA1EEF" w14:textId="77777777" w:rsidR="004D37F4" w:rsidRPr="003F727A" w:rsidRDefault="001C0BF6" w:rsidP="001C0BF6">
      <w:pPr>
        <w:pStyle w:val="20"/>
        <w:rPr>
          <w:rFonts w:cs="Arial"/>
        </w:rPr>
      </w:pPr>
      <w:bookmarkStart w:id="184" w:name="_Ref386098259"/>
      <w:bookmarkStart w:id="185" w:name="_Ref386098263"/>
      <w:bookmarkStart w:id="186" w:name="_Toc494888983"/>
      <w:r w:rsidRPr="003F727A">
        <w:rPr>
          <w:rFonts w:cs="Arial"/>
        </w:rPr>
        <w:lastRenderedPageBreak/>
        <w:t>Основная информация</w:t>
      </w:r>
      <w:bookmarkEnd w:id="184"/>
      <w:bookmarkEnd w:id="185"/>
      <w:bookmarkEnd w:id="186"/>
    </w:p>
    <w:p w14:paraId="19819024" w14:textId="77777777" w:rsidR="004D37F4" w:rsidRPr="003F727A" w:rsidRDefault="004D37F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</w:t>
      </w:r>
      <w:r w:rsidR="001F057B" w:rsidRPr="003F727A">
        <w:rPr>
          <w:rFonts w:cs="Arial"/>
        </w:rPr>
        <w:t>окне</w:t>
      </w:r>
      <w:r w:rsidRPr="003F727A">
        <w:rPr>
          <w:rFonts w:cs="Arial"/>
        </w:rPr>
        <w:t xml:space="preserve"> собрана основная информация по истории болезни пациента: ФИО, </w:t>
      </w:r>
      <w:r w:rsidR="001C0BF6" w:rsidRPr="003F727A">
        <w:rPr>
          <w:rFonts w:cs="Arial"/>
        </w:rPr>
        <w:t xml:space="preserve">пол, </w:t>
      </w:r>
      <w:r w:rsidRPr="003F727A">
        <w:rPr>
          <w:rFonts w:cs="Arial"/>
        </w:rPr>
        <w:t>возраст пациента, номер истории болезни, дата госпитализации, дата вып</w:t>
      </w:r>
      <w:r w:rsidR="001C0BF6" w:rsidRPr="003F727A">
        <w:rPr>
          <w:rFonts w:cs="Arial"/>
        </w:rPr>
        <w:t>иски и количество койко-дней, отделение, лечащий врач и т.д.</w:t>
      </w:r>
    </w:p>
    <w:p w14:paraId="1A837C56" w14:textId="77777777" w:rsidR="0035404A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>Примечани</w:t>
      </w:r>
      <w:r w:rsidR="003E7973" w:rsidRPr="003F727A">
        <w:rPr>
          <w:rFonts w:cs="Arial"/>
          <w:b/>
          <w:bCs/>
        </w:rPr>
        <w:t>я</w:t>
      </w:r>
    </w:p>
    <w:p w14:paraId="4145BF1E" w14:textId="77777777" w:rsidR="00446C48" w:rsidRPr="003F727A" w:rsidRDefault="0035404A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</w:rPr>
        <w:t>1 П</w:t>
      </w:r>
      <w:r w:rsidR="007603F3" w:rsidRPr="003F727A">
        <w:rPr>
          <w:rFonts w:cs="Arial"/>
        </w:rPr>
        <w:t xml:space="preserve">одсчет </w:t>
      </w:r>
      <w:proofErr w:type="spellStart"/>
      <w:r w:rsidR="007603F3" w:rsidRPr="003F727A">
        <w:rPr>
          <w:rFonts w:cs="Arial"/>
        </w:rPr>
        <w:t>пациенто</w:t>
      </w:r>
      <w:proofErr w:type="spellEnd"/>
      <w:r w:rsidR="007603F3" w:rsidRPr="003F727A">
        <w:rPr>
          <w:rFonts w:cs="Arial"/>
        </w:rPr>
        <w:t xml:space="preserve">-дней в дневном стационаре </w:t>
      </w:r>
      <w:r w:rsidR="00446C48" w:rsidRPr="003F727A">
        <w:rPr>
          <w:rFonts w:cs="Arial"/>
        </w:rPr>
        <w:t xml:space="preserve">зависит от </w:t>
      </w:r>
      <w:r w:rsidR="00451728" w:rsidRPr="003F727A">
        <w:rPr>
          <w:rFonts w:cs="Arial"/>
        </w:rPr>
        <w:t>настройки</w:t>
      </w:r>
      <w:r w:rsidR="00446C48" w:rsidRPr="003F727A">
        <w:rPr>
          <w:rFonts w:cs="Arial"/>
        </w:rPr>
        <w:t xml:space="preserve"> системной опции «</w:t>
      </w:r>
      <w:proofErr w:type="spellStart"/>
      <w:r w:rsidR="00446C48" w:rsidRPr="003F727A">
        <w:rPr>
          <w:rFonts w:cs="Arial"/>
        </w:rPr>
        <w:t>DSCountPatientDaysForVisits</w:t>
      </w:r>
      <w:proofErr w:type="spellEnd"/>
      <w:r w:rsidR="00446C48" w:rsidRPr="003F727A">
        <w:rPr>
          <w:rFonts w:cs="Arial"/>
        </w:rPr>
        <w:t>». Настройка системной опции описана в руководстве администратора «Настройка стационара».</w:t>
      </w:r>
    </w:p>
    <w:p w14:paraId="2BC1AD81" w14:textId="77777777" w:rsidR="00446C48" w:rsidRPr="003F727A" w:rsidRDefault="0035404A" w:rsidP="00821E1F">
      <w:pPr>
        <w:pStyle w:val="phnormal"/>
        <w:rPr>
          <w:rFonts w:cs="Arial"/>
        </w:rPr>
      </w:pPr>
      <w:r w:rsidRPr="003F727A">
        <w:rPr>
          <w:rFonts w:cs="Arial"/>
        </w:rPr>
        <w:t>2</w:t>
      </w:r>
      <w:proofErr w:type="gramStart"/>
      <w:r w:rsidRPr="003F727A">
        <w:rPr>
          <w:rFonts w:cs="Arial"/>
        </w:rPr>
        <w:t xml:space="preserve"> </w:t>
      </w:r>
      <w:r w:rsidR="00446C48" w:rsidRPr="003F727A">
        <w:rPr>
          <w:rFonts w:cs="Arial"/>
        </w:rPr>
        <w:t>Е</w:t>
      </w:r>
      <w:proofErr w:type="gramEnd"/>
      <w:r w:rsidR="00446C48" w:rsidRPr="003F727A">
        <w:rPr>
          <w:rFonts w:cs="Arial"/>
        </w:rPr>
        <w:t xml:space="preserve">сли значение опции = 0, то подсчет </w:t>
      </w:r>
      <w:proofErr w:type="spellStart"/>
      <w:r w:rsidR="00446C48" w:rsidRPr="003F727A">
        <w:rPr>
          <w:rFonts w:cs="Arial"/>
        </w:rPr>
        <w:t>пациенто</w:t>
      </w:r>
      <w:proofErr w:type="spellEnd"/>
      <w:r w:rsidR="00446C48" w:rsidRPr="003F727A">
        <w:rPr>
          <w:rFonts w:cs="Arial"/>
        </w:rPr>
        <w:t>-дней в дневном стационаре не ведется.</w:t>
      </w:r>
    </w:p>
    <w:p w14:paraId="4029EBE7" w14:textId="77777777" w:rsidR="00446C48" w:rsidRPr="003F727A" w:rsidRDefault="0035404A" w:rsidP="00821E1F">
      <w:pPr>
        <w:pStyle w:val="phnormal"/>
        <w:rPr>
          <w:rFonts w:cs="Arial"/>
        </w:rPr>
      </w:pPr>
      <w:r w:rsidRPr="003F727A">
        <w:rPr>
          <w:rFonts w:cs="Arial"/>
        </w:rPr>
        <w:t>3</w:t>
      </w:r>
      <w:proofErr w:type="gramStart"/>
      <w:r w:rsidRPr="003F727A">
        <w:rPr>
          <w:rFonts w:cs="Arial"/>
        </w:rPr>
        <w:t xml:space="preserve"> </w:t>
      </w:r>
      <w:r w:rsidR="00446C48" w:rsidRPr="003F727A">
        <w:rPr>
          <w:rFonts w:cs="Arial"/>
        </w:rPr>
        <w:t>Е</w:t>
      </w:r>
      <w:proofErr w:type="gramEnd"/>
      <w:r w:rsidR="00446C48" w:rsidRPr="003F727A">
        <w:rPr>
          <w:rFonts w:cs="Arial"/>
        </w:rPr>
        <w:t xml:space="preserve">сли значение опции = 1, то подсчет </w:t>
      </w:r>
      <w:proofErr w:type="spellStart"/>
      <w:r w:rsidR="00446C48" w:rsidRPr="003F727A">
        <w:rPr>
          <w:rFonts w:cs="Arial"/>
        </w:rPr>
        <w:t>пациенто</w:t>
      </w:r>
      <w:proofErr w:type="spellEnd"/>
      <w:r w:rsidR="00446C48" w:rsidRPr="003F727A">
        <w:rPr>
          <w:rFonts w:cs="Arial"/>
        </w:rPr>
        <w:t>-дней в дневном стационаре ведется по услугам с типом «Осмотр», оказанными лечащим врачом в рамках текущей истории болезни.</w:t>
      </w:r>
    </w:p>
    <w:p w14:paraId="234BE60B" w14:textId="77777777" w:rsidR="007603F3" w:rsidRPr="003F727A" w:rsidRDefault="0035404A" w:rsidP="00821E1F">
      <w:pPr>
        <w:pStyle w:val="phnormal"/>
        <w:rPr>
          <w:rFonts w:cs="Arial"/>
        </w:rPr>
      </w:pPr>
      <w:r w:rsidRPr="003F727A">
        <w:rPr>
          <w:rFonts w:cs="Arial"/>
        </w:rPr>
        <w:t>4</w:t>
      </w:r>
      <w:proofErr w:type="gramStart"/>
      <w:r w:rsidRPr="003F727A">
        <w:rPr>
          <w:rFonts w:cs="Arial"/>
        </w:rPr>
        <w:t xml:space="preserve"> </w:t>
      </w:r>
      <w:r w:rsidR="00446C48" w:rsidRPr="003F727A">
        <w:rPr>
          <w:rFonts w:cs="Arial"/>
        </w:rPr>
        <w:t>Е</w:t>
      </w:r>
      <w:proofErr w:type="gramEnd"/>
      <w:r w:rsidR="00446C48" w:rsidRPr="003F727A">
        <w:rPr>
          <w:rFonts w:cs="Arial"/>
        </w:rPr>
        <w:t xml:space="preserve">сли значение опции = 2, то подсчет </w:t>
      </w:r>
      <w:proofErr w:type="spellStart"/>
      <w:r w:rsidR="00446C48" w:rsidRPr="003F727A">
        <w:rPr>
          <w:rFonts w:cs="Arial"/>
        </w:rPr>
        <w:t>пациенто</w:t>
      </w:r>
      <w:proofErr w:type="spellEnd"/>
      <w:r w:rsidR="00446C48" w:rsidRPr="003F727A">
        <w:rPr>
          <w:rFonts w:cs="Arial"/>
        </w:rPr>
        <w:t xml:space="preserve">-дней в дневном стационаре </w:t>
      </w:r>
      <w:r w:rsidR="007603F3" w:rsidRPr="003F727A">
        <w:rPr>
          <w:rFonts w:cs="Arial"/>
        </w:rPr>
        <w:t>ведется по услугам с типом «Осмотр», оказанными всеми врачами в рамках текущей истории болезни, а не только услугам, оказанными лечащим врачом.</w:t>
      </w:r>
      <w:r w:rsidRPr="003F727A" w:rsidDel="0035404A">
        <w:rPr>
          <w:rFonts w:cs="Arial"/>
        </w:rPr>
        <w:t xml:space="preserve"> </w:t>
      </w:r>
      <w:proofErr w:type="gramStart"/>
      <w:r w:rsidR="007603F3" w:rsidRPr="003F727A">
        <w:rPr>
          <w:rFonts w:cs="Arial"/>
        </w:rPr>
        <w:t>Для этого в настройках отделения («Настройки</w:t>
      </w:r>
      <w:r w:rsidR="000D7744" w:rsidRPr="003F727A">
        <w:rPr>
          <w:rFonts w:cs="Arial"/>
        </w:rPr>
        <w:t>/</w:t>
      </w:r>
      <w:r w:rsidR="007603F3" w:rsidRPr="003F727A">
        <w:rPr>
          <w:rFonts w:cs="Arial"/>
        </w:rPr>
        <w:t>Настройка структуры ЛПУ</w:t>
      </w:r>
      <w:r w:rsidR="000D7744" w:rsidRPr="003F727A">
        <w:rPr>
          <w:rFonts w:cs="Arial"/>
        </w:rPr>
        <w:t>/</w:t>
      </w:r>
      <w:r w:rsidR="007603F3" w:rsidRPr="003F727A">
        <w:rPr>
          <w:rFonts w:cs="Arial"/>
        </w:rPr>
        <w:t xml:space="preserve">Палаты и койки отделений» на требуемом отделении </w:t>
      </w:r>
      <w:r w:rsidR="000D7744" w:rsidRPr="003F727A">
        <w:rPr>
          <w:rFonts w:cs="Arial"/>
        </w:rPr>
        <w:t>выберите</w:t>
      </w:r>
      <w:r w:rsidR="007603F3" w:rsidRPr="003F727A">
        <w:rPr>
          <w:rFonts w:cs="Arial"/>
        </w:rPr>
        <w:t xml:space="preserve"> пункт контекстного меню «Реквизиты отделения»</w:t>
      </w:r>
      <w:r w:rsidR="000D7744" w:rsidRPr="003F727A">
        <w:rPr>
          <w:rFonts w:cs="Arial"/>
        </w:rPr>
        <w:t xml:space="preserve">, </w:t>
      </w:r>
      <w:r w:rsidR="007603F3" w:rsidRPr="003F727A">
        <w:rPr>
          <w:rFonts w:cs="Arial"/>
        </w:rPr>
        <w:t>в окне «Отделения:</w:t>
      </w:r>
      <w:proofErr w:type="gramEnd"/>
      <w:r w:rsidR="007603F3" w:rsidRPr="003F727A">
        <w:rPr>
          <w:rFonts w:cs="Arial"/>
        </w:rPr>
        <w:t xml:space="preserve"> </w:t>
      </w:r>
      <w:proofErr w:type="gramStart"/>
      <w:r w:rsidR="007603F3" w:rsidRPr="003F727A">
        <w:rPr>
          <w:rFonts w:cs="Arial"/>
        </w:rPr>
        <w:t>Реквизиты»</w:t>
      </w:r>
      <w:r w:rsidR="000D7744" w:rsidRPr="003F727A">
        <w:rPr>
          <w:rFonts w:cs="Arial"/>
        </w:rPr>
        <w:t xml:space="preserve"> используйте </w:t>
      </w:r>
      <w:r w:rsidR="007603F3" w:rsidRPr="003F727A">
        <w:rPr>
          <w:rFonts w:cs="Arial"/>
        </w:rPr>
        <w:t>контекстное меню на актуальных реквизитах) значение «Дневной стационар» должно быть отмечено.</w:t>
      </w:r>
      <w:proofErr w:type="gramEnd"/>
      <w:r w:rsidR="007603F3" w:rsidRPr="003F727A">
        <w:rPr>
          <w:rFonts w:cs="Arial"/>
        </w:rPr>
        <w:t xml:space="preserve"> А также значение системной опции «</w:t>
      </w:r>
      <w:proofErr w:type="spellStart"/>
      <w:r w:rsidR="007603F3" w:rsidRPr="003F727A">
        <w:rPr>
          <w:rFonts w:cs="Arial"/>
        </w:rPr>
        <w:t>DSCountPatientDaysForVisits</w:t>
      </w:r>
      <w:proofErr w:type="spellEnd"/>
      <w:r w:rsidR="007603F3" w:rsidRPr="003F727A">
        <w:rPr>
          <w:rFonts w:cs="Arial"/>
        </w:rPr>
        <w:t>» = 2. Подробно настройка описана в руководстве администратора «Настройка стационара».</w:t>
      </w:r>
    </w:p>
    <w:p w14:paraId="31C507C4" w14:textId="77777777" w:rsidR="005A6538" w:rsidRPr="003F727A" w:rsidRDefault="005A6538" w:rsidP="00821E1F">
      <w:pPr>
        <w:pStyle w:val="phnormal"/>
        <w:rPr>
          <w:rFonts w:cs="Arial"/>
        </w:rPr>
      </w:pPr>
      <w:r w:rsidRPr="003F727A">
        <w:rPr>
          <w:rFonts w:cs="Arial"/>
        </w:rPr>
        <w:t>В окне доступны следующие действия:</w:t>
      </w:r>
    </w:p>
    <w:p w14:paraId="6EC7C6E3" w14:textId="77777777" w:rsidR="006B3816" w:rsidRPr="003F727A" w:rsidRDefault="006B3816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поступления</w:t>
      </w:r>
      <w:r w:rsidRPr="003F727A">
        <w:t xml:space="preserve">» - </w:t>
      </w:r>
      <w:r w:rsidR="00420687" w:rsidRPr="003F727A">
        <w:t>отредактируйте</w:t>
      </w:r>
      <w:r w:rsidRPr="003F727A">
        <w:t xml:space="preserve"> дату </w:t>
      </w:r>
      <w:r w:rsidR="00211A36" w:rsidRPr="003F727A">
        <w:t xml:space="preserve">и время </w:t>
      </w:r>
      <w:r w:rsidRPr="003F727A">
        <w:t>поступления пациента в стационар;</w:t>
      </w:r>
    </w:p>
    <w:p w14:paraId="0125E6C2" w14:textId="77777777" w:rsidR="001C0BF6" w:rsidRPr="003F727A" w:rsidRDefault="001C0BF6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выписки план</w:t>
      </w:r>
      <w:r w:rsidRPr="003F727A">
        <w:t xml:space="preserve">» – </w:t>
      </w:r>
      <w:r w:rsidR="00420687" w:rsidRPr="003F727A">
        <w:t>задайте</w:t>
      </w:r>
      <w:r w:rsidRPr="003F727A">
        <w:t xml:space="preserve"> планируемую дату выписки пациента. Поле может заполняться вручную лечащим врачом или автоматически. Автоматически поле может заполняться, если для пациента выбран </w:t>
      </w:r>
      <w:r w:rsidR="0063495D" w:rsidRPr="003F727A">
        <w:t>медико-экономическ</w:t>
      </w:r>
      <w:r w:rsidR="0063495D">
        <w:t xml:space="preserve">ий </w:t>
      </w:r>
      <w:r w:rsidRPr="003F727A">
        <w:t>стандарт лечения (</w:t>
      </w:r>
      <w:r w:rsidR="0063495D">
        <w:t xml:space="preserve">далее – </w:t>
      </w:r>
      <w:r w:rsidRPr="003F727A">
        <w:t xml:space="preserve">МЭС). Указание плановой даты выписки необходимо для планирования госпитализации </w:t>
      </w:r>
      <w:r w:rsidR="00EB2922" w:rsidRPr="003F727A">
        <w:t>и учета освобождающихся коек. Е</w:t>
      </w:r>
      <w:r w:rsidRPr="003F727A">
        <w:t>сли указана плановая дата выписки, Система будет напоминать и сигнализировать врачу о необходимости своевременно оформить выписку пациента;</w:t>
      </w:r>
    </w:p>
    <w:p w14:paraId="2612505C" w14:textId="37135383" w:rsidR="001C0BF6" w:rsidRPr="003F727A" w:rsidRDefault="001C0BF6" w:rsidP="0035404A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Стандарт</w:t>
      </w:r>
      <w:r w:rsidRPr="003F727A">
        <w:t>» - при нажатии на ссылку откроется окно просмотра исполнения МЭС для лечения пациента (активна при выборе диагноза и указания кода КСГ)</w:t>
      </w:r>
      <w:r w:rsidR="00EB49AB" w:rsidRPr="003F727A">
        <w:t xml:space="preserve"> (см. п. </w:t>
      </w:r>
      <w:r w:rsidR="00EB49AB" w:rsidRPr="003F727A">
        <w:fldChar w:fldCharType="begin"/>
      </w:r>
      <w:r w:rsidR="00EB49AB" w:rsidRPr="003F727A">
        <w:instrText xml:space="preserve"> REF _Ref386199978 \r \h </w:instrText>
      </w:r>
      <w:r w:rsidR="001A46CF" w:rsidRPr="003F727A">
        <w:instrText xml:space="preserve"> \* MERGEFORMAT </w:instrText>
      </w:r>
      <w:r w:rsidR="00EB49AB" w:rsidRPr="003F727A">
        <w:fldChar w:fldCharType="separate"/>
      </w:r>
      <w:r w:rsidR="002D14F6">
        <w:t>5</w:t>
      </w:r>
      <w:r w:rsidR="00EB49AB" w:rsidRPr="003F727A">
        <w:fldChar w:fldCharType="end"/>
      </w:r>
      <w:r w:rsidR="00EB49AB" w:rsidRPr="003F727A">
        <w:t>)</w:t>
      </w:r>
      <w:r w:rsidRPr="003F727A">
        <w:t>;</w:t>
      </w:r>
    </w:p>
    <w:p w14:paraId="27A18F86" w14:textId="43FD3DEA" w:rsidR="001C0BF6" w:rsidRPr="003F727A" w:rsidRDefault="001C0BF6" w:rsidP="0035404A">
      <w:pPr>
        <w:pStyle w:val="phlistitemized1"/>
      </w:pPr>
      <w:r w:rsidRPr="003F727A">
        <w:t xml:space="preserve">«Отделение» - всегда показывает текущее отделение. Переключатель является дополнительным фильтром в истории болезни. Во всех вкладках (осмотры, направления на услуги, назначения) показываются записи, принадлежащие указанному отделению. Для просмотра всех записей по всей истории болезни </w:t>
      </w:r>
      <w:r w:rsidR="00B34194" w:rsidRPr="003F727A">
        <w:t>выберите</w:t>
      </w:r>
      <w:r w:rsidRPr="003F727A">
        <w:t xml:space="preserve"> значение «</w:t>
      </w:r>
      <w:r w:rsidRPr="003F727A">
        <w:rPr>
          <w:rStyle w:val="33"/>
          <w:rFonts w:ascii="Arial" w:hAnsi="Arial"/>
          <w:spacing w:val="0"/>
          <w:szCs w:val="20"/>
        </w:rPr>
        <w:t>Все отделения</w:t>
      </w:r>
      <w:r w:rsidRPr="003F727A">
        <w:t xml:space="preserve">»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5B529B3E" wp14:editId="5D73F14F">
            <wp:extent cx="209550" cy="228600"/>
            <wp:effectExtent l="19050" t="19050" r="19050" b="19050"/>
            <wp:docPr id="124" name="Рисунок 124" descr="%D0%BA%D0%BD_%D0%B2%D0%BD%D0%B8%D0%B7">
              <a:hlinkClick xmlns:a="http://schemas.openxmlformats.org/drawingml/2006/main" r:id="rId91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</w:t>
      </w:r>
    </w:p>
    <w:p w14:paraId="7C0BCC33" w14:textId="77777777" w:rsidR="001C0BF6" w:rsidRPr="003F727A" w:rsidRDefault="001C0BF6" w:rsidP="001C0BF6">
      <w:pPr>
        <w:pStyle w:val="20"/>
        <w:rPr>
          <w:rFonts w:cs="Arial"/>
        </w:rPr>
      </w:pPr>
      <w:bookmarkStart w:id="187" w:name="_Ref386098279"/>
      <w:bookmarkStart w:id="188" w:name="_Ref386098281"/>
      <w:bookmarkStart w:id="189" w:name="_Toc494888984"/>
      <w:r w:rsidRPr="003F727A">
        <w:rPr>
          <w:rFonts w:cs="Arial"/>
        </w:rPr>
        <w:t>Диагнозы</w:t>
      </w:r>
      <w:bookmarkEnd w:id="187"/>
      <w:bookmarkEnd w:id="188"/>
      <w:bookmarkEnd w:id="189"/>
    </w:p>
    <w:p w14:paraId="6BA5B1C7" w14:textId="77777777" w:rsidR="001C0BF6" w:rsidRPr="003F727A" w:rsidRDefault="001C0BF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</w:t>
      </w:r>
      <w:r w:rsidR="00881DC8" w:rsidRPr="003F727A">
        <w:rPr>
          <w:rFonts w:cs="Arial"/>
        </w:rPr>
        <w:t xml:space="preserve">этой части окна </w:t>
      </w:r>
      <w:r w:rsidRPr="003F727A">
        <w:rPr>
          <w:rFonts w:cs="Arial"/>
        </w:rPr>
        <w:t>указаны диагнозы пациента:</w:t>
      </w:r>
    </w:p>
    <w:p w14:paraId="4EA22171" w14:textId="77777777" w:rsidR="001C0BF6" w:rsidRPr="003F727A" w:rsidRDefault="001C0BF6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Клинический диагноз</w:t>
      </w:r>
      <w:r w:rsidRPr="003F727A">
        <w:t>»;</w:t>
      </w:r>
    </w:p>
    <w:p w14:paraId="3CE9D986" w14:textId="77777777" w:rsidR="001C0BF6" w:rsidRPr="003F727A" w:rsidRDefault="001C0BF6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Уточненный диагноз</w:t>
      </w:r>
      <w:r w:rsidRPr="003F727A">
        <w:t>»</w:t>
      </w:r>
      <w:r w:rsidR="00211A36" w:rsidRPr="003F727A">
        <w:t>;</w:t>
      </w:r>
    </w:p>
    <w:p w14:paraId="724AAB9D" w14:textId="77777777" w:rsidR="00211A36" w:rsidRPr="003F727A" w:rsidRDefault="00211A36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Диагноз отделения</w:t>
      </w:r>
      <w:r w:rsidRPr="003F727A">
        <w:t>»;</w:t>
      </w:r>
    </w:p>
    <w:p w14:paraId="35A6A03F" w14:textId="77777777" w:rsidR="00211A36" w:rsidRPr="003F727A" w:rsidRDefault="00211A36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Уточненный диагноз отделения</w:t>
      </w:r>
      <w:r w:rsidRPr="003F727A">
        <w:t>».</w:t>
      </w:r>
    </w:p>
    <w:p w14:paraId="545E4E41" w14:textId="77777777" w:rsidR="00FE0412" w:rsidRPr="003F727A" w:rsidRDefault="004A08D5" w:rsidP="001C0BF6">
      <w:pPr>
        <w:pStyle w:val="20"/>
        <w:rPr>
          <w:rFonts w:cs="Arial"/>
        </w:rPr>
      </w:pPr>
      <w:bookmarkStart w:id="190" w:name="_Ref479254215"/>
      <w:bookmarkStart w:id="191" w:name="_Toc494888985"/>
      <w:r w:rsidRPr="003F727A">
        <w:rPr>
          <w:rFonts w:cs="Arial"/>
        </w:rPr>
        <w:t>Информац</w:t>
      </w:r>
      <w:r w:rsidR="004D37F4" w:rsidRPr="003F727A">
        <w:rPr>
          <w:rFonts w:cs="Arial"/>
        </w:rPr>
        <w:t>ионная панель</w:t>
      </w:r>
      <w:bookmarkEnd w:id="190"/>
      <w:bookmarkEnd w:id="191"/>
    </w:p>
    <w:p w14:paraId="40ECE463" w14:textId="523CA15F" w:rsidR="001C0BF6" w:rsidRPr="003F727A" w:rsidRDefault="001C0BF6" w:rsidP="0034399E">
      <w:pPr>
        <w:pStyle w:val="phnormal"/>
        <w:rPr>
          <w:rFonts w:cs="Arial"/>
        </w:rPr>
      </w:pPr>
      <w:r w:rsidRPr="003F727A">
        <w:rPr>
          <w:rFonts w:cs="Arial"/>
        </w:rPr>
        <w:t>Информационная панель в окне «История болезни» сгруппирована по разделам и состоит из следующих ссылок на окна</w:t>
      </w:r>
      <w:r w:rsidR="00356C05" w:rsidRPr="003F727A">
        <w:rPr>
          <w:rFonts w:cs="Arial"/>
        </w:rPr>
        <w:t xml:space="preserve"> (см. </w:t>
      </w:r>
      <w:r w:rsidR="00356C05" w:rsidRPr="003F727A">
        <w:rPr>
          <w:rFonts w:cs="Arial"/>
        </w:rPr>
        <w:fldChar w:fldCharType="begin"/>
      </w:r>
      <w:r w:rsidR="00356C05" w:rsidRPr="003F727A">
        <w:rPr>
          <w:rFonts w:cs="Arial"/>
        </w:rPr>
        <w:instrText xml:space="preserve"> REF _Ref386094260 \h </w:instrText>
      </w:r>
      <w:r w:rsidR="001A46CF" w:rsidRPr="003F727A">
        <w:rPr>
          <w:rFonts w:cs="Arial"/>
        </w:rPr>
        <w:instrText xml:space="preserve"> \* MERGEFORMAT </w:instrText>
      </w:r>
      <w:r w:rsidR="00356C05" w:rsidRPr="003F727A">
        <w:rPr>
          <w:rFonts w:cs="Arial"/>
        </w:rPr>
      </w:r>
      <w:r w:rsidR="00356C05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53</w:t>
      </w:r>
      <w:r w:rsidR="00356C05" w:rsidRPr="003F727A">
        <w:rPr>
          <w:rFonts w:cs="Arial"/>
        </w:rPr>
        <w:fldChar w:fldCharType="end"/>
      </w:r>
      <w:r w:rsidR="00356C05" w:rsidRPr="003F727A">
        <w:rPr>
          <w:rFonts w:cs="Arial"/>
        </w:rPr>
        <w:t>)</w:t>
      </w:r>
      <w:r w:rsidRPr="003F727A">
        <w:rPr>
          <w:rFonts w:cs="Arial"/>
        </w:rPr>
        <w:t>:</w:t>
      </w:r>
    </w:p>
    <w:p w14:paraId="5B027C76" w14:textId="70362CA0" w:rsidR="001C0BF6" w:rsidRPr="003F727A" w:rsidRDefault="001C0BF6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Общие сведения</w:t>
      </w:r>
      <w:r w:rsidRPr="003F727A">
        <w:t xml:space="preserve">» - </w:t>
      </w:r>
      <w:r w:rsidR="000D7744" w:rsidRPr="003F727A">
        <w:t xml:space="preserve">отобразятся </w:t>
      </w:r>
      <w:r w:rsidRPr="003F727A">
        <w:t>общие сведения пациента (см.</w:t>
      </w:r>
      <w:r w:rsidR="00273BBC" w:rsidRPr="003F727A">
        <w:t xml:space="preserve"> п. </w:t>
      </w:r>
      <w:r w:rsidR="00273BBC" w:rsidRPr="003F727A">
        <w:fldChar w:fldCharType="begin"/>
      </w:r>
      <w:r w:rsidR="00273BBC" w:rsidRPr="003F727A">
        <w:instrText xml:space="preserve"> REF _Ref386098316 \r \h </w:instrText>
      </w:r>
      <w:r w:rsidR="001A46CF" w:rsidRPr="003F727A">
        <w:instrText xml:space="preserve"> \* MERGEFORMAT </w:instrText>
      </w:r>
      <w:r w:rsidR="00273BBC" w:rsidRPr="003F727A">
        <w:fldChar w:fldCharType="separate"/>
      </w:r>
      <w:r w:rsidR="002D14F6">
        <w:t>4.3.1</w:t>
      </w:r>
      <w:r w:rsidR="00273BBC" w:rsidRPr="003F727A">
        <w:fldChar w:fldCharType="end"/>
      </w:r>
      <w:r w:rsidR="00BC6A32" w:rsidRPr="003F727A">
        <w:t>);</w:t>
      </w:r>
    </w:p>
    <w:p w14:paraId="096D942F" w14:textId="6288FC2C" w:rsidR="001C0BF6" w:rsidRPr="003F727A" w:rsidRDefault="001C0BF6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Диагнозы</w:t>
      </w:r>
      <w:r w:rsidRPr="003F727A">
        <w:t xml:space="preserve">» - </w:t>
      </w:r>
      <w:r w:rsidR="000D7744" w:rsidRPr="003F727A">
        <w:t xml:space="preserve">откроется </w:t>
      </w:r>
      <w:r w:rsidRPr="003F727A">
        <w:t>окно, которое содержит диагнозы пациента (см.</w:t>
      </w:r>
      <w:r w:rsidR="00273BBC" w:rsidRPr="003F727A">
        <w:t xml:space="preserve"> п. </w:t>
      </w:r>
      <w:r w:rsidR="00273BBC" w:rsidRPr="003F727A">
        <w:fldChar w:fldCharType="begin"/>
      </w:r>
      <w:r w:rsidR="00273BBC" w:rsidRPr="003F727A">
        <w:instrText xml:space="preserve"> REF _Ref386098326 \r \h </w:instrText>
      </w:r>
      <w:r w:rsidR="001A46CF" w:rsidRPr="003F727A">
        <w:instrText xml:space="preserve"> \* MERGEFORMAT </w:instrText>
      </w:r>
      <w:r w:rsidR="00273BBC" w:rsidRPr="003F727A">
        <w:fldChar w:fldCharType="separate"/>
      </w:r>
      <w:r w:rsidR="002D14F6">
        <w:t>4.3.2</w:t>
      </w:r>
      <w:r w:rsidR="00273BBC" w:rsidRPr="003F727A">
        <w:fldChar w:fldCharType="end"/>
      </w:r>
      <w:r w:rsidRPr="003F727A">
        <w:t>);</w:t>
      </w:r>
    </w:p>
    <w:p w14:paraId="4BDA9655" w14:textId="5C2884F2" w:rsidR="001C0BF6" w:rsidRPr="003F727A" w:rsidRDefault="001C0BF6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Осмотры</w:t>
      </w:r>
      <w:r w:rsidRPr="003F727A">
        <w:t xml:space="preserve">» - </w:t>
      </w:r>
      <w:r w:rsidR="000D7744" w:rsidRPr="003F727A">
        <w:t xml:space="preserve">содержит </w:t>
      </w:r>
      <w:r w:rsidRPr="003F727A">
        <w:t>результаты осмотров лечащего врача, дежурного врача, дневники врача. Из этого окна можно также провести осмотр пациента (см.</w:t>
      </w:r>
      <w:r w:rsidR="00273BBC" w:rsidRPr="003F727A">
        <w:t xml:space="preserve"> п. </w:t>
      </w:r>
      <w:r w:rsidR="00273BBC" w:rsidRPr="003F727A">
        <w:fldChar w:fldCharType="begin"/>
      </w:r>
      <w:r w:rsidR="00273BBC" w:rsidRPr="003F727A">
        <w:instrText xml:space="preserve"> REF _Ref386098350 \r \h </w:instrText>
      </w:r>
      <w:r w:rsidR="001A46CF" w:rsidRPr="003F727A">
        <w:instrText xml:space="preserve"> \* MERGEFORMAT </w:instrText>
      </w:r>
      <w:r w:rsidR="00273BBC" w:rsidRPr="003F727A">
        <w:fldChar w:fldCharType="separate"/>
      </w:r>
      <w:r w:rsidR="002D14F6">
        <w:t>4.3.3</w:t>
      </w:r>
      <w:r w:rsidR="00273BBC" w:rsidRPr="003F727A">
        <w:fldChar w:fldCharType="end"/>
      </w:r>
      <w:r w:rsidRPr="003F727A">
        <w:t>);</w:t>
      </w:r>
    </w:p>
    <w:p w14:paraId="1BC60AC1" w14:textId="0A58EAD8" w:rsidR="001C0BF6" w:rsidRPr="003F727A" w:rsidRDefault="001C0BF6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Операции</w:t>
      </w:r>
      <w:r w:rsidRPr="003F727A">
        <w:t xml:space="preserve">» - </w:t>
      </w:r>
      <w:r w:rsidR="000D7744" w:rsidRPr="003F727A">
        <w:t xml:space="preserve">показывает </w:t>
      </w:r>
      <w:r w:rsidRPr="003F727A">
        <w:t>список хирургических вмешательств. Из этого окна можно назначить операцию, внести результат, указать исход и послеоперационные осложнения (см.</w:t>
      </w:r>
      <w:r w:rsidR="00273BBC" w:rsidRPr="003F727A">
        <w:t xml:space="preserve"> п. </w:t>
      </w:r>
      <w:r w:rsidR="00273BBC" w:rsidRPr="003F727A">
        <w:fldChar w:fldCharType="begin"/>
      </w:r>
      <w:r w:rsidR="00273BBC" w:rsidRPr="003F727A">
        <w:instrText xml:space="preserve"> REF _Ref386098369 \r \h </w:instrText>
      </w:r>
      <w:r w:rsidR="001A46CF" w:rsidRPr="003F727A">
        <w:instrText xml:space="preserve"> \* MERGEFORMAT </w:instrText>
      </w:r>
      <w:r w:rsidR="00273BBC" w:rsidRPr="003F727A">
        <w:fldChar w:fldCharType="separate"/>
      </w:r>
      <w:r w:rsidR="002D14F6">
        <w:t>4.3.4</w:t>
      </w:r>
      <w:r w:rsidR="00273BBC" w:rsidRPr="003F727A">
        <w:fldChar w:fldCharType="end"/>
      </w:r>
      <w:r w:rsidRPr="003F727A">
        <w:t>);</w:t>
      </w:r>
    </w:p>
    <w:p w14:paraId="179759B8" w14:textId="0845BE75" w:rsidR="001C0BF6" w:rsidRPr="003F727A" w:rsidRDefault="001C0BF6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Направления на услуги</w:t>
      </w:r>
      <w:r w:rsidRPr="003F727A">
        <w:t xml:space="preserve">» - </w:t>
      </w:r>
      <w:r w:rsidR="000D7744" w:rsidRPr="003F727A">
        <w:t xml:space="preserve">показывает </w:t>
      </w:r>
      <w:r w:rsidRPr="003F727A">
        <w:t>направления и уже оказанные услуги типа процедур, исследований. Из этого окна можно назначить новую услугу и внести результат оказания услуги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_Ref386187865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4.3.5</w:t>
      </w:r>
      <w:r w:rsidR="00356C05" w:rsidRPr="003F727A">
        <w:fldChar w:fldCharType="end"/>
      </w:r>
      <w:r w:rsidRPr="003F727A">
        <w:t>);</w:t>
      </w:r>
    </w:p>
    <w:p w14:paraId="2459A5E3" w14:textId="2FBBAE93" w:rsidR="001C0BF6" w:rsidRPr="003F727A" w:rsidRDefault="001C0BF6" w:rsidP="00394842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Назначения медикаментов</w:t>
      </w:r>
      <w:r w:rsidRPr="003F727A">
        <w:t xml:space="preserve">» - </w:t>
      </w:r>
      <w:r w:rsidR="000D7744" w:rsidRPr="003F727A">
        <w:t xml:space="preserve">просмотр </w:t>
      </w:r>
      <w:r w:rsidRPr="003F727A">
        <w:t>лекарственных назначений пациента. В этом окне можно создать назначение и списать медикамент на пациента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_Ref386187878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4.3.6</w:t>
      </w:r>
      <w:r w:rsidR="00356C05" w:rsidRPr="003F727A">
        <w:fldChar w:fldCharType="end"/>
      </w:r>
      <w:r w:rsidRPr="003F727A">
        <w:t>);</w:t>
      </w:r>
    </w:p>
    <w:p w14:paraId="1E3DB83A" w14:textId="7BA3E91D" w:rsidR="001C0BF6" w:rsidRPr="003F727A" w:rsidRDefault="001C0BF6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Услуги, оказанные в других ЛПУ</w:t>
      </w:r>
      <w:r w:rsidRPr="003F727A">
        <w:t xml:space="preserve">» - </w:t>
      </w:r>
      <w:r w:rsidR="000D7744" w:rsidRPr="003F727A">
        <w:t xml:space="preserve">просмотр </w:t>
      </w:r>
      <w:r w:rsidRPr="003F727A">
        <w:t xml:space="preserve">услуг, оказанных в других лечебных учреждениях. </w:t>
      </w:r>
      <w:proofErr w:type="gramStart"/>
      <w:r w:rsidRPr="003F727A">
        <w:t>В этом окне можно также создать направление в другое ЛПУ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_Ref386187897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4.3.7</w:t>
      </w:r>
      <w:r w:rsidR="00356C05" w:rsidRPr="003F727A">
        <w:fldChar w:fldCharType="end"/>
      </w:r>
      <w:r w:rsidRPr="003F727A">
        <w:t>);</w:t>
      </w:r>
      <w:proofErr w:type="gramEnd"/>
    </w:p>
    <w:p w14:paraId="40D15CD7" w14:textId="6E18319E" w:rsidR="001C0BF6" w:rsidRPr="003916EF" w:rsidRDefault="001C0BF6" w:rsidP="00242532">
      <w:pPr>
        <w:pStyle w:val="phlistitemized1"/>
      </w:pPr>
      <w:r w:rsidRPr="003F727A">
        <w:t xml:space="preserve">«Сигнальная информация» - </w:t>
      </w:r>
      <w:r w:rsidR="000D7744" w:rsidRPr="003F727A">
        <w:t xml:space="preserve">просмотр </w:t>
      </w:r>
      <w:r w:rsidRPr="003F727A">
        <w:t xml:space="preserve">сопутствующих заболеваний и </w:t>
      </w:r>
      <w:proofErr w:type="spellStart"/>
      <w:r w:rsidRPr="003F727A">
        <w:t>аллергологического</w:t>
      </w:r>
      <w:proofErr w:type="spellEnd"/>
      <w:r w:rsidRPr="003F727A">
        <w:t xml:space="preserve"> анамнеза. </w:t>
      </w:r>
      <w:proofErr w:type="gramStart"/>
      <w:r w:rsidRPr="003F727A">
        <w:t xml:space="preserve">С помощью </w:t>
      </w:r>
      <w:r w:rsidR="00787930" w:rsidRPr="003F727A">
        <w:t>ссылки</w:t>
      </w:r>
      <w:r w:rsidRPr="003F727A">
        <w:t xml:space="preserve"> «</w:t>
      </w:r>
      <w:r w:rsidRPr="003F727A">
        <w:rPr>
          <w:rStyle w:val="33"/>
          <w:rFonts w:ascii="Arial" w:hAnsi="Arial"/>
          <w:spacing w:val="0"/>
          <w:szCs w:val="20"/>
        </w:rPr>
        <w:t>Добавить</w:t>
      </w:r>
      <w:r w:rsidRPr="003F727A">
        <w:t>» можно добавить сигнальную информацию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_Ref386187915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4.3.8</w:t>
      </w:r>
      <w:r w:rsidR="00356C05" w:rsidRPr="003F727A">
        <w:fldChar w:fldCharType="end"/>
      </w:r>
      <w:r w:rsidRPr="003916EF">
        <w:t>);</w:t>
      </w:r>
      <w:proofErr w:type="gramEnd"/>
    </w:p>
    <w:p w14:paraId="3AE380CB" w14:textId="40FD898F" w:rsidR="001C0BF6" w:rsidRPr="003916EF" w:rsidRDefault="001C0BF6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Лабораторные исследования</w:t>
      </w:r>
      <w:r w:rsidRPr="003F727A">
        <w:t xml:space="preserve">» - </w:t>
      </w:r>
      <w:r w:rsidR="000D7744" w:rsidRPr="003F727A">
        <w:t xml:space="preserve">просмотр </w:t>
      </w:r>
      <w:r w:rsidRPr="003F727A">
        <w:t>результатов анализов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_Ref386187970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4.3.9</w:t>
      </w:r>
      <w:r w:rsidR="00356C05" w:rsidRPr="003F727A">
        <w:fldChar w:fldCharType="end"/>
      </w:r>
      <w:r w:rsidRPr="003916EF">
        <w:t>);</w:t>
      </w:r>
    </w:p>
    <w:p w14:paraId="44D0B9AC" w14:textId="77B22652" w:rsidR="001C0BF6" w:rsidRPr="003916EF" w:rsidRDefault="001C0BF6" w:rsidP="00242532">
      <w:pPr>
        <w:pStyle w:val="phlistitemized1"/>
      </w:pPr>
      <w:r w:rsidRPr="003F727A">
        <w:t xml:space="preserve">«Журнал измерений» - </w:t>
      </w:r>
      <w:r w:rsidR="00CE1D54" w:rsidRPr="003F727A">
        <w:t xml:space="preserve">открывается </w:t>
      </w: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Лист процедур ухода</w:t>
      </w:r>
      <w:r w:rsidRPr="003F727A">
        <w:t>», в котором можно просмотреть результаты измерений температуры, давления и т.д. В этом окне можно также создать новое назначение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_Ref386187986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4.3.10</w:t>
      </w:r>
      <w:r w:rsidR="00356C05" w:rsidRPr="003F727A">
        <w:fldChar w:fldCharType="end"/>
      </w:r>
      <w:r w:rsidRPr="003916EF">
        <w:t>);</w:t>
      </w:r>
    </w:p>
    <w:p w14:paraId="166FD1BB" w14:textId="0F1D9D56" w:rsidR="001C0BF6" w:rsidRPr="003916EF" w:rsidRDefault="001C0BF6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Режим и питание</w:t>
      </w:r>
      <w:r w:rsidRPr="003F727A">
        <w:t xml:space="preserve">» - </w:t>
      </w:r>
      <w:r w:rsidR="000D7744" w:rsidRPr="003F727A">
        <w:t xml:space="preserve">откроется </w:t>
      </w:r>
      <w:r w:rsidRPr="003F727A">
        <w:t>хроника изменений диет и режимов пациента. Можно добавить диету (см.</w:t>
      </w:r>
      <w:r w:rsidR="00356C05" w:rsidRPr="003F727A">
        <w:t xml:space="preserve"> п. </w:t>
      </w:r>
      <w:r w:rsidR="00356C05" w:rsidRPr="003F727A">
        <w:fldChar w:fldCharType="begin"/>
      </w:r>
      <w:r w:rsidR="00356C05" w:rsidRPr="003F727A">
        <w:instrText xml:space="preserve"> REF _Ref386188060 \r \h </w:instrText>
      </w:r>
      <w:r w:rsidR="001A46CF" w:rsidRPr="003F727A">
        <w:instrText xml:space="preserve"> \* MERGEFORMAT </w:instrText>
      </w:r>
      <w:r w:rsidR="00356C05" w:rsidRPr="003F727A">
        <w:fldChar w:fldCharType="separate"/>
      </w:r>
      <w:r w:rsidR="002D14F6">
        <w:t>4.3.11</w:t>
      </w:r>
      <w:r w:rsidR="00356C05" w:rsidRPr="003F727A">
        <w:fldChar w:fldCharType="end"/>
      </w:r>
      <w:r w:rsidRPr="003916EF">
        <w:t>);</w:t>
      </w:r>
    </w:p>
    <w:p w14:paraId="5ACDA908" w14:textId="1FAA32F5" w:rsidR="001C0BF6" w:rsidRPr="003F727A" w:rsidRDefault="001C0BF6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История предыдущих госпитализаций</w:t>
      </w:r>
      <w:r w:rsidRPr="003F727A">
        <w:t xml:space="preserve">» - </w:t>
      </w:r>
      <w:r w:rsidR="00B93643">
        <w:t>п</w:t>
      </w:r>
      <w:r w:rsidR="00B93643" w:rsidRPr="003F727A">
        <w:t xml:space="preserve">росмотр </w:t>
      </w:r>
      <w:r w:rsidRPr="003F727A">
        <w:t xml:space="preserve">информации по предыдущим историям болезней (см. </w:t>
      </w:r>
      <w:r w:rsidR="00356C05" w:rsidRPr="003F727A">
        <w:t xml:space="preserve">п. </w:t>
      </w:r>
      <w:r w:rsidR="00E638F3" w:rsidRPr="003F727A">
        <w:fldChar w:fldCharType="begin"/>
      </w:r>
      <w:r w:rsidR="00E638F3" w:rsidRPr="003F727A">
        <w:instrText xml:space="preserve"> REF _Ref386195938 \r \h </w:instrText>
      </w:r>
      <w:r w:rsidR="001A46CF" w:rsidRPr="003F727A">
        <w:instrText xml:space="preserve"> \* MERGEFORMAT </w:instrText>
      </w:r>
      <w:r w:rsidR="00E638F3" w:rsidRPr="003F727A">
        <w:fldChar w:fldCharType="separate"/>
      </w:r>
      <w:r w:rsidR="002D14F6">
        <w:t>4.3.12</w:t>
      </w:r>
      <w:r w:rsidR="00E638F3" w:rsidRPr="003F727A">
        <w:fldChar w:fldCharType="end"/>
      </w:r>
      <w:r w:rsidR="00356C05" w:rsidRPr="003916EF">
        <w:t>);</w:t>
      </w:r>
    </w:p>
    <w:p w14:paraId="1EDA774B" w14:textId="22D5CA4E" w:rsidR="001C0BF6" w:rsidRPr="003916EF" w:rsidRDefault="001C0BF6" w:rsidP="005A6538">
      <w:pPr>
        <w:pStyle w:val="phlistitemized1"/>
      </w:pPr>
      <w:proofErr w:type="gramStart"/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 xml:space="preserve">История </w:t>
      </w:r>
      <w:r w:rsidR="007941DD" w:rsidRPr="003F727A">
        <w:rPr>
          <w:rStyle w:val="33"/>
          <w:rFonts w:ascii="Arial" w:hAnsi="Arial"/>
          <w:spacing w:val="0"/>
          <w:szCs w:val="20"/>
        </w:rPr>
        <w:t>заболеваний</w:t>
      </w:r>
      <w:r w:rsidRPr="003F727A">
        <w:t xml:space="preserve">» - </w:t>
      </w:r>
      <w:r w:rsidR="000D7744" w:rsidRPr="003F727A">
        <w:t xml:space="preserve">просмотр </w:t>
      </w:r>
      <w:r w:rsidRPr="003F727A">
        <w:t xml:space="preserve">истории </w:t>
      </w:r>
      <w:r w:rsidR="007941DD" w:rsidRPr="003F727A">
        <w:t>заболеваний</w:t>
      </w:r>
      <w:r w:rsidRPr="003F727A">
        <w:t>: амбулаторные обращения, результаты исследований, истории госпитализации, и т.д. (см.</w:t>
      </w:r>
      <w:r w:rsidR="00356C05" w:rsidRPr="003F727A">
        <w:t xml:space="preserve"> п. </w:t>
      </w:r>
      <w:r w:rsidR="00E638F3" w:rsidRPr="003F727A">
        <w:fldChar w:fldCharType="begin"/>
      </w:r>
      <w:r w:rsidR="00E638F3" w:rsidRPr="003F727A">
        <w:instrText xml:space="preserve"> REF _Ref386195962 \r \h </w:instrText>
      </w:r>
      <w:r w:rsidR="001A46CF" w:rsidRPr="003F727A">
        <w:instrText xml:space="preserve"> \* MERGEFORMAT </w:instrText>
      </w:r>
      <w:r w:rsidR="00E638F3" w:rsidRPr="003F727A">
        <w:fldChar w:fldCharType="separate"/>
      </w:r>
      <w:r w:rsidR="002D14F6">
        <w:t>4.3.13</w:t>
      </w:r>
      <w:r w:rsidR="00E638F3" w:rsidRPr="003F727A">
        <w:fldChar w:fldCharType="end"/>
      </w:r>
      <w:r w:rsidRPr="003916EF">
        <w:t>);</w:t>
      </w:r>
      <w:proofErr w:type="gramEnd"/>
    </w:p>
    <w:p w14:paraId="3E1F347D" w14:textId="7D0FD0AC" w:rsidR="001C0BF6" w:rsidRPr="003916EF" w:rsidRDefault="001C0BF6" w:rsidP="005A653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Листки нетрудоспособности</w:t>
      </w:r>
      <w:r w:rsidRPr="003F727A">
        <w:t xml:space="preserve">» - </w:t>
      </w:r>
      <w:r w:rsidR="000D7744" w:rsidRPr="003F727A">
        <w:t xml:space="preserve">выданные </w:t>
      </w:r>
      <w:r w:rsidRPr="003F727A">
        <w:t>больничные листы по данному случаю заболевания. Возможность добавить новый листок нетрудоспособности (см.</w:t>
      </w:r>
      <w:r w:rsidR="00356C05" w:rsidRPr="003F727A">
        <w:t xml:space="preserve"> п. </w:t>
      </w:r>
      <w:r w:rsidR="00E638F3" w:rsidRPr="003F727A">
        <w:fldChar w:fldCharType="begin"/>
      </w:r>
      <w:r w:rsidR="00E638F3" w:rsidRPr="003F727A">
        <w:instrText xml:space="preserve"> REF _Ref386195975 \r \h </w:instrText>
      </w:r>
      <w:r w:rsidR="001A46CF" w:rsidRPr="003F727A">
        <w:instrText xml:space="preserve"> \* MERGEFORMAT </w:instrText>
      </w:r>
      <w:r w:rsidR="00E638F3" w:rsidRPr="003F727A">
        <w:fldChar w:fldCharType="separate"/>
      </w:r>
      <w:r w:rsidR="002D14F6">
        <w:t>4.3.14</w:t>
      </w:r>
      <w:r w:rsidR="00E638F3" w:rsidRPr="003F727A">
        <w:fldChar w:fldCharType="end"/>
      </w:r>
      <w:r w:rsidRPr="003916EF">
        <w:t>);</w:t>
      </w:r>
    </w:p>
    <w:p w14:paraId="4E2D7ABF" w14:textId="46CC78FF" w:rsidR="001C0BF6" w:rsidRPr="003F727A" w:rsidRDefault="001C0BF6" w:rsidP="005A653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Перемещение по отделениям</w:t>
      </w:r>
      <w:r w:rsidRPr="003F727A">
        <w:t xml:space="preserve">» - </w:t>
      </w:r>
      <w:r w:rsidR="000D7744" w:rsidRPr="003F727A">
        <w:t>окно</w:t>
      </w:r>
      <w:r w:rsidRPr="003F727A">
        <w:t xml:space="preserve">, в котором отображается хроника перемещения пациента по отделениям (см. </w:t>
      </w:r>
      <w:r w:rsidR="00356C05" w:rsidRPr="003F727A">
        <w:t xml:space="preserve">п. </w:t>
      </w:r>
      <w:r w:rsidR="00E638F3" w:rsidRPr="003F727A">
        <w:fldChar w:fldCharType="begin"/>
      </w:r>
      <w:r w:rsidR="00E638F3" w:rsidRPr="003F727A">
        <w:instrText xml:space="preserve"> REF _Ref386195995 \r \h </w:instrText>
      </w:r>
      <w:r w:rsidR="001A46CF" w:rsidRPr="003F727A">
        <w:instrText xml:space="preserve"> \* MERGEFORMAT </w:instrText>
      </w:r>
      <w:r w:rsidR="00E638F3" w:rsidRPr="003F727A">
        <w:fldChar w:fldCharType="separate"/>
      </w:r>
      <w:r w:rsidR="002D14F6">
        <w:t>4.3.15</w:t>
      </w:r>
      <w:r w:rsidR="00E638F3" w:rsidRPr="003F727A">
        <w:fldChar w:fldCharType="end"/>
      </w:r>
      <w:r w:rsidR="00356C05" w:rsidRPr="003916EF">
        <w:t>);</w:t>
      </w:r>
    </w:p>
    <w:p w14:paraId="41CADB56" w14:textId="23A14855" w:rsidR="001C0BF6" w:rsidRPr="003F727A" w:rsidRDefault="001C0BF6" w:rsidP="005A653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Перемещение по койкам</w:t>
      </w:r>
      <w:r w:rsidRPr="003F727A">
        <w:t xml:space="preserve">» - </w:t>
      </w:r>
      <w:r w:rsidR="000D7744" w:rsidRPr="003F727A">
        <w:t>окно</w:t>
      </w:r>
      <w:r w:rsidRPr="003F727A">
        <w:t>, в котором отображается хроника перемещения пациента по койкам (см.</w:t>
      </w:r>
      <w:r w:rsidR="00356C05" w:rsidRPr="003F727A">
        <w:t xml:space="preserve"> п. </w:t>
      </w:r>
      <w:r w:rsidR="00E638F3" w:rsidRPr="003F727A">
        <w:fldChar w:fldCharType="begin"/>
      </w:r>
      <w:r w:rsidR="00E638F3" w:rsidRPr="003F727A">
        <w:instrText xml:space="preserve"> REF _Ref386196006 \r \h </w:instrText>
      </w:r>
      <w:r w:rsidR="001A46CF" w:rsidRPr="003F727A">
        <w:instrText xml:space="preserve"> \* MERGEFORMAT </w:instrText>
      </w:r>
      <w:r w:rsidR="00E638F3" w:rsidRPr="003F727A">
        <w:fldChar w:fldCharType="separate"/>
      </w:r>
      <w:r w:rsidR="002D14F6">
        <w:t>4.3.16</w:t>
      </w:r>
      <w:r w:rsidR="00E638F3" w:rsidRPr="003F727A">
        <w:fldChar w:fldCharType="end"/>
      </w:r>
      <w:r w:rsidR="00BC6A32" w:rsidRPr="003916EF">
        <w:t>)</w:t>
      </w:r>
      <w:r w:rsidRPr="003F727A">
        <w:t>;</w:t>
      </w:r>
    </w:p>
    <w:p w14:paraId="1E4D45F1" w14:textId="7F347C0B" w:rsidR="001C0BF6" w:rsidRPr="003916EF" w:rsidRDefault="001C0BF6" w:rsidP="005A653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Дополнительно</w:t>
      </w:r>
      <w:r w:rsidRPr="003F727A">
        <w:t xml:space="preserve">» - </w:t>
      </w:r>
      <w:r w:rsidR="000D7744" w:rsidRPr="003F727A">
        <w:t>окно</w:t>
      </w:r>
      <w:r w:rsidRPr="003F727A">
        <w:t>, в котором отображаются параметры госпитализации (см.</w:t>
      </w:r>
      <w:r w:rsidR="00356C05" w:rsidRPr="003F727A">
        <w:t xml:space="preserve"> п. </w:t>
      </w:r>
      <w:r w:rsidR="00E638F3" w:rsidRPr="003F727A">
        <w:fldChar w:fldCharType="begin"/>
      </w:r>
      <w:r w:rsidR="00E638F3" w:rsidRPr="003F727A">
        <w:instrText xml:space="preserve"> REF _Ref386196018 \r \h </w:instrText>
      </w:r>
      <w:r w:rsidR="001A46CF" w:rsidRPr="003F727A">
        <w:instrText xml:space="preserve"> \* MERGEFORMAT </w:instrText>
      </w:r>
      <w:r w:rsidR="00E638F3" w:rsidRPr="003F727A">
        <w:fldChar w:fldCharType="separate"/>
      </w:r>
      <w:r w:rsidR="002D14F6">
        <w:t>4.3.17</w:t>
      </w:r>
      <w:r w:rsidR="00E638F3" w:rsidRPr="003F727A">
        <w:fldChar w:fldCharType="end"/>
      </w:r>
      <w:r w:rsidRPr="003916EF">
        <w:t>).</w:t>
      </w:r>
    </w:p>
    <w:p w14:paraId="1580DDE9" w14:textId="77777777" w:rsidR="00BC6A32" w:rsidRPr="003F727A" w:rsidRDefault="00BC6A32" w:rsidP="00765F48">
      <w:pPr>
        <w:pStyle w:val="phnormal"/>
        <w:rPr>
          <w:rFonts w:cs="Arial"/>
        </w:rPr>
      </w:pPr>
      <w:r w:rsidRPr="003F727A">
        <w:rPr>
          <w:rFonts w:cs="Arial"/>
        </w:rPr>
        <w:t>Рассмотрим подробнее данный функционал.</w:t>
      </w:r>
    </w:p>
    <w:p w14:paraId="0BCDDF55" w14:textId="77777777" w:rsidR="00BC6A32" w:rsidRPr="003F727A" w:rsidRDefault="00BC6A32" w:rsidP="00BC6A32">
      <w:pPr>
        <w:pStyle w:val="30"/>
        <w:rPr>
          <w:rFonts w:cs="Arial"/>
        </w:rPr>
      </w:pPr>
      <w:bookmarkStart w:id="192" w:name="_Ref386098316"/>
      <w:bookmarkStart w:id="193" w:name="_Ref386098319"/>
      <w:bookmarkStart w:id="194" w:name="_Toc494888986"/>
      <w:r w:rsidRPr="003F727A">
        <w:rPr>
          <w:rFonts w:cs="Arial"/>
        </w:rPr>
        <w:t>Общие сведения</w:t>
      </w:r>
      <w:bookmarkEnd w:id="192"/>
      <w:bookmarkEnd w:id="193"/>
      <w:bookmarkEnd w:id="194"/>
    </w:p>
    <w:p w14:paraId="73FD6F61" w14:textId="795ED5B3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окне отображаются общие сведения </w:t>
      </w:r>
      <w:r w:rsidR="00CE1D54" w:rsidRPr="003F727A">
        <w:rPr>
          <w:rFonts w:cs="Arial"/>
        </w:rPr>
        <w:t>о пациенте</w:t>
      </w:r>
      <w:r w:rsidR="00F1581F" w:rsidRPr="003F727A">
        <w:rPr>
          <w:rFonts w:cs="Arial"/>
        </w:rPr>
        <w:t xml:space="preserve"> (</w:t>
      </w:r>
      <w:r w:rsidR="00F1581F" w:rsidRPr="003F727A">
        <w:rPr>
          <w:rFonts w:cs="Arial"/>
        </w:rPr>
        <w:fldChar w:fldCharType="begin"/>
      </w:r>
      <w:r w:rsidR="00F1581F" w:rsidRPr="003F727A">
        <w:rPr>
          <w:rFonts w:cs="Arial"/>
        </w:rPr>
        <w:instrText xml:space="preserve"> REF _Ref386096301 \h </w:instrText>
      </w:r>
      <w:r w:rsidR="001A46CF" w:rsidRPr="003F727A">
        <w:rPr>
          <w:rFonts w:cs="Arial"/>
        </w:rPr>
        <w:instrText xml:space="preserve"> \* MERGEFORMAT </w:instrText>
      </w:r>
      <w:r w:rsidR="00F1581F" w:rsidRPr="003F727A">
        <w:rPr>
          <w:rFonts w:cs="Arial"/>
        </w:rPr>
      </w:r>
      <w:r w:rsidR="00F1581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54</w:t>
      </w:r>
      <w:r w:rsidR="00F1581F" w:rsidRPr="003F727A">
        <w:rPr>
          <w:rFonts w:cs="Arial"/>
        </w:rPr>
        <w:fldChar w:fldCharType="end"/>
      </w:r>
      <w:r w:rsidR="00F1581F" w:rsidRPr="003F727A">
        <w:rPr>
          <w:rFonts w:cs="Arial"/>
        </w:rPr>
        <w:t>)</w:t>
      </w:r>
      <w:r w:rsidRPr="003F727A">
        <w:rPr>
          <w:rFonts w:cs="Arial"/>
        </w:rPr>
        <w:t>:</w:t>
      </w:r>
    </w:p>
    <w:p w14:paraId="5CA6E295" w14:textId="7A61D51E" w:rsidR="00BC6A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B1A8B58" wp14:editId="3A8AD032">
            <wp:extent cx="6153150" cy="2352675"/>
            <wp:effectExtent l="19050" t="19050" r="19050" b="285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52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4F6232" w14:textId="75A04646" w:rsidR="00F1581F" w:rsidRPr="003F727A" w:rsidRDefault="005C741B" w:rsidP="006F2F0C">
      <w:pPr>
        <w:pStyle w:val="phfiguretitle"/>
      </w:pPr>
      <w:bookmarkStart w:id="195" w:name="_Ref386096301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54</w:t>
        </w:r>
      </w:fldSimple>
      <w:bookmarkEnd w:id="195"/>
      <w:r w:rsidR="00782FE0" w:rsidRPr="003F727A">
        <w:t xml:space="preserve"> - </w:t>
      </w:r>
      <w:r w:rsidR="002C0BDA" w:rsidRPr="003F727A">
        <w:t>Окно «Общие сведения»</w:t>
      </w:r>
    </w:p>
    <w:p w14:paraId="4576D980" w14:textId="77777777" w:rsidR="00BC6A32" w:rsidRPr="003F727A" w:rsidRDefault="00BD30EF" w:rsidP="0035404A">
      <w:pPr>
        <w:pStyle w:val="phlistitemized1"/>
      </w:pPr>
      <w:r w:rsidRPr="003F727A">
        <w:t>«</w:t>
      </w:r>
      <w:r w:rsidR="0037754C" w:rsidRPr="003F727A">
        <w:t>С</w:t>
      </w:r>
      <w:r w:rsidR="00BC6A32" w:rsidRPr="003F727A">
        <w:t>оциальный статус</w:t>
      </w:r>
      <w:r w:rsidRPr="003F727A">
        <w:t>»</w:t>
      </w:r>
      <w:r w:rsidR="00B1524C" w:rsidRPr="003F727A">
        <w:t xml:space="preserve"> – данные подтягиваются из </w:t>
      </w:r>
      <w:r w:rsidR="002F595D" w:rsidRPr="003F727A">
        <w:t xml:space="preserve">персональной медицинской </w:t>
      </w:r>
      <w:r w:rsidR="00B1524C" w:rsidRPr="003F727A">
        <w:t>карты пациента с вкладки «Общие сведения</w:t>
      </w:r>
      <w:r w:rsidR="000D7744" w:rsidRPr="003F727A">
        <w:t>»/«</w:t>
      </w:r>
      <w:r w:rsidR="00B1524C" w:rsidRPr="003F727A">
        <w:rPr>
          <w:rStyle w:val="33"/>
          <w:rFonts w:ascii="Arial" w:hAnsi="Arial"/>
          <w:spacing w:val="0"/>
          <w:szCs w:val="20"/>
        </w:rPr>
        <w:t xml:space="preserve">Соц. </w:t>
      </w:r>
      <w:r w:rsidR="000D7744" w:rsidRPr="003F727A">
        <w:rPr>
          <w:rStyle w:val="33"/>
          <w:rFonts w:ascii="Arial" w:hAnsi="Arial"/>
          <w:spacing w:val="0"/>
          <w:szCs w:val="20"/>
        </w:rPr>
        <w:t>С</w:t>
      </w:r>
      <w:r w:rsidR="00B1524C" w:rsidRPr="003F727A">
        <w:rPr>
          <w:rStyle w:val="33"/>
          <w:rFonts w:ascii="Arial" w:hAnsi="Arial"/>
          <w:spacing w:val="0"/>
          <w:szCs w:val="20"/>
        </w:rPr>
        <w:t>татус</w:t>
      </w:r>
      <w:r w:rsidR="000D7744" w:rsidRPr="003F727A">
        <w:rPr>
          <w:rStyle w:val="33"/>
          <w:rFonts w:ascii="Arial" w:hAnsi="Arial"/>
          <w:spacing w:val="0"/>
          <w:szCs w:val="20"/>
        </w:rPr>
        <w:t>/</w:t>
      </w:r>
      <w:r w:rsidR="00B1524C" w:rsidRPr="003F727A">
        <w:rPr>
          <w:rStyle w:val="33"/>
          <w:rFonts w:ascii="Arial" w:hAnsi="Arial"/>
          <w:spacing w:val="0"/>
          <w:szCs w:val="20"/>
        </w:rPr>
        <w:t>Особый случай</w:t>
      </w:r>
      <w:r w:rsidR="00B1524C" w:rsidRPr="003F727A">
        <w:t>»</w:t>
      </w:r>
      <w:r w:rsidR="00BC6A32" w:rsidRPr="003F727A">
        <w:t>;</w:t>
      </w:r>
    </w:p>
    <w:p w14:paraId="7B82EC52" w14:textId="77777777" w:rsidR="00BC6A32" w:rsidRPr="003F727A" w:rsidRDefault="00BD30EF" w:rsidP="00EC2920">
      <w:pPr>
        <w:pStyle w:val="phlistitemized1"/>
      </w:pPr>
      <w:r w:rsidRPr="003F727A">
        <w:t>«</w:t>
      </w:r>
      <w:r w:rsidR="0037754C" w:rsidRPr="003F727A">
        <w:t>Л</w:t>
      </w:r>
      <w:r w:rsidR="00BC6A32" w:rsidRPr="003F727A">
        <w:t>ьготные категории</w:t>
      </w:r>
      <w:r w:rsidRPr="003F727A">
        <w:t>»</w:t>
      </w:r>
      <w:r w:rsidR="00F0233B" w:rsidRPr="003F727A">
        <w:t xml:space="preserve"> - данные подтягиваются из </w:t>
      </w:r>
      <w:r w:rsidR="002F595D" w:rsidRPr="003F727A">
        <w:t xml:space="preserve">персональной медицинской </w:t>
      </w:r>
      <w:r w:rsidR="00F0233B" w:rsidRPr="003F727A">
        <w:t>карты пациента с вкладки «Льготы</w:t>
      </w:r>
      <w:r w:rsidR="000D7744" w:rsidRPr="003F727A">
        <w:t>/</w:t>
      </w:r>
      <w:r w:rsidR="00F0233B" w:rsidRPr="003F727A">
        <w:rPr>
          <w:rStyle w:val="33"/>
          <w:rFonts w:ascii="Arial" w:hAnsi="Arial"/>
          <w:spacing w:val="0"/>
          <w:szCs w:val="20"/>
        </w:rPr>
        <w:t>Категории</w:t>
      </w:r>
      <w:r w:rsidR="00F0233B" w:rsidRPr="003F727A">
        <w:t>»</w:t>
      </w:r>
      <w:r w:rsidR="00BC6A32" w:rsidRPr="003F727A">
        <w:t>;</w:t>
      </w:r>
    </w:p>
    <w:p w14:paraId="68B10A69" w14:textId="77777777" w:rsidR="00BC6A32" w:rsidRPr="003F727A" w:rsidRDefault="00BD30EF" w:rsidP="00AB1E0B">
      <w:pPr>
        <w:pStyle w:val="phlistitemized1"/>
      </w:pPr>
      <w:r w:rsidRPr="003F727A">
        <w:t>«</w:t>
      </w:r>
      <w:r w:rsidR="0037754C" w:rsidRPr="003F727A">
        <w:t>М</w:t>
      </w:r>
      <w:r w:rsidR="00BC6A32" w:rsidRPr="003F727A">
        <w:t>есто проживания</w:t>
      </w:r>
      <w:r w:rsidRPr="003F727A">
        <w:t>»</w:t>
      </w:r>
      <w:r w:rsidR="00D01941" w:rsidRPr="003F727A">
        <w:t xml:space="preserve"> - данные подтягиваются из </w:t>
      </w:r>
      <w:r w:rsidR="002F595D" w:rsidRPr="003F727A">
        <w:t xml:space="preserve">персональной медицинской </w:t>
      </w:r>
      <w:r w:rsidR="00D01941" w:rsidRPr="003F727A">
        <w:t>карты пациента с вкладки «Документы/Адреса</w:t>
      </w:r>
      <w:r w:rsidR="000D7744" w:rsidRPr="003F727A">
        <w:t>»/«</w:t>
      </w:r>
      <w:r w:rsidR="00D01941" w:rsidRPr="003F727A">
        <w:rPr>
          <w:rStyle w:val="33"/>
          <w:rFonts w:ascii="Arial" w:hAnsi="Arial"/>
          <w:spacing w:val="0"/>
          <w:szCs w:val="20"/>
        </w:rPr>
        <w:t>По прописке (регистрации)</w:t>
      </w:r>
      <w:r w:rsidR="00D01941" w:rsidRPr="003F727A">
        <w:t>»</w:t>
      </w:r>
      <w:r w:rsidR="00BC6A32" w:rsidRPr="003F727A">
        <w:t>;</w:t>
      </w:r>
    </w:p>
    <w:p w14:paraId="6AE94B76" w14:textId="77777777" w:rsidR="00BC6A32" w:rsidRPr="003F727A" w:rsidRDefault="00BD30EF" w:rsidP="00AB1E0B">
      <w:pPr>
        <w:pStyle w:val="phlistitemized1"/>
      </w:pPr>
      <w:r w:rsidRPr="003F727A">
        <w:t>«</w:t>
      </w:r>
      <w:r w:rsidR="0037754C" w:rsidRPr="003F727A">
        <w:t>М</w:t>
      </w:r>
      <w:r w:rsidR="00BC6A32" w:rsidRPr="003F727A">
        <w:t>есто работы</w:t>
      </w:r>
      <w:r w:rsidRPr="003F727A">
        <w:t>»</w:t>
      </w:r>
      <w:r w:rsidR="00A07620" w:rsidRPr="003F727A">
        <w:t xml:space="preserve"> - данные подтягиваются из </w:t>
      </w:r>
      <w:r w:rsidR="002F595D" w:rsidRPr="003F727A">
        <w:t xml:space="preserve">персональной медицинской </w:t>
      </w:r>
      <w:r w:rsidR="00A07620" w:rsidRPr="003F727A">
        <w:t>карты пациента с вкладки «Работа/Учеба</w:t>
      </w:r>
      <w:r w:rsidR="000D7744" w:rsidRPr="003F727A">
        <w:t>»/«</w:t>
      </w:r>
      <w:r w:rsidR="00A07620" w:rsidRPr="003F727A">
        <w:rPr>
          <w:rStyle w:val="33"/>
          <w:rFonts w:ascii="Arial" w:hAnsi="Arial"/>
          <w:spacing w:val="0"/>
          <w:szCs w:val="20"/>
        </w:rPr>
        <w:t>Работа»</w:t>
      </w:r>
      <w:r w:rsidR="00BC6A32" w:rsidRPr="003F727A">
        <w:t>.</w:t>
      </w:r>
    </w:p>
    <w:p w14:paraId="1300EE99" w14:textId="77777777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>Также в этом окне отображаются параметры телосложения пациента и его группа крови.</w:t>
      </w:r>
    </w:p>
    <w:p w14:paraId="25CE1975" w14:textId="77777777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</w:t>
      </w:r>
      <w:r w:rsidR="00F833F3" w:rsidRPr="003F727A">
        <w:rPr>
          <w:rFonts w:cs="Arial"/>
        </w:rPr>
        <w:t>окне «Общие сведения»</w:t>
      </w:r>
      <w:r w:rsidRPr="003F727A">
        <w:rPr>
          <w:rFonts w:cs="Arial"/>
        </w:rPr>
        <w:t xml:space="preserve"> </w:t>
      </w:r>
      <w:r w:rsidR="000D7744" w:rsidRPr="003F727A">
        <w:rPr>
          <w:rFonts w:cs="Arial"/>
        </w:rPr>
        <w:t>проверьте</w:t>
      </w:r>
      <w:r w:rsidR="00DB6216" w:rsidRPr="003F727A">
        <w:rPr>
          <w:rFonts w:cs="Arial"/>
        </w:rPr>
        <w:t>,</w:t>
      </w:r>
      <w:r w:rsidRPr="003F727A">
        <w:rPr>
          <w:rFonts w:cs="Arial"/>
        </w:rPr>
        <w:t xml:space="preserve"> заполнен ли социальный статус, адрес и место работы</w:t>
      </w:r>
      <w:r w:rsidR="006042ED" w:rsidRPr="003F727A">
        <w:rPr>
          <w:rFonts w:cs="Arial"/>
        </w:rPr>
        <w:t>.</w:t>
      </w:r>
      <w:r w:rsidRPr="003F727A">
        <w:rPr>
          <w:rFonts w:cs="Arial"/>
        </w:rPr>
        <w:t xml:space="preserve"> </w:t>
      </w:r>
      <w:r w:rsidR="006042ED" w:rsidRPr="003F727A">
        <w:rPr>
          <w:rFonts w:cs="Arial"/>
        </w:rPr>
        <w:t>В</w:t>
      </w:r>
      <w:r w:rsidRPr="003F727A">
        <w:rPr>
          <w:rFonts w:cs="Arial"/>
        </w:rPr>
        <w:t xml:space="preserve"> противном случае при формировании статистической карты и </w:t>
      </w:r>
      <w:r w:rsidR="00A9445B" w:rsidRPr="003F727A">
        <w:rPr>
          <w:rFonts w:cs="Arial"/>
        </w:rPr>
        <w:t xml:space="preserve">реестров счётов </w:t>
      </w:r>
      <w:r w:rsidRPr="003F727A">
        <w:rPr>
          <w:rFonts w:cs="Arial"/>
        </w:rPr>
        <w:t>могут возникнуть проблемы</w:t>
      </w:r>
      <w:r w:rsidR="006042ED" w:rsidRPr="003F727A">
        <w:rPr>
          <w:rFonts w:cs="Arial"/>
        </w:rPr>
        <w:t>.</w:t>
      </w:r>
      <w:r w:rsidRPr="003F727A">
        <w:rPr>
          <w:rFonts w:cs="Arial"/>
        </w:rPr>
        <w:t xml:space="preserve"> Система </w:t>
      </w:r>
      <w:r w:rsidR="00DB6216" w:rsidRPr="003F727A">
        <w:rPr>
          <w:rFonts w:cs="Arial"/>
        </w:rPr>
        <w:t xml:space="preserve">выдает подсказки о том, </w:t>
      </w:r>
      <w:r w:rsidRPr="003F727A">
        <w:rPr>
          <w:rFonts w:cs="Arial"/>
        </w:rPr>
        <w:t>что не заполнено у пациента.</w:t>
      </w:r>
      <w:r w:rsidR="00DB6216" w:rsidRPr="003F727A">
        <w:rPr>
          <w:rFonts w:cs="Arial"/>
        </w:rPr>
        <w:t xml:space="preserve"> </w:t>
      </w:r>
      <w:r w:rsidR="000D7744" w:rsidRPr="003F727A">
        <w:rPr>
          <w:rFonts w:cs="Arial"/>
        </w:rPr>
        <w:t>Е</w:t>
      </w:r>
      <w:r w:rsidR="00DB6216" w:rsidRPr="003F727A">
        <w:rPr>
          <w:rFonts w:cs="Arial"/>
        </w:rPr>
        <w:t>сли данные заполнены неверно</w:t>
      </w:r>
      <w:r w:rsidR="006042ED" w:rsidRPr="003F727A">
        <w:rPr>
          <w:rFonts w:cs="Arial"/>
        </w:rPr>
        <w:t>,</w:t>
      </w:r>
      <w:r w:rsidR="00DB6216" w:rsidRPr="003F727A">
        <w:rPr>
          <w:rFonts w:cs="Arial"/>
        </w:rPr>
        <w:t xml:space="preserve"> </w:t>
      </w:r>
      <w:r w:rsidR="000D7744" w:rsidRPr="003F727A">
        <w:rPr>
          <w:rFonts w:cs="Arial"/>
        </w:rPr>
        <w:t>зайдите</w:t>
      </w:r>
      <w:r w:rsidR="00304E11" w:rsidRPr="003F727A">
        <w:rPr>
          <w:rFonts w:cs="Arial"/>
        </w:rPr>
        <w:t xml:space="preserve"> в персональную мед</w:t>
      </w:r>
      <w:r w:rsidR="002F595D" w:rsidRPr="003F727A">
        <w:rPr>
          <w:rFonts w:cs="Arial"/>
        </w:rPr>
        <w:t xml:space="preserve">ицинскую </w:t>
      </w:r>
      <w:r w:rsidR="00304E11" w:rsidRPr="003F727A">
        <w:rPr>
          <w:rFonts w:cs="Arial"/>
        </w:rPr>
        <w:t>карту</w:t>
      </w:r>
      <w:r w:rsidR="002F595D" w:rsidRPr="003F727A">
        <w:rPr>
          <w:rFonts w:cs="Arial"/>
        </w:rPr>
        <w:t xml:space="preserve"> пациента</w:t>
      </w:r>
      <w:r w:rsidR="00304E11" w:rsidRPr="003F727A">
        <w:rPr>
          <w:rFonts w:cs="Arial"/>
        </w:rPr>
        <w:t xml:space="preserve"> и </w:t>
      </w:r>
      <w:r w:rsidR="000D7744" w:rsidRPr="003F727A">
        <w:rPr>
          <w:rFonts w:cs="Arial"/>
        </w:rPr>
        <w:t xml:space="preserve">исправьте </w:t>
      </w:r>
      <w:r w:rsidR="00AD18C4" w:rsidRPr="003F727A">
        <w:rPr>
          <w:rFonts w:cs="Arial"/>
        </w:rPr>
        <w:t>их</w:t>
      </w:r>
      <w:r w:rsidR="00304E11" w:rsidRPr="003F727A">
        <w:rPr>
          <w:rFonts w:cs="Arial"/>
        </w:rPr>
        <w:t>.</w:t>
      </w:r>
    </w:p>
    <w:p w14:paraId="6EB367FB" w14:textId="29500D1A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указать параметры телосложения</w:t>
      </w:r>
      <w:r w:rsidR="00002C09" w:rsidRPr="003F727A">
        <w:rPr>
          <w:rFonts w:cs="Arial"/>
        </w:rPr>
        <w:t>,</w:t>
      </w:r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="00F1581F"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14605F13" wp14:editId="1A5D4C3A">
            <wp:extent cx="209550" cy="190500"/>
            <wp:effectExtent l="19050" t="19050" r="19050" b="19050"/>
            <wp:docPr id="126" name="Рисунок 126" descr="%D0%BA%D0%BD_%D0%BF%D0%BB%D1%8E%D1%81%D0%B8%D0%BA">
              <a:hlinkClick xmlns:a="http://schemas.openxmlformats.org/drawingml/2006/main" r:id="rId93" tooltip="wiki:кн_плюсик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%D0%BA%D0%BD_%D0%BF%D0%BB%D1%8E%D1%81%D0%B8%D0%B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 Откроется окно «</w:t>
      </w:r>
      <w:r w:rsidR="00AD18C4" w:rsidRPr="003F727A">
        <w:rPr>
          <w:rFonts w:cs="Arial"/>
        </w:rPr>
        <w:t>Параметры физического развития</w:t>
      </w:r>
      <w:r w:rsidRPr="003F727A">
        <w:rPr>
          <w:rFonts w:cs="Arial"/>
        </w:rPr>
        <w:t>»</w:t>
      </w:r>
      <w:r w:rsidR="00F1581F" w:rsidRPr="003F727A">
        <w:rPr>
          <w:rFonts w:cs="Arial"/>
        </w:rPr>
        <w:t xml:space="preserve"> (</w:t>
      </w:r>
      <w:r w:rsidR="007F38A3" w:rsidRPr="003F727A">
        <w:rPr>
          <w:rFonts w:cs="Arial"/>
        </w:rPr>
        <w:fldChar w:fldCharType="begin"/>
      </w:r>
      <w:r w:rsidR="007F38A3" w:rsidRPr="003F727A">
        <w:rPr>
          <w:rFonts w:cs="Arial"/>
        </w:rPr>
        <w:instrText xml:space="preserve"> REF _Ref411869875 \h </w:instrText>
      </w:r>
      <w:r w:rsidR="001A46CF" w:rsidRPr="003F727A">
        <w:rPr>
          <w:rFonts w:cs="Arial"/>
        </w:rPr>
        <w:instrText xml:space="preserve"> \* MERGEFORMAT </w:instrText>
      </w:r>
      <w:r w:rsidR="007F38A3" w:rsidRPr="003F727A">
        <w:rPr>
          <w:rFonts w:cs="Arial"/>
        </w:rPr>
      </w:r>
      <w:r w:rsidR="007F38A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55</w:t>
      </w:r>
      <w:r w:rsidR="007F38A3" w:rsidRPr="003F727A">
        <w:rPr>
          <w:rFonts w:cs="Arial"/>
        </w:rPr>
        <w:fldChar w:fldCharType="end"/>
      </w:r>
      <w:r w:rsidR="00F1581F" w:rsidRPr="003F727A">
        <w:rPr>
          <w:rFonts w:cs="Arial"/>
        </w:rPr>
        <w:t>)</w:t>
      </w:r>
      <w:r w:rsidRPr="003F727A">
        <w:rPr>
          <w:rFonts w:cs="Arial"/>
        </w:rPr>
        <w:t xml:space="preserve">, </w:t>
      </w:r>
      <w:r w:rsidR="000D7744" w:rsidRPr="003F727A">
        <w:rPr>
          <w:rFonts w:cs="Arial"/>
        </w:rPr>
        <w:t>укажите</w:t>
      </w:r>
      <w:r w:rsidRPr="003F727A">
        <w:rPr>
          <w:rFonts w:cs="Arial"/>
        </w:rPr>
        <w:t xml:space="preserve"> следующие параметры:</w:t>
      </w:r>
    </w:p>
    <w:p w14:paraId="73A8F726" w14:textId="7987F5F6" w:rsidR="00CE1D54" w:rsidRPr="003F727A" w:rsidRDefault="00CE1D54" w:rsidP="0035404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измерения</w:t>
      </w:r>
      <w:r w:rsidRPr="003F727A">
        <w:t xml:space="preserve">» - укажите дату замера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502C26E8" wp14:editId="308F038D">
            <wp:extent cx="200025" cy="200025"/>
            <wp:effectExtent l="19050" t="19050" r="28575" b="2857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 или вручную;</w:t>
      </w:r>
    </w:p>
    <w:p w14:paraId="341E6D75" w14:textId="1FA35C99" w:rsidR="00CE1D54" w:rsidRPr="003916EF" w:rsidRDefault="00CE1D54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Конституция</w:t>
      </w:r>
      <w:r w:rsidRPr="003F727A">
        <w:t xml:space="preserve">» - выберите значение из выпадающего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48DD654D" wp14:editId="3C0825EA">
            <wp:extent cx="209550" cy="228600"/>
            <wp:effectExtent l="19050" t="19050" r="19050" b="19050"/>
            <wp:docPr id="128" name="Рисунок 12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0E59F6B3" w14:textId="77777777" w:rsidR="00CE1D54" w:rsidRPr="003F727A" w:rsidRDefault="00CE1D54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Рост (стоя)</w:t>
      </w:r>
      <w:r w:rsidRPr="003F727A">
        <w:t>» - укажите рост пациента в сантиметрах;</w:t>
      </w:r>
    </w:p>
    <w:p w14:paraId="2C59F8A9" w14:textId="77777777" w:rsidR="00CE1D54" w:rsidRPr="003F727A" w:rsidRDefault="00CE1D54" w:rsidP="00394842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Вес</w:t>
      </w:r>
      <w:r w:rsidRPr="003F727A">
        <w:t>» - укажите вес пациента в килограммах;</w:t>
      </w:r>
    </w:p>
    <w:p w14:paraId="12A537C0" w14:textId="77777777" w:rsidR="00CE1D54" w:rsidRPr="003F727A" w:rsidRDefault="00CE1D54" w:rsidP="00394842">
      <w:pPr>
        <w:pStyle w:val="phlistitemized1"/>
      </w:pPr>
      <w:r w:rsidRPr="003F727A">
        <w:t>«Площадь поверхности тела» - рассчитывается автоматически исходя из указанных значений роста и веса. Для этого после заполнения полей «Рост «стоя»» и «Вес» нажмите кнопку «</w:t>
      </w:r>
      <w:r w:rsidRPr="003F727A">
        <w:rPr>
          <w:rStyle w:val="33"/>
          <w:rFonts w:ascii="Arial" w:hAnsi="Arial"/>
          <w:spacing w:val="0"/>
          <w:szCs w:val="20"/>
        </w:rPr>
        <w:t>Применить и обновить</w:t>
      </w:r>
      <w:r w:rsidRPr="003F727A">
        <w:t>»;</w:t>
      </w:r>
    </w:p>
    <w:p w14:paraId="675877BF" w14:textId="170C5BF4" w:rsidR="00CE1D54" w:rsidRPr="003F727A" w:rsidRDefault="00CE1D54" w:rsidP="00394842">
      <w:pPr>
        <w:pStyle w:val="phlistitemized1"/>
      </w:pPr>
      <w:r w:rsidRPr="003F727A">
        <w:t>с помощью поля «</w:t>
      </w:r>
      <w:r w:rsidR="001423DD" w:rsidRPr="003F727A">
        <w:rPr>
          <w:rStyle w:val="33"/>
          <w:rFonts w:ascii="Arial" w:hAnsi="Arial"/>
          <w:spacing w:val="0"/>
          <w:szCs w:val="20"/>
        </w:rPr>
        <w:t>Выбрать</w:t>
      </w:r>
      <w:r w:rsidRPr="003F727A">
        <w:rPr>
          <w:rStyle w:val="33"/>
          <w:rFonts w:ascii="Arial" w:hAnsi="Arial"/>
          <w:spacing w:val="0"/>
          <w:szCs w:val="20"/>
        </w:rPr>
        <w:t xml:space="preserve"> параметр</w:t>
      </w:r>
      <w:r w:rsidRPr="003F727A">
        <w:t xml:space="preserve">» можно из выпадающего списка, открывающегося кнопкой </w:t>
      </w:r>
      <w:r w:rsidR="00974D54">
        <w:rPr>
          <w:noProof/>
          <w:lang w:eastAsia="ru-RU"/>
        </w:rPr>
        <w:drawing>
          <wp:inline distT="0" distB="0" distL="0" distR="0" wp14:anchorId="70841EB3" wp14:editId="70E4DD58">
            <wp:extent cx="209550" cy="171450"/>
            <wp:effectExtent l="19050" t="19050" r="19050" b="190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, выбрать дополнительные параметры. При выборе дополнительных параметров появляются поля для </w:t>
      </w:r>
      <w:r w:rsidR="00B93643" w:rsidRPr="003916EF">
        <w:t>в</w:t>
      </w:r>
      <w:r w:rsidR="00B93643">
        <w:t>в</w:t>
      </w:r>
      <w:r w:rsidR="00B93643" w:rsidRPr="003916EF">
        <w:t xml:space="preserve">ода </w:t>
      </w:r>
      <w:r w:rsidRPr="003916EF">
        <w:t>их значений.</w:t>
      </w:r>
    </w:p>
    <w:p w14:paraId="47F6C0AA" w14:textId="17D7FFC4" w:rsidR="00AD18C4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79AB02B" wp14:editId="764D8AF0">
            <wp:extent cx="4114800" cy="2447925"/>
            <wp:effectExtent l="19050" t="19050" r="19050" b="285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47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4A1146" w14:textId="324674BB" w:rsidR="00AD18C4" w:rsidRPr="003F727A" w:rsidRDefault="005C741B" w:rsidP="006F2F0C">
      <w:pPr>
        <w:pStyle w:val="phfiguretitle"/>
      </w:pPr>
      <w:bookmarkStart w:id="196" w:name="_Ref411869875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55</w:t>
        </w:r>
      </w:fldSimple>
      <w:bookmarkEnd w:id="196"/>
      <w:r w:rsidR="00782FE0" w:rsidRPr="003F727A">
        <w:t xml:space="preserve"> - </w:t>
      </w:r>
      <w:r w:rsidR="002C0BDA" w:rsidRPr="003F727A">
        <w:t>Окно «Параметры физического развития»</w:t>
      </w:r>
    </w:p>
    <w:p w14:paraId="14858A44" w14:textId="38AEA178" w:rsidR="00146137" w:rsidRPr="003F727A" w:rsidRDefault="00146137" w:rsidP="0034399E">
      <w:pPr>
        <w:pStyle w:val="phnormal"/>
        <w:rPr>
          <w:rFonts w:cs="Arial"/>
        </w:rPr>
      </w:pPr>
      <w:r w:rsidRPr="003F727A">
        <w:rPr>
          <w:rFonts w:cs="Arial"/>
          <w:noProof/>
        </w:rPr>
        <w:t xml:space="preserve">Для удаления параметра </w:t>
      </w:r>
      <w:r w:rsidR="00B34194" w:rsidRPr="003F727A">
        <w:rPr>
          <w:rFonts w:cs="Arial"/>
          <w:noProof/>
        </w:rPr>
        <w:t>нажмите</w:t>
      </w:r>
      <w:r w:rsidRPr="003F727A">
        <w:rPr>
          <w:rFonts w:cs="Arial"/>
          <w:noProof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24650DE8" wp14:editId="0D7ABCEE">
            <wp:extent cx="180975" cy="180975"/>
            <wp:effectExtent l="19050" t="19050" r="28575" b="285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  <w:noProof/>
        </w:rPr>
        <w:t>.</w:t>
      </w:r>
    </w:p>
    <w:p w14:paraId="62161264" w14:textId="77777777" w:rsidR="00F1581F" w:rsidRPr="003F727A" w:rsidRDefault="00F1581F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0D7744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FB68F4" w:rsidRPr="003F727A">
        <w:rPr>
          <w:rFonts w:cs="Arial"/>
        </w:rPr>
        <w:t>«ОК».</w:t>
      </w:r>
    </w:p>
    <w:p w14:paraId="03CC6F4F" w14:textId="160DEA85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изменения показаний измерения </w:t>
      </w:r>
      <w:r w:rsidR="000D7744" w:rsidRPr="003F727A">
        <w:rPr>
          <w:rFonts w:cs="Arial"/>
        </w:rPr>
        <w:t xml:space="preserve">нажмите </w:t>
      </w:r>
      <w:r w:rsidR="00F1581F" w:rsidRPr="003F727A">
        <w:rPr>
          <w:rFonts w:cs="Arial"/>
        </w:rPr>
        <w:t>в окне «Общие сведения»</w:t>
      </w:r>
      <w:r w:rsidRPr="003F727A">
        <w:rPr>
          <w:rFonts w:cs="Arial"/>
        </w:rPr>
        <w:t xml:space="preserve"> кнопку</w:t>
      </w:r>
      <w:r w:rsidR="00F1581F"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53D33E2B" wp14:editId="052C7840">
            <wp:extent cx="219075" cy="219075"/>
            <wp:effectExtent l="19050" t="19050" r="28575" b="28575"/>
            <wp:docPr id="132" name="Рисунок 132" descr="%D0%BA%D0%BD_%D0%B8%D0%B7%D0%BC%D0%B5%D0%BD%D0%B8%D1%82%D1%8C1">
              <a:hlinkClick xmlns:a="http://schemas.openxmlformats.org/drawingml/2006/main" r:id="rId98" tooltip="wiki:кн_изменить1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%D0%BA%D0%BD_%D0%B8%D0%B7%D0%BC%D0%B5%D0%BD%D0%B8%D1%82%D1%8C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581F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и </w:t>
      </w:r>
      <w:r w:rsidR="000D7744" w:rsidRPr="003F727A">
        <w:rPr>
          <w:rFonts w:cs="Arial"/>
        </w:rPr>
        <w:t xml:space="preserve">заполните </w:t>
      </w:r>
      <w:r w:rsidRPr="003F727A">
        <w:rPr>
          <w:rFonts w:cs="Arial"/>
        </w:rPr>
        <w:t>новые значения.</w:t>
      </w:r>
    </w:p>
    <w:p w14:paraId="54D6C92B" w14:textId="4BBB1D77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посмотреть историю измерений телосложения пациента,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="00F1581F"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6A04DCFF" wp14:editId="65F6E4F9">
            <wp:extent cx="228600" cy="209550"/>
            <wp:effectExtent l="19050" t="19050" r="19050" b="19050"/>
            <wp:docPr id="133" name="Рисунок 133" descr="fetch">
              <a:hlinkClick xmlns:a="http://schemas.openxmlformats.org/drawingml/2006/main" r:id="rId100" tooltip="кн_найт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etch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4EF05B8D" w14:textId="01253B03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указать группу крови пациента, </w:t>
      </w:r>
      <w:r w:rsidR="00F1581F" w:rsidRPr="003F727A">
        <w:rPr>
          <w:rFonts w:cs="Arial"/>
        </w:rPr>
        <w:t xml:space="preserve">в окне «Общие сведения» </w:t>
      </w:r>
      <w:r w:rsidRPr="003F727A">
        <w:rPr>
          <w:rFonts w:cs="Arial"/>
        </w:rPr>
        <w:t xml:space="preserve">в области «Группа крови» </w:t>
      </w:r>
      <w:r w:rsidR="000D7744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F1581F"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579F199F" wp14:editId="7A902D78">
            <wp:extent cx="209550" cy="190500"/>
            <wp:effectExtent l="19050" t="19050" r="19050" b="19050"/>
            <wp:docPr id="134" name="Рисунок 134" descr="%D0%BA%D0%BD_%D0%BF%D0%BB%D1%8E%D1%81%D0%B8%D0%BA">
              <a:hlinkClick xmlns:a="http://schemas.openxmlformats.org/drawingml/2006/main" r:id="rId93" tooltip="wiki:кн_плюсик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%D0%BA%D0%BD_%D0%BF%D0%BB%D1%8E%D1%81%D0%B8%D0%B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  <w:r w:rsidR="000D7744" w:rsidRPr="003F727A">
        <w:rPr>
          <w:rFonts w:cs="Arial"/>
        </w:rPr>
        <w:t xml:space="preserve"> </w:t>
      </w:r>
      <w:r w:rsidRPr="003F727A">
        <w:rPr>
          <w:rFonts w:cs="Arial"/>
        </w:rPr>
        <w:t>Откроется окно «Карта пациента: Группа крови</w:t>
      </w:r>
      <w:r w:rsidR="00F1581F" w:rsidRPr="003F727A">
        <w:rPr>
          <w:rFonts w:cs="Arial"/>
        </w:rPr>
        <w:t>» (</w:t>
      </w:r>
      <w:r w:rsidR="00F1581F" w:rsidRPr="003F727A">
        <w:rPr>
          <w:rFonts w:cs="Arial"/>
        </w:rPr>
        <w:fldChar w:fldCharType="begin"/>
      </w:r>
      <w:r w:rsidR="00F1581F" w:rsidRPr="003F727A">
        <w:rPr>
          <w:rFonts w:cs="Arial"/>
        </w:rPr>
        <w:instrText xml:space="preserve"> REF _Ref386096618 \h </w:instrText>
      </w:r>
      <w:r w:rsidR="001A46CF" w:rsidRPr="003F727A">
        <w:rPr>
          <w:rFonts w:cs="Arial"/>
        </w:rPr>
        <w:instrText xml:space="preserve"> \* MERGEFORMAT </w:instrText>
      </w:r>
      <w:r w:rsidR="00F1581F" w:rsidRPr="003F727A">
        <w:rPr>
          <w:rFonts w:cs="Arial"/>
        </w:rPr>
      </w:r>
      <w:r w:rsidR="00F1581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56</w:t>
      </w:r>
      <w:r w:rsidR="00F1581F" w:rsidRPr="003F727A">
        <w:rPr>
          <w:rFonts w:cs="Arial"/>
        </w:rPr>
        <w:fldChar w:fldCharType="end"/>
      </w:r>
      <w:r w:rsidR="00F1581F" w:rsidRPr="003F727A">
        <w:rPr>
          <w:rFonts w:cs="Arial"/>
        </w:rPr>
        <w:t>)</w:t>
      </w:r>
      <w:r w:rsidR="001423DD" w:rsidRPr="003F727A">
        <w:rPr>
          <w:rFonts w:cs="Arial"/>
        </w:rPr>
        <w:t>. Заполните следующие поля</w:t>
      </w:r>
      <w:r w:rsidRPr="003F727A">
        <w:rPr>
          <w:rFonts w:cs="Arial"/>
        </w:rPr>
        <w:t>:</w:t>
      </w:r>
    </w:p>
    <w:p w14:paraId="75F4FD65" w14:textId="5CF46776" w:rsidR="00F1581F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DA6D3B0" wp14:editId="79160616">
            <wp:extent cx="3352800" cy="1057275"/>
            <wp:effectExtent l="19050" t="19050" r="19050" b="28575"/>
            <wp:docPr id="135" name="Рисунок 13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3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57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AA0F57" w14:textId="6410F0D3" w:rsidR="00F1581F" w:rsidRPr="003F727A" w:rsidRDefault="005C741B" w:rsidP="006F2F0C">
      <w:pPr>
        <w:pStyle w:val="phfiguretitle"/>
      </w:pPr>
      <w:bookmarkStart w:id="197" w:name="_Ref38609661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56</w:t>
        </w:r>
      </w:fldSimple>
      <w:bookmarkEnd w:id="197"/>
      <w:r w:rsidR="00782FE0" w:rsidRPr="003F727A">
        <w:t xml:space="preserve"> - </w:t>
      </w:r>
      <w:r w:rsidR="002C0BDA" w:rsidRPr="003F727A">
        <w:t>Окно «Карта пациента: Группа крови»</w:t>
      </w:r>
    </w:p>
    <w:p w14:paraId="611B5BFD" w14:textId="45A5D255" w:rsidR="00BC6A32" w:rsidRPr="003F727A" w:rsidRDefault="00F1581F" w:rsidP="00765F4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Г</w:t>
      </w:r>
      <w:r w:rsidR="00BC6A32" w:rsidRPr="003F727A">
        <w:rPr>
          <w:rStyle w:val="33"/>
          <w:rFonts w:ascii="Arial" w:hAnsi="Arial"/>
        </w:rPr>
        <w:t>рупп</w:t>
      </w:r>
      <w:r w:rsidRPr="003F727A">
        <w:rPr>
          <w:rStyle w:val="33"/>
          <w:rFonts w:ascii="Arial" w:hAnsi="Arial"/>
        </w:rPr>
        <w:t>а</w:t>
      </w:r>
      <w:r w:rsidR="00BC6A32" w:rsidRPr="003F727A">
        <w:rPr>
          <w:rStyle w:val="33"/>
          <w:rFonts w:ascii="Arial" w:hAnsi="Arial"/>
        </w:rPr>
        <w:t xml:space="preserve"> крови</w:t>
      </w:r>
      <w:r w:rsidRPr="003916EF">
        <w:t xml:space="preserve">» - </w:t>
      </w:r>
      <w:r w:rsidR="000D7744" w:rsidRPr="003F727A">
        <w:t xml:space="preserve">выберите </w:t>
      </w:r>
      <w:r w:rsidRPr="003F727A">
        <w:t xml:space="preserve">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5413C221" wp14:editId="38162C14">
            <wp:extent cx="209550" cy="228600"/>
            <wp:effectExtent l="19050" t="19050" r="19050" b="19050"/>
            <wp:docPr id="136" name="Рисунок 13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11745" w:rsidRPr="003916EF">
        <w:rPr>
          <w:noProof/>
        </w:rPr>
        <w:t xml:space="preserve">. </w:t>
      </w:r>
      <w:r w:rsidR="00311745" w:rsidRPr="003F727A">
        <w:t xml:space="preserve">При заполнении поля «Группа крови» поле «Резус фактор» подсвечивается желтым цветом, </w:t>
      </w:r>
      <w:r w:rsidR="0029130D" w:rsidRPr="003F727A">
        <w:t>а,</w:t>
      </w:r>
      <w:r w:rsidR="00311745" w:rsidRPr="003F727A">
        <w:t xml:space="preserve"> </w:t>
      </w:r>
      <w:r w:rsidR="0029130D" w:rsidRPr="003F727A">
        <w:t>следовательно,</w:t>
      </w:r>
      <w:r w:rsidR="00311745" w:rsidRPr="003F727A">
        <w:t xml:space="preserve"> становится обязательным для заполнения</w:t>
      </w:r>
      <w:r w:rsidR="0029130D" w:rsidRPr="003F727A">
        <w:t>.</w:t>
      </w:r>
    </w:p>
    <w:p w14:paraId="71A4DB83" w14:textId="1AB8C445" w:rsidR="00BC6A32" w:rsidRPr="003F727A" w:rsidRDefault="00F1581F" w:rsidP="00765F48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Р</w:t>
      </w:r>
      <w:r w:rsidR="00BC6A32" w:rsidRPr="003F727A">
        <w:rPr>
          <w:rStyle w:val="33"/>
          <w:rFonts w:ascii="Arial" w:hAnsi="Arial"/>
        </w:rPr>
        <w:t>езус-фактор</w:t>
      </w:r>
      <w:r w:rsidRPr="003916EF">
        <w:t xml:space="preserve">» - </w:t>
      </w:r>
      <w:r w:rsidR="000D7744" w:rsidRPr="003F727A">
        <w:t>выберите</w:t>
      </w:r>
      <w:r w:rsidRPr="003F727A">
        <w:t xml:space="preserve"> 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150B58DD" wp14:editId="062D80F4">
            <wp:extent cx="209550" cy="228600"/>
            <wp:effectExtent l="19050" t="19050" r="19050" b="19050"/>
            <wp:docPr id="137" name="Рисунок 13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</w:t>
      </w:r>
      <w:r w:rsidR="0029130D" w:rsidRPr="003F727A">
        <w:t xml:space="preserve"> При заполнении поля «Резус фактор» поле «Группа крови»</w:t>
      </w:r>
      <w:r w:rsidR="001423DD" w:rsidRPr="003F727A">
        <w:t xml:space="preserve"> </w:t>
      </w:r>
      <w:r w:rsidR="0029130D" w:rsidRPr="003F727A">
        <w:t xml:space="preserve">подсвечивается желтым цветом, а, следовательно, </w:t>
      </w:r>
      <w:r w:rsidR="000D7744" w:rsidRPr="003F727A">
        <w:t xml:space="preserve">становится </w:t>
      </w:r>
      <w:r w:rsidR="0029130D" w:rsidRPr="003F727A">
        <w:t>обязательным для заполнения.</w:t>
      </w:r>
    </w:p>
    <w:p w14:paraId="5C86324A" w14:textId="77777777" w:rsidR="00F1581F" w:rsidRPr="003F727A" w:rsidRDefault="00F1581F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0D7744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FB68F4" w:rsidRPr="003F727A">
        <w:rPr>
          <w:rFonts w:cs="Arial"/>
        </w:rPr>
        <w:t>«ОК».</w:t>
      </w:r>
    </w:p>
    <w:p w14:paraId="23442AE9" w14:textId="1F50797B" w:rsidR="00BC6A32" w:rsidRPr="003F727A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изменения группы крови </w:t>
      </w:r>
      <w:r w:rsidR="00F1581F" w:rsidRPr="003F727A">
        <w:rPr>
          <w:rFonts w:cs="Arial"/>
        </w:rPr>
        <w:t>в окне «Общие сведения»</w:t>
      </w:r>
      <w:r w:rsidRPr="003F727A">
        <w:rPr>
          <w:rFonts w:cs="Arial"/>
        </w:rPr>
        <w:t xml:space="preserve"> </w:t>
      </w:r>
      <w:r w:rsidR="000D7744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F1581F" w:rsidRPr="003F727A">
        <w:rPr>
          <w:rFonts w:cs="Arial"/>
        </w:rPr>
        <w:t xml:space="preserve"> </w:t>
      </w:r>
      <w:r w:rsidR="00974D54">
        <w:rPr>
          <w:rFonts w:cs="Arial"/>
          <w:noProof/>
          <w:color w:val="2B73B7"/>
        </w:rPr>
        <w:drawing>
          <wp:inline distT="0" distB="0" distL="0" distR="0" wp14:anchorId="6F5CC6D6" wp14:editId="721EB69C">
            <wp:extent cx="219075" cy="219075"/>
            <wp:effectExtent l="19050" t="19050" r="28575" b="28575"/>
            <wp:docPr id="138" name="Рисунок 138" descr="%D0%BA%D0%BD_%D0%B8%D0%B7%D0%BC%D0%B5%D0%BD%D0%B8%D1%82%D1%8C1">
              <a:hlinkClick xmlns:a="http://schemas.openxmlformats.org/drawingml/2006/main" r:id="rId98" tooltip="wiki:кн_изменить1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%D0%BA%D0%BD_%D0%B8%D0%B7%D0%BC%D0%B5%D0%BD%D0%B8%D1%82%D1%8C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581F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и </w:t>
      </w:r>
      <w:r w:rsidR="000D7744" w:rsidRPr="003F727A">
        <w:rPr>
          <w:rFonts w:cs="Arial"/>
        </w:rPr>
        <w:t xml:space="preserve">заполните </w:t>
      </w:r>
      <w:r w:rsidRPr="003F727A">
        <w:rPr>
          <w:rFonts w:cs="Arial"/>
        </w:rPr>
        <w:t>новые значения.</w:t>
      </w:r>
    </w:p>
    <w:p w14:paraId="092EE0F3" w14:textId="7D88AACF" w:rsidR="00BC6A32" w:rsidRDefault="00BC6A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посмотреть историю изменений группы крови пациента, </w:t>
      </w:r>
      <w:r w:rsidR="00F1581F" w:rsidRPr="003F727A">
        <w:rPr>
          <w:rFonts w:cs="Arial"/>
        </w:rPr>
        <w:t>в окне «Общие сведения»</w:t>
      </w:r>
      <w:r w:rsidRPr="003F727A">
        <w:rPr>
          <w:rFonts w:cs="Arial"/>
        </w:rPr>
        <w:t xml:space="preserve"> </w:t>
      </w:r>
      <w:r w:rsidR="000D7744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F1581F" w:rsidRPr="003F727A">
        <w:rPr>
          <w:rFonts w:cs="Arial"/>
        </w:rPr>
        <w:t xml:space="preserve"> </w:t>
      </w:r>
      <w:r w:rsidR="00974D54">
        <w:rPr>
          <w:rFonts w:cs="Arial"/>
          <w:noProof/>
          <w:color w:val="2B73B7"/>
        </w:rPr>
        <w:drawing>
          <wp:inline distT="0" distB="0" distL="0" distR="0" wp14:anchorId="5544F48E" wp14:editId="0B19F2EA">
            <wp:extent cx="228600" cy="209550"/>
            <wp:effectExtent l="19050" t="19050" r="19050" b="19050"/>
            <wp:docPr id="139" name="Рисунок 139" descr="fetch">
              <a:hlinkClick xmlns:a="http://schemas.openxmlformats.org/drawingml/2006/main" r:id="rId100" tooltip="кн_найт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etch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66787582" w14:textId="77777777" w:rsidR="00EF59F0" w:rsidRDefault="00EF59F0" w:rsidP="0034399E">
      <w:pPr>
        <w:pStyle w:val="phnormal"/>
        <w:rPr>
          <w:rFonts w:cs="Arial"/>
        </w:rPr>
      </w:pPr>
      <w:r w:rsidRPr="00EF59F0">
        <w:rPr>
          <w:rFonts w:cs="Arial"/>
          <w:b/>
        </w:rPr>
        <w:t>Примечание</w:t>
      </w:r>
      <w:r>
        <w:rPr>
          <w:rFonts w:cs="Arial"/>
        </w:rPr>
        <w:t xml:space="preserve"> – В Системе реализована опция «</w:t>
      </w:r>
      <w:proofErr w:type="spellStart"/>
      <w:r w:rsidRPr="00EF59F0">
        <w:rPr>
          <w:rFonts w:cs="Arial"/>
        </w:rPr>
        <w:t>CheckDepBed_HospHistory</w:t>
      </w:r>
      <w:proofErr w:type="spellEnd"/>
      <w:r>
        <w:rPr>
          <w:rFonts w:cs="Arial"/>
        </w:rPr>
        <w:t xml:space="preserve">». </w:t>
      </w:r>
      <w:proofErr w:type="gramStart"/>
      <w:r>
        <w:rPr>
          <w:rFonts w:cs="Arial"/>
        </w:rPr>
        <w:t xml:space="preserve">При отсутствии указания </w:t>
      </w:r>
      <w:r w:rsidR="004B240B">
        <w:rPr>
          <w:rFonts w:cs="Arial"/>
        </w:rPr>
        <w:t>палаты и койки</w:t>
      </w:r>
      <w:r>
        <w:rPr>
          <w:rFonts w:cs="Arial"/>
        </w:rPr>
        <w:t xml:space="preserve"> в текущей ИБ</w:t>
      </w:r>
      <w:r w:rsidR="004B240B">
        <w:rPr>
          <w:rFonts w:cs="Arial"/>
        </w:rPr>
        <w:t xml:space="preserve"> пациента опция запрещает действия со следующими элементами:</w:t>
      </w:r>
      <w:proofErr w:type="gramEnd"/>
    </w:p>
    <w:p w14:paraId="3640F503" w14:textId="77777777" w:rsidR="004B240B" w:rsidRPr="004B240B" w:rsidRDefault="004B240B" w:rsidP="004B240B">
      <w:pPr>
        <w:pStyle w:val="phlistitemized1"/>
      </w:pPr>
      <w:r>
        <w:t>окно «</w:t>
      </w:r>
      <w:r w:rsidRPr="004B240B">
        <w:t>Осмотры</w:t>
      </w:r>
      <w:r>
        <w:t>»:</w:t>
      </w:r>
    </w:p>
    <w:p w14:paraId="7504466F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Провести осмотр</w:t>
      </w:r>
      <w:r>
        <w:t>»;</w:t>
      </w:r>
    </w:p>
    <w:p w14:paraId="400F0211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Провести осмотр по умолчанию</w:t>
      </w:r>
      <w:r>
        <w:t>».</w:t>
      </w:r>
    </w:p>
    <w:p w14:paraId="1ACF15D4" w14:textId="77777777" w:rsidR="004B240B" w:rsidRPr="004B240B" w:rsidRDefault="004B240B" w:rsidP="004B240B">
      <w:pPr>
        <w:pStyle w:val="phlistitemized1"/>
      </w:pPr>
      <w:r>
        <w:t>окно «</w:t>
      </w:r>
      <w:r w:rsidRPr="004B240B">
        <w:t>Операции</w:t>
      </w:r>
      <w:r>
        <w:t>»:</w:t>
      </w:r>
    </w:p>
    <w:p w14:paraId="15851CB7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Новое назначение</w:t>
      </w:r>
      <w:r>
        <w:t>»;</w:t>
      </w:r>
    </w:p>
    <w:p w14:paraId="2EAB62E3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Внести результат</w:t>
      </w:r>
      <w:r>
        <w:t>»;</w:t>
      </w:r>
    </w:p>
    <w:p w14:paraId="7FFD6019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Расписание</w:t>
      </w:r>
      <w:r>
        <w:t>».</w:t>
      </w:r>
    </w:p>
    <w:p w14:paraId="365CA3C8" w14:textId="77777777" w:rsidR="004B240B" w:rsidRPr="004B240B" w:rsidRDefault="004B240B" w:rsidP="004B240B">
      <w:pPr>
        <w:pStyle w:val="phlistitemized1"/>
      </w:pPr>
      <w:r>
        <w:t>окно «</w:t>
      </w:r>
      <w:r w:rsidRPr="004B240B">
        <w:t>Журнал измерений</w:t>
      </w:r>
      <w:r>
        <w:t>»:</w:t>
      </w:r>
    </w:p>
    <w:p w14:paraId="1B03FD82" w14:textId="77777777" w:rsidR="004B240B" w:rsidRPr="004B240B" w:rsidRDefault="004B240B" w:rsidP="004B240B">
      <w:pPr>
        <w:pStyle w:val="phlistitemized2"/>
      </w:pPr>
      <w:r w:rsidRPr="004B240B">
        <w:t xml:space="preserve">вкладка </w:t>
      </w:r>
      <w:r>
        <w:t>«</w:t>
      </w:r>
      <w:r w:rsidRPr="004B240B">
        <w:t>Назначения</w:t>
      </w:r>
      <w:r>
        <w:t>»</w:t>
      </w:r>
      <w:r w:rsidRPr="004B240B">
        <w:t xml:space="preserve"> - кнопка </w:t>
      </w:r>
      <w:r>
        <w:t>«</w:t>
      </w:r>
      <w:r w:rsidRPr="004B240B">
        <w:t>Создать назначение</w:t>
      </w:r>
      <w:r>
        <w:t>».</w:t>
      </w:r>
    </w:p>
    <w:p w14:paraId="03213381" w14:textId="77777777" w:rsidR="004B240B" w:rsidRPr="004B240B" w:rsidRDefault="004B240B" w:rsidP="004B240B">
      <w:pPr>
        <w:pStyle w:val="phlistitemized1"/>
      </w:pPr>
      <w:r>
        <w:t>окно</w:t>
      </w:r>
      <w:r w:rsidRPr="004B240B">
        <w:t xml:space="preserve"> </w:t>
      </w:r>
      <w:r>
        <w:t>«</w:t>
      </w:r>
      <w:r w:rsidRPr="004B240B">
        <w:t>Режим и питание</w:t>
      </w:r>
      <w:r>
        <w:t>»:</w:t>
      </w:r>
    </w:p>
    <w:p w14:paraId="2BC19616" w14:textId="77777777" w:rsidR="004B240B" w:rsidRPr="004B240B" w:rsidRDefault="004B240B" w:rsidP="004B240B">
      <w:pPr>
        <w:pStyle w:val="phlistitemized2"/>
      </w:pPr>
      <w:r>
        <w:t>пункт контекстного меню «</w:t>
      </w:r>
      <w:r w:rsidRPr="004B240B">
        <w:t>Добавить</w:t>
      </w:r>
      <w:r>
        <w:t>».</w:t>
      </w:r>
    </w:p>
    <w:p w14:paraId="3CA782A4" w14:textId="77777777" w:rsidR="004B240B" w:rsidRPr="004B240B" w:rsidRDefault="004B240B" w:rsidP="004B240B">
      <w:pPr>
        <w:pStyle w:val="phlistitemized1"/>
      </w:pPr>
      <w:r>
        <w:lastRenderedPageBreak/>
        <w:t xml:space="preserve">окно </w:t>
      </w:r>
      <w:r w:rsidR="00B21CCC">
        <w:t>«</w:t>
      </w:r>
      <w:r w:rsidRPr="004B240B">
        <w:t>Направления на услуги</w:t>
      </w:r>
      <w:r w:rsidR="00B21CCC">
        <w:t>»</w:t>
      </w:r>
      <w:r>
        <w:t>:</w:t>
      </w:r>
    </w:p>
    <w:p w14:paraId="014BA459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Новое назначение</w:t>
      </w:r>
      <w:r>
        <w:t>»;</w:t>
      </w:r>
    </w:p>
    <w:p w14:paraId="4DECAAD8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Расписание</w:t>
      </w:r>
      <w:r>
        <w:t>»;</w:t>
      </w:r>
    </w:p>
    <w:p w14:paraId="0B630960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>
        <w:t>«</w:t>
      </w:r>
      <w:r w:rsidRPr="004B240B">
        <w:t>Внести результат</w:t>
      </w:r>
      <w:r>
        <w:t>»;</w:t>
      </w:r>
    </w:p>
    <w:p w14:paraId="716B4BD7" w14:textId="77777777" w:rsidR="004B240B" w:rsidRPr="00B21CCC" w:rsidRDefault="004B240B" w:rsidP="00B21CCC">
      <w:pPr>
        <w:pStyle w:val="phlistitemized2"/>
      </w:pPr>
      <w:r w:rsidRPr="004B240B">
        <w:t xml:space="preserve">кнопка </w:t>
      </w:r>
      <w:r>
        <w:t>«</w:t>
      </w:r>
      <w:r w:rsidRPr="004B240B">
        <w:t>По шаблону</w:t>
      </w:r>
      <w:r>
        <w:t>»</w:t>
      </w:r>
      <w:r w:rsidR="00B21CCC">
        <w:t>.</w:t>
      </w:r>
    </w:p>
    <w:p w14:paraId="3C495823" w14:textId="77777777" w:rsidR="004B240B" w:rsidRPr="004B240B" w:rsidRDefault="00B21CCC" w:rsidP="004B240B">
      <w:pPr>
        <w:pStyle w:val="phlistitemized1"/>
      </w:pPr>
      <w:r>
        <w:t>окно «</w:t>
      </w:r>
      <w:r w:rsidR="004B240B" w:rsidRPr="004B240B">
        <w:t>Назначения медикаментов</w:t>
      </w:r>
      <w:r>
        <w:t>»:</w:t>
      </w:r>
    </w:p>
    <w:p w14:paraId="64C7193E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 w:rsidR="00B21CCC">
        <w:t>«</w:t>
      </w:r>
      <w:r w:rsidRPr="004B240B">
        <w:t>Создать назначение</w:t>
      </w:r>
      <w:r w:rsidR="00B21CCC">
        <w:t>»;</w:t>
      </w:r>
    </w:p>
    <w:p w14:paraId="45205A42" w14:textId="77777777" w:rsidR="004B240B" w:rsidRPr="004B240B" w:rsidRDefault="004B240B" w:rsidP="004B240B">
      <w:pPr>
        <w:pStyle w:val="phlistitemized2"/>
      </w:pPr>
      <w:r w:rsidRPr="004B240B">
        <w:t xml:space="preserve">кнопка </w:t>
      </w:r>
      <w:r w:rsidR="00B21CCC">
        <w:t>«</w:t>
      </w:r>
      <w:r w:rsidRPr="004B240B">
        <w:t>Списать на пациента</w:t>
      </w:r>
      <w:r w:rsidR="00B21CCC">
        <w:t>»;</w:t>
      </w:r>
    </w:p>
    <w:p w14:paraId="05335DB0" w14:textId="77777777" w:rsidR="004B240B" w:rsidRPr="00B21CCC" w:rsidRDefault="004B240B" w:rsidP="00B21CCC">
      <w:pPr>
        <w:pStyle w:val="phlistitemized2"/>
      </w:pPr>
      <w:r w:rsidRPr="004B240B">
        <w:t xml:space="preserve">кнопка </w:t>
      </w:r>
      <w:r w:rsidR="00B21CCC">
        <w:t>«</w:t>
      </w:r>
      <w:r w:rsidRPr="004B240B">
        <w:t>Создать шаблон</w:t>
      </w:r>
      <w:r w:rsidR="00B21CCC">
        <w:t>».</w:t>
      </w:r>
    </w:p>
    <w:p w14:paraId="1E9DD5E6" w14:textId="77777777" w:rsidR="004B240B" w:rsidRPr="004B240B" w:rsidRDefault="00B21CCC" w:rsidP="004B240B">
      <w:pPr>
        <w:pStyle w:val="phlistitemized1"/>
      </w:pPr>
      <w:r>
        <w:t>окно</w:t>
      </w:r>
      <w:r w:rsidR="004B240B" w:rsidRPr="004B240B">
        <w:t xml:space="preserve"> </w:t>
      </w:r>
      <w:r>
        <w:t>«</w:t>
      </w:r>
      <w:r w:rsidR="004B240B" w:rsidRPr="004B240B">
        <w:t>Перемещение по отделениям</w:t>
      </w:r>
      <w:r>
        <w:t>»:</w:t>
      </w:r>
    </w:p>
    <w:p w14:paraId="28238B6F" w14:textId="77777777" w:rsidR="004B240B" w:rsidRPr="004B240B" w:rsidRDefault="00B21CCC" w:rsidP="004B240B">
      <w:pPr>
        <w:pStyle w:val="phlistitemized2"/>
      </w:pPr>
      <w:r>
        <w:t>пункт контекстного меню «</w:t>
      </w:r>
      <w:r w:rsidR="004B240B" w:rsidRPr="004B240B">
        <w:t>Переместить в реанимацию</w:t>
      </w:r>
      <w:r>
        <w:t>»;</w:t>
      </w:r>
    </w:p>
    <w:p w14:paraId="76A8E19C" w14:textId="77777777" w:rsidR="004B240B" w:rsidRPr="004B240B" w:rsidRDefault="00B21CCC" w:rsidP="004B240B">
      <w:pPr>
        <w:pStyle w:val="phlistitemized2"/>
      </w:pPr>
      <w:r>
        <w:t>пункт контекстного меню</w:t>
      </w:r>
      <w:r w:rsidR="004B240B" w:rsidRPr="004B240B">
        <w:t xml:space="preserve"> </w:t>
      </w:r>
      <w:r>
        <w:t>«</w:t>
      </w:r>
      <w:r w:rsidR="004B240B" w:rsidRPr="004B240B">
        <w:t>Вернуть в отделение</w:t>
      </w:r>
      <w:r>
        <w:t>»;</w:t>
      </w:r>
    </w:p>
    <w:p w14:paraId="47E41808" w14:textId="77777777" w:rsidR="004B240B" w:rsidRPr="00EF59F0" w:rsidRDefault="00B21CCC" w:rsidP="004B240B">
      <w:pPr>
        <w:pStyle w:val="phlistitemized2"/>
      </w:pPr>
      <w:r>
        <w:t>пункт контекстного меню «</w:t>
      </w:r>
      <w:r w:rsidR="004B240B" w:rsidRPr="004B240B">
        <w:t>Переместить в другое отделение</w:t>
      </w:r>
      <w:r>
        <w:t>».</w:t>
      </w:r>
    </w:p>
    <w:p w14:paraId="147AB636" w14:textId="77777777" w:rsidR="00BC6A32" w:rsidRPr="003F727A" w:rsidRDefault="0033238F" w:rsidP="0033238F">
      <w:pPr>
        <w:pStyle w:val="30"/>
        <w:rPr>
          <w:rFonts w:cs="Arial"/>
        </w:rPr>
      </w:pPr>
      <w:bookmarkStart w:id="198" w:name="_Ref386098326"/>
      <w:bookmarkStart w:id="199" w:name="_Toc494888987"/>
      <w:r w:rsidRPr="003F727A">
        <w:rPr>
          <w:rFonts w:cs="Arial"/>
        </w:rPr>
        <w:t>Диагнозы</w:t>
      </w:r>
      <w:bookmarkEnd w:id="198"/>
      <w:bookmarkEnd w:id="199"/>
    </w:p>
    <w:p w14:paraId="42ACFE26" w14:textId="409A3514" w:rsidR="00002C09" w:rsidRPr="003F727A" w:rsidRDefault="00002C09" w:rsidP="0034399E">
      <w:pPr>
        <w:pStyle w:val="phnormal"/>
        <w:rPr>
          <w:rFonts w:cs="Arial"/>
        </w:rPr>
      </w:pPr>
      <w:r w:rsidRPr="003F727A">
        <w:rPr>
          <w:rFonts w:cs="Arial"/>
        </w:rPr>
        <w:t>Это окно содержит диагнозы пациента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_Ref386097534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57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019ECB0E" w14:textId="025FA03B" w:rsidR="00002C0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166CC51" wp14:editId="32BC719F">
            <wp:extent cx="6153150" cy="4800600"/>
            <wp:effectExtent l="19050" t="19050" r="19050" b="1905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00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E083FE" w14:textId="4482F225" w:rsidR="00002C09" w:rsidRPr="003F727A" w:rsidRDefault="005C741B" w:rsidP="006F2F0C">
      <w:pPr>
        <w:pStyle w:val="phfiguretitle"/>
      </w:pPr>
      <w:bookmarkStart w:id="200" w:name="_Ref386097534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57</w:t>
        </w:r>
      </w:fldSimple>
      <w:bookmarkEnd w:id="200"/>
      <w:r w:rsidR="00782FE0" w:rsidRPr="003F727A">
        <w:t xml:space="preserve"> - </w:t>
      </w:r>
      <w:r w:rsidR="002C0BDA" w:rsidRPr="003F727A">
        <w:t>Окно «Диагнозы ИБ»</w:t>
      </w:r>
    </w:p>
    <w:p w14:paraId="1734920D" w14:textId="25900928" w:rsidR="00002C09" w:rsidRPr="003F727A" w:rsidRDefault="00002C0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окне </w:t>
      </w:r>
      <w:r w:rsidR="009A4CA8" w:rsidRPr="003F727A">
        <w:rPr>
          <w:rFonts w:cs="Arial"/>
        </w:rPr>
        <w:t xml:space="preserve">«Диагнозы ИБ: Редактирование» (см. </w:t>
      </w:r>
      <w:r w:rsidR="009A4CA8" w:rsidRPr="003F727A">
        <w:rPr>
          <w:rFonts w:cs="Arial"/>
        </w:rPr>
        <w:fldChar w:fldCharType="begin"/>
      </w:r>
      <w:r w:rsidR="009A4CA8" w:rsidRPr="003F727A">
        <w:rPr>
          <w:rFonts w:cs="Arial"/>
        </w:rPr>
        <w:instrText xml:space="preserve"> REF _Ref386097534 \h </w:instrText>
      </w:r>
      <w:r w:rsidR="001A46CF" w:rsidRPr="003F727A">
        <w:rPr>
          <w:rFonts w:cs="Arial"/>
        </w:rPr>
        <w:instrText xml:space="preserve"> \* MERGEFORMAT </w:instrText>
      </w:r>
      <w:r w:rsidR="009A4CA8" w:rsidRPr="003F727A">
        <w:rPr>
          <w:rFonts w:cs="Arial"/>
        </w:rPr>
      </w:r>
      <w:r w:rsidR="009A4CA8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57</w:t>
      </w:r>
      <w:r w:rsidR="009A4CA8" w:rsidRPr="003F727A">
        <w:rPr>
          <w:rFonts w:cs="Arial"/>
        </w:rPr>
        <w:fldChar w:fldCharType="end"/>
      </w:r>
      <w:r w:rsidR="009A4CA8" w:rsidRPr="003F727A">
        <w:rPr>
          <w:rFonts w:cs="Arial"/>
        </w:rPr>
        <w:t xml:space="preserve">) </w:t>
      </w:r>
      <w:r w:rsidRPr="003F727A">
        <w:rPr>
          <w:rFonts w:cs="Arial"/>
        </w:rPr>
        <w:t>в первом столбце указаны диагнозы по коду МКБ, а во втором столбце - уточненные диагнозы.</w:t>
      </w:r>
    </w:p>
    <w:p w14:paraId="56D3B571" w14:textId="196A4488" w:rsidR="004229EF" w:rsidRPr="003F727A" w:rsidRDefault="00002C0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выбора диагноза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Pr="003F727A">
        <w:rPr>
          <w:rStyle w:val="apple-converted-space"/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6FB92C5E" wp14:editId="3E85430E">
            <wp:extent cx="190500" cy="190500"/>
            <wp:effectExtent l="19050" t="19050" r="19050" b="19050"/>
            <wp:docPr id="141" name="Рисунок 141" descr="%D0%BA%D0%BD_3%D1%82%D0%BE%D1%87%D0%BA%D0%B8">
              <a:hlinkClick xmlns:a="http://schemas.openxmlformats.org/drawingml/2006/main" r:id="rId104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Style w:val="apple-converted-space"/>
          <w:rFonts w:cs="Arial"/>
        </w:rPr>
        <w:t xml:space="preserve"> </w:t>
      </w:r>
      <w:r w:rsidRPr="003F727A">
        <w:rPr>
          <w:rFonts w:cs="Arial"/>
        </w:rPr>
        <w:t xml:space="preserve">в соответствующем </w:t>
      </w:r>
      <w:r w:rsidR="00E137E8" w:rsidRPr="003F727A">
        <w:rPr>
          <w:rFonts w:cs="Arial"/>
        </w:rPr>
        <w:t xml:space="preserve">необходимому </w:t>
      </w:r>
      <w:r w:rsidR="00F74DCA" w:rsidRPr="003F727A">
        <w:rPr>
          <w:rFonts w:cs="Arial"/>
        </w:rPr>
        <w:t xml:space="preserve">диагнозу </w:t>
      </w:r>
      <w:r w:rsidRPr="003F727A">
        <w:rPr>
          <w:rFonts w:cs="Arial"/>
        </w:rPr>
        <w:t xml:space="preserve">поле. Откроется «Справочник МКБ-10», в котором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диагноз.</w:t>
      </w:r>
    </w:p>
    <w:p w14:paraId="12E49D26" w14:textId="77777777" w:rsidR="004229EF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="00821E1F" w:rsidRPr="003F727A">
        <w:rPr>
          <w:rFonts w:cs="Arial"/>
        </w:rPr>
        <w:t xml:space="preserve"> </w:t>
      </w:r>
      <w:r w:rsidR="0035404A" w:rsidRPr="003F727A">
        <w:rPr>
          <w:rFonts w:cs="Arial"/>
        </w:rPr>
        <w:t>В</w:t>
      </w:r>
      <w:r w:rsidR="004229EF" w:rsidRPr="003F727A">
        <w:rPr>
          <w:rFonts w:cs="Arial"/>
        </w:rPr>
        <w:t xml:space="preserve">озможна ошибка или предупреждение при выборе определенного диагноза. Это означает, что диагноз не подходит по полу, возрасту пациента или специальности врача, или нельзя </w:t>
      </w:r>
      <w:r w:rsidR="00451728" w:rsidRPr="003F727A">
        <w:rPr>
          <w:rFonts w:cs="Arial"/>
        </w:rPr>
        <w:t>выбрать</w:t>
      </w:r>
      <w:r w:rsidR="004229EF" w:rsidRPr="003F727A">
        <w:rPr>
          <w:rFonts w:cs="Arial"/>
        </w:rPr>
        <w:t xml:space="preserve"> этот диагноз в качестве основного. Настройка этих реквизитов осуществляется в окне «Администратор</w:t>
      </w:r>
      <w:r w:rsidR="0017237E" w:rsidRPr="003F727A">
        <w:rPr>
          <w:rFonts w:cs="Arial"/>
        </w:rPr>
        <w:t>/</w:t>
      </w:r>
      <w:r w:rsidR="004229EF" w:rsidRPr="003F727A">
        <w:rPr>
          <w:rFonts w:cs="Arial"/>
        </w:rPr>
        <w:t>Доступ словаря Диагнозо</w:t>
      </w:r>
      <w:r w:rsidR="00B6115A" w:rsidRPr="003F727A">
        <w:rPr>
          <w:rFonts w:cs="Arial"/>
        </w:rPr>
        <w:t>в (МКБ)»</w:t>
      </w:r>
      <w:r w:rsidR="0017237E" w:rsidRPr="003F727A">
        <w:rPr>
          <w:rFonts w:cs="Arial"/>
        </w:rPr>
        <w:t xml:space="preserve"> и</w:t>
      </w:r>
      <w:r w:rsidR="00B6115A" w:rsidRPr="003F727A">
        <w:rPr>
          <w:rFonts w:cs="Arial"/>
        </w:rPr>
        <w:t xml:space="preserve"> описана в руководстве</w:t>
      </w:r>
      <w:r w:rsidR="004229EF" w:rsidRPr="003F727A">
        <w:rPr>
          <w:rFonts w:cs="Arial"/>
        </w:rPr>
        <w:t xml:space="preserve"> администратора «Настройка Системы».</w:t>
      </w:r>
    </w:p>
    <w:p w14:paraId="676D8043" w14:textId="50DCF4AF" w:rsidR="00002C09" w:rsidRPr="003F727A" w:rsidRDefault="00002C0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Уточнённый диагноз является полной расшифровкой диагноза и в основном </w:t>
      </w:r>
      <w:r w:rsidR="000D7744" w:rsidRPr="003F727A">
        <w:rPr>
          <w:rFonts w:cs="Arial"/>
        </w:rPr>
        <w:t xml:space="preserve">указывается </w:t>
      </w:r>
      <w:r w:rsidRPr="003F727A">
        <w:rPr>
          <w:rFonts w:cs="Arial"/>
        </w:rPr>
        <w:t xml:space="preserve">как основной диагноз, так и комбинированный. </w:t>
      </w:r>
      <w:r w:rsidR="0017237E" w:rsidRPr="003F727A">
        <w:rPr>
          <w:rFonts w:cs="Arial"/>
        </w:rPr>
        <w:t>Ч</w:t>
      </w:r>
      <w:r w:rsidRPr="003F727A">
        <w:rPr>
          <w:rFonts w:cs="Arial"/>
        </w:rPr>
        <w:t xml:space="preserve">тобы указать уточненный диагноз,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2DE81666" wp14:editId="6EAC4256">
            <wp:extent cx="190500" cy="190500"/>
            <wp:effectExtent l="19050" t="19050" r="19050" b="19050"/>
            <wp:docPr id="142" name="Рисунок 142" descr="%D0%BA%D0%BD_3%D1%82%D0%BE%D1%87%D0%BA%D0%B8">
              <a:hlinkClick xmlns:a="http://schemas.openxmlformats.org/drawingml/2006/main" r:id="rId104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Style w:val="apple-converted-space"/>
          <w:rFonts w:cs="Arial"/>
        </w:rPr>
        <w:t xml:space="preserve"> </w:t>
      </w:r>
      <w:r w:rsidRPr="003F727A">
        <w:rPr>
          <w:rFonts w:cs="Arial"/>
        </w:rPr>
        <w:t>в соответствующем поле в столбце «Уточненный диагноз». Откроется окно «Уточненный диагноз»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_Ref386097200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58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), где в левом окне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диагноз </w:t>
      </w:r>
      <w:r w:rsidR="007C3F9B" w:rsidRPr="003F727A">
        <w:rPr>
          <w:rFonts w:cs="Arial"/>
        </w:rPr>
        <w:lastRenderedPageBreak/>
        <w:t>и 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3BB01176" wp14:editId="58D28EDA">
            <wp:extent cx="219075" cy="238125"/>
            <wp:effectExtent l="19050" t="19050" r="28575" b="28575"/>
            <wp:docPr id="143" name="Рисунок 14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3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для переноса выделенного значения в правый столбец или </w:t>
      </w:r>
      <w:r w:rsidR="00974D54">
        <w:rPr>
          <w:rFonts w:cs="Arial"/>
          <w:noProof/>
        </w:rPr>
        <w:drawing>
          <wp:inline distT="0" distB="0" distL="0" distR="0" wp14:anchorId="6C9A9D81" wp14:editId="1DC80976">
            <wp:extent cx="257175" cy="257175"/>
            <wp:effectExtent l="19050" t="19050" r="28575" b="28575"/>
            <wp:docPr id="144" name="Рисунок 14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3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для переноса выделенного значения и значений выше, а в правом окне </w:t>
      </w:r>
      <w:r w:rsidR="0017237E" w:rsidRPr="003F727A">
        <w:rPr>
          <w:rFonts w:cs="Arial"/>
        </w:rPr>
        <w:t>введите</w:t>
      </w:r>
      <w:r w:rsidRPr="003F727A">
        <w:rPr>
          <w:rFonts w:cs="Arial"/>
        </w:rPr>
        <w:t xml:space="preserve"> диагноз вручную. Для редактирования словаря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ссылку </w:t>
      </w:r>
      <w:r w:rsidR="00FB68F4" w:rsidRPr="003F727A">
        <w:rPr>
          <w:rFonts w:cs="Arial"/>
        </w:rPr>
        <w:t>«Редактировать»</w:t>
      </w:r>
      <w:r w:rsidRPr="003F727A">
        <w:rPr>
          <w:rFonts w:cs="Arial"/>
        </w:rPr>
        <w:t xml:space="preserve">. Чтобы очистить окно,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02993C34" wp14:editId="772FDEBB">
            <wp:extent cx="219075" cy="238125"/>
            <wp:effectExtent l="19050" t="19050" r="28575" b="28575"/>
            <wp:docPr id="145" name="Рисунок 145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  <w:noProof/>
        </w:rPr>
        <w:t>.</w:t>
      </w:r>
    </w:p>
    <w:p w14:paraId="6EDE72CA" w14:textId="75421C52" w:rsidR="00002C0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BA73E61" wp14:editId="7C1CBB15">
            <wp:extent cx="4524375" cy="3581400"/>
            <wp:effectExtent l="19050" t="19050" r="28575" b="190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81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E6912A" w14:textId="4A169300" w:rsidR="00002C09" w:rsidRPr="003F727A" w:rsidRDefault="005C741B" w:rsidP="006F2F0C">
      <w:pPr>
        <w:pStyle w:val="phfiguretitle"/>
      </w:pPr>
      <w:bookmarkStart w:id="201" w:name="_Ref38609720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58</w:t>
        </w:r>
      </w:fldSimple>
      <w:bookmarkEnd w:id="201"/>
      <w:r w:rsidR="00782FE0" w:rsidRPr="003F727A">
        <w:t xml:space="preserve"> - </w:t>
      </w:r>
      <w:r w:rsidR="002C0BDA" w:rsidRPr="003F727A">
        <w:t>Окно «Уточненный диагноз»</w:t>
      </w:r>
    </w:p>
    <w:p w14:paraId="365BD3BF" w14:textId="77777777" w:rsidR="00165542" w:rsidRDefault="00875F71" w:rsidP="00821E1F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35404A" w:rsidRPr="003F727A">
        <w:rPr>
          <w:rFonts w:cs="Arial"/>
        </w:rPr>
        <w:t>У</w:t>
      </w:r>
      <w:r w:rsidR="00165542" w:rsidRPr="003F727A">
        <w:rPr>
          <w:rFonts w:cs="Arial"/>
        </w:rPr>
        <w:t>точненный диагноз можно сохранять без кода МКБ. Данная возможность доступна только для множественных диагнозов.</w:t>
      </w:r>
      <w:r w:rsidR="007A66F5" w:rsidRPr="003F727A">
        <w:rPr>
          <w:rFonts w:cs="Arial"/>
        </w:rPr>
        <w:t xml:space="preserve"> Для основного диагноза этой возможности не существует.</w:t>
      </w:r>
    </w:p>
    <w:p w14:paraId="7BD717E8" w14:textId="15E06754" w:rsidR="00E41870" w:rsidRPr="003F727A" w:rsidRDefault="00E41870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скопировать диагноз</w:t>
      </w:r>
      <w:r w:rsidR="001423DD" w:rsidRPr="003F727A">
        <w:rPr>
          <w:rFonts w:cs="Arial"/>
        </w:rPr>
        <w:t>,</w:t>
      </w:r>
      <w:r w:rsidRPr="003F727A">
        <w:rPr>
          <w:rFonts w:cs="Arial"/>
        </w:rPr>
        <w:t xml:space="preserve"> восполь</w:t>
      </w:r>
      <w:r w:rsidR="001423DD" w:rsidRPr="003F727A">
        <w:rPr>
          <w:rFonts w:cs="Arial"/>
        </w:rPr>
        <w:t>зуйтесь</w:t>
      </w:r>
      <w:r w:rsidRPr="003F727A">
        <w:rPr>
          <w:rFonts w:cs="Arial"/>
        </w:rPr>
        <w:t xml:space="preserve"> кнопкой</w:t>
      </w:r>
      <w:r w:rsidRPr="003F727A">
        <w:rPr>
          <w:rStyle w:val="apple-converted-space"/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6A10DE83" wp14:editId="4D92DACA">
            <wp:extent cx="190500" cy="190500"/>
            <wp:effectExtent l="19050" t="19050" r="19050" b="19050"/>
            <wp:docPr id="147" name="Рисунок 147" descr="%D0%BA%D0%BD_%D0%BF%D0%B5%D1%80%D0%B5%D0%BD%D0%BE%D1%81">
              <a:hlinkClick xmlns:a="http://schemas.openxmlformats.org/drawingml/2006/main" r:id="rId109" tooltip="wiki:кн_перенос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%D0%BA%D0%BD_%D0%BF%D0%B5%D1%80%D0%B5%D0%BD%D0%BE%D1%8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05BD111A" w14:textId="14DE8059" w:rsidR="0026447D" w:rsidRPr="003F727A" w:rsidRDefault="0026447D" w:rsidP="0034399E">
      <w:pPr>
        <w:pStyle w:val="phnormal"/>
        <w:rPr>
          <w:rFonts w:cs="Arial"/>
        </w:rPr>
      </w:pPr>
      <w:r w:rsidRPr="003F727A">
        <w:rPr>
          <w:rFonts w:cs="Arial"/>
        </w:rPr>
        <w:t>Можно копировать любой</w:t>
      </w:r>
      <w:r w:rsidR="00C30140" w:rsidRPr="003F727A">
        <w:rPr>
          <w:rFonts w:cs="Arial"/>
        </w:rPr>
        <w:t xml:space="preserve"> вид </w:t>
      </w:r>
      <w:r w:rsidRPr="003F727A">
        <w:rPr>
          <w:rFonts w:cs="Arial"/>
        </w:rPr>
        <w:t>диагноз</w:t>
      </w:r>
      <w:r w:rsidR="00C30140" w:rsidRPr="003F727A">
        <w:rPr>
          <w:rFonts w:cs="Arial"/>
        </w:rPr>
        <w:t>ов отделения</w:t>
      </w:r>
      <w:r w:rsidRPr="003F727A">
        <w:rPr>
          <w:rFonts w:cs="Arial"/>
        </w:rPr>
        <w:t xml:space="preserve"> в любой </w:t>
      </w:r>
      <w:r w:rsidR="00C30140" w:rsidRPr="003F727A">
        <w:rPr>
          <w:rFonts w:cs="Arial"/>
        </w:rPr>
        <w:t xml:space="preserve">из </w:t>
      </w:r>
      <w:r w:rsidRPr="003F727A">
        <w:rPr>
          <w:rFonts w:cs="Arial"/>
        </w:rPr>
        <w:t>вид</w:t>
      </w:r>
      <w:r w:rsidR="00C30140" w:rsidRPr="003F727A">
        <w:rPr>
          <w:rFonts w:cs="Arial"/>
        </w:rPr>
        <w:t>ов</w:t>
      </w:r>
      <w:r w:rsidRPr="003F727A">
        <w:rPr>
          <w:rFonts w:cs="Arial"/>
        </w:rPr>
        <w:t xml:space="preserve"> диагноза</w:t>
      </w:r>
      <w:r w:rsidR="00C30140" w:rsidRPr="003F727A">
        <w:rPr>
          <w:rFonts w:cs="Arial"/>
        </w:rPr>
        <w:t xml:space="preserve"> «Заключительный» (</w:t>
      </w:r>
      <w:r w:rsidR="00C270F1" w:rsidRPr="003F727A">
        <w:rPr>
          <w:rFonts w:cs="Arial"/>
        </w:rPr>
        <w:fldChar w:fldCharType="begin"/>
      </w:r>
      <w:r w:rsidR="00C270F1" w:rsidRPr="003F727A">
        <w:rPr>
          <w:rFonts w:cs="Arial"/>
        </w:rPr>
        <w:instrText xml:space="preserve"> REF _Ref413935017 \h </w:instrText>
      </w:r>
      <w:r w:rsidR="001A46CF" w:rsidRPr="003F727A">
        <w:rPr>
          <w:rFonts w:cs="Arial"/>
        </w:rPr>
        <w:instrText xml:space="preserve"> \* MERGEFORMAT </w:instrText>
      </w:r>
      <w:r w:rsidR="00C270F1" w:rsidRPr="003F727A">
        <w:rPr>
          <w:rFonts w:cs="Arial"/>
        </w:rPr>
      </w:r>
      <w:r w:rsidR="00C270F1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59</w:t>
      </w:r>
      <w:r w:rsidR="00C270F1" w:rsidRPr="003F727A">
        <w:rPr>
          <w:rFonts w:cs="Arial"/>
        </w:rPr>
        <w:fldChar w:fldCharType="end"/>
      </w:r>
      <w:r w:rsidR="00C30140" w:rsidRPr="003F727A">
        <w:rPr>
          <w:rFonts w:cs="Arial"/>
        </w:rPr>
        <w:t>).</w:t>
      </w:r>
    </w:p>
    <w:p w14:paraId="4145C2A0" w14:textId="1F843385" w:rsidR="00C30140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4353F2D" wp14:editId="2553EBA7">
            <wp:extent cx="5572125" cy="2390775"/>
            <wp:effectExtent l="19050" t="19050" r="28575" b="285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90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484619" w14:textId="3D477831" w:rsidR="00C30140" w:rsidRPr="003F727A" w:rsidRDefault="005C741B" w:rsidP="006F2F0C">
      <w:pPr>
        <w:pStyle w:val="phfiguretitle"/>
      </w:pPr>
      <w:bookmarkStart w:id="202" w:name="_Ref413935017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59</w:t>
        </w:r>
      </w:fldSimple>
      <w:bookmarkEnd w:id="202"/>
      <w:r w:rsidR="00782FE0" w:rsidRPr="003F727A">
        <w:t xml:space="preserve"> - </w:t>
      </w:r>
      <w:r w:rsidR="002C0BDA" w:rsidRPr="003F727A">
        <w:t>Вкладка «Заключительный»</w:t>
      </w:r>
    </w:p>
    <w:p w14:paraId="6BB5FBFB" w14:textId="38FEE82B" w:rsidR="009C6965" w:rsidRPr="003F727A" w:rsidRDefault="009C696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удаления диагноза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74D54">
        <w:rPr>
          <w:rFonts w:cs="Arial"/>
          <w:noProof/>
        </w:rPr>
        <w:drawing>
          <wp:inline distT="0" distB="0" distL="0" distR="0" wp14:anchorId="29C5774B" wp14:editId="64D7770C">
            <wp:extent cx="228600" cy="200025"/>
            <wp:effectExtent l="19050" t="19050" r="19050" b="2857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  <w:noProof/>
        </w:rPr>
        <w:t>.</w:t>
      </w:r>
    </w:p>
    <w:p w14:paraId="3F90B04A" w14:textId="77777777" w:rsidR="0037754C" w:rsidRPr="003F727A" w:rsidRDefault="00D065FD" w:rsidP="0034399E">
      <w:pPr>
        <w:pStyle w:val="phnormal"/>
        <w:rPr>
          <w:rFonts w:cs="Arial"/>
        </w:rPr>
      </w:pPr>
      <w:r w:rsidRPr="003F727A">
        <w:rPr>
          <w:rFonts w:cs="Arial"/>
        </w:rPr>
        <w:t>Диагнозы разбиты</w:t>
      </w:r>
      <w:r w:rsidR="0037754C" w:rsidRPr="003F727A">
        <w:rPr>
          <w:rFonts w:cs="Arial"/>
        </w:rPr>
        <w:t>:</w:t>
      </w:r>
    </w:p>
    <w:p w14:paraId="2CC7D423" w14:textId="77777777" w:rsidR="00D065FD" w:rsidRPr="003F727A" w:rsidRDefault="00D065FD" w:rsidP="0034399E">
      <w:pPr>
        <w:pStyle w:val="phlistitemized1"/>
      </w:pPr>
      <w:r w:rsidRPr="003F727A">
        <w:t>по типам:</w:t>
      </w:r>
    </w:p>
    <w:p w14:paraId="0922009C" w14:textId="77777777" w:rsidR="00D065FD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D065FD" w:rsidRPr="003F727A">
        <w:rPr>
          <w:rFonts w:cs="Arial"/>
        </w:rPr>
        <w:t>Диагноз отделения</w:t>
      </w:r>
      <w:r w:rsidRPr="003F727A">
        <w:rPr>
          <w:rFonts w:cs="Arial"/>
        </w:rPr>
        <w:t>»</w:t>
      </w:r>
      <w:r w:rsidR="00D065FD" w:rsidRPr="003F727A">
        <w:rPr>
          <w:rFonts w:cs="Arial"/>
        </w:rPr>
        <w:t>;</w:t>
      </w:r>
    </w:p>
    <w:p w14:paraId="787E157E" w14:textId="77777777" w:rsidR="00D065FD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D065FD" w:rsidRPr="003F727A">
        <w:rPr>
          <w:rFonts w:cs="Arial"/>
        </w:rPr>
        <w:t>Заключительный</w:t>
      </w:r>
      <w:r w:rsidRPr="003F727A">
        <w:rPr>
          <w:rFonts w:cs="Arial"/>
        </w:rPr>
        <w:t>»</w:t>
      </w:r>
      <w:r w:rsidR="0017237E" w:rsidRPr="003F727A">
        <w:rPr>
          <w:rFonts w:cs="Arial"/>
        </w:rPr>
        <w:t>.</w:t>
      </w:r>
    </w:p>
    <w:p w14:paraId="180B8527" w14:textId="77777777" w:rsidR="00D065FD" w:rsidRPr="003F727A" w:rsidRDefault="00D065FD" w:rsidP="0034399E">
      <w:pPr>
        <w:pStyle w:val="phlistitemized1"/>
      </w:pPr>
      <w:r w:rsidRPr="003F727A">
        <w:rPr>
          <w:rStyle w:val="apple-converted-space"/>
        </w:rPr>
        <w:t xml:space="preserve">по </w:t>
      </w:r>
      <w:r w:rsidRPr="003F727A">
        <w:t>видам:</w:t>
      </w:r>
    </w:p>
    <w:p w14:paraId="0CFFDEBF" w14:textId="77777777" w:rsidR="00D065FD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D065FD" w:rsidRPr="003F727A">
        <w:rPr>
          <w:rFonts w:cs="Arial"/>
        </w:rPr>
        <w:t>Основной</w:t>
      </w:r>
      <w:r w:rsidRPr="003F727A">
        <w:rPr>
          <w:rFonts w:cs="Arial"/>
        </w:rPr>
        <w:t>»</w:t>
      </w:r>
      <w:r w:rsidR="00D065FD" w:rsidRPr="003F727A">
        <w:rPr>
          <w:rFonts w:cs="Arial"/>
        </w:rPr>
        <w:t>;</w:t>
      </w:r>
    </w:p>
    <w:p w14:paraId="4F10F3FE" w14:textId="77777777" w:rsidR="00D065FD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D065FD" w:rsidRPr="003F727A">
        <w:rPr>
          <w:rFonts w:cs="Arial"/>
        </w:rPr>
        <w:t>Дополнительный</w:t>
      </w:r>
      <w:r w:rsidRPr="003F727A">
        <w:rPr>
          <w:rFonts w:cs="Arial"/>
        </w:rPr>
        <w:t>»</w:t>
      </w:r>
      <w:r w:rsidR="00D065FD" w:rsidRPr="003F727A">
        <w:rPr>
          <w:rFonts w:cs="Arial"/>
        </w:rPr>
        <w:t>;</w:t>
      </w:r>
    </w:p>
    <w:p w14:paraId="586D305D" w14:textId="77777777" w:rsidR="00D065FD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D065FD" w:rsidRPr="003F727A">
        <w:rPr>
          <w:rFonts w:cs="Arial"/>
        </w:rPr>
        <w:t>Осложнение</w:t>
      </w:r>
      <w:r w:rsidR="00E41870" w:rsidRPr="003F727A">
        <w:rPr>
          <w:rFonts w:cs="Arial"/>
        </w:rPr>
        <w:t xml:space="preserve"> основного</w:t>
      </w:r>
      <w:r w:rsidR="003C5157" w:rsidRPr="003F727A">
        <w:rPr>
          <w:rFonts w:cs="Arial"/>
        </w:rPr>
        <w:t xml:space="preserve"> диагноза</w:t>
      </w:r>
      <w:r w:rsidRPr="003F727A">
        <w:rPr>
          <w:rFonts w:cs="Arial"/>
        </w:rPr>
        <w:t>»</w:t>
      </w:r>
      <w:r w:rsidR="00D065FD" w:rsidRPr="003F727A">
        <w:rPr>
          <w:rFonts w:cs="Arial"/>
        </w:rPr>
        <w:t>;</w:t>
      </w:r>
    </w:p>
    <w:p w14:paraId="6FE5387F" w14:textId="77777777" w:rsidR="00D065FD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3C5157" w:rsidRPr="003F727A">
        <w:rPr>
          <w:rFonts w:cs="Arial"/>
        </w:rPr>
        <w:t>Сопутствующий</w:t>
      </w:r>
      <w:r w:rsidRPr="003F727A">
        <w:rPr>
          <w:rFonts w:cs="Arial"/>
        </w:rPr>
        <w:t>»</w:t>
      </w:r>
      <w:r w:rsidR="003C5157" w:rsidRPr="003F727A">
        <w:rPr>
          <w:rFonts w:cs="Arial"/>
        </w:rPr>
        <w:t>;</w:t>
      </w:r>
    </w:p>
    <w:p w14:paraId="47B562BD" w14:textId="77777777" w:rsidR="003C5157" w:rsidRPr="003F727A" w:rsidRDefault="002C0BDA" w:rsidP="00765F48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="003C5157" w:rsidRPr="003F727A">
        <w:rPr>
          <w:rFonts w:cs="Arial"/>
        </w:rPr>
        <w:t>Фоновый</w:t>
      </w:r>
      <w:r w:rsidRPr="003F727A">
        <w:rPr>
          <w:rFonts w:cs="Arial"/>
        </w:rPr>
        <w:t>»</w:t>
      </w:r>
      <w:r w:rsidR="003C5157" w:rsidRPr="003F727A">
        <w:rPr>
          <w:rFonts w:cs="Arial"/>
        </w:rPr>
        <w:t>.</w:t>
      </w:r>
    </w:p>
    <w:p w14:paraId="1499B737" w14:textId="77777777" w:rsidR="00E22F39" w:rsidRPr="003F727A" w:rsidRDefault="00E22F39" w:rsidP="0034399E">
      <w:pPr>
        <w:pStyle w:val="phnormal"/>
        <w:rPr>
          <w:rFonts w:cs="Arial"/>
        </w:rPr>
      </w:pPr>
      <w:r w:rsidRPr="003F727A">
        <w:rPr>
          <w:rFonts w:cs="Arial"/>
        </w:rPr>
        <w:t>В</w:t>
      </w:r>
      <w:r w:rsidR="00D20AEE" w:rsidRPr="003F727A">
        <w:rPr>
          <w:rFonts w:cs="Arial"/>
        </w:rPr>
        <w:t>о вкладке</w:t>
      </w:r>
      <w:r w:rsidRPr="003F727A">
        <w:rPr>
          <w:rFonts w:cs="Arial"/>
        </w:rPr>
        <w:t xml:space="preserve"> «Основной диагноз» </w:t>
      </w:r>
      <w:r w:rsidR="001423DD" w:rsidRPr="003F727A">
        <w:rPr>
          <w:rFonts w:cs="Arial"/>
        </w:rPr>
        <w:t>заполните</w:t>
      </w:r>
      <w:r w:rsidR="00AE15C4" w:rsidRPr="003F727A">
        <w:rPr>
          <w:rFonts w:cs="Arial"/>
        </w:rPr>
        <w:t xml:space="preserve"> пол</w:t>
      </w:r>
      <w:r w:rsidRPr="003F727A">
        <w:rPr>
          <w:rFonts w:cs="Arial"/>
        </w:rPr>
        <w:t>я:</w:t>
      </w:r>
    </w:p>
    <w:p w14:paraId="6816888D" w14:textId="77777777" w:rsidR="00E22F39" w:rsidRPr="003F727A" w:rsidRDefault="00AE15C4" w:rsidP="0035404A">
      <w:pPr>
        <w:pStyle w:val="phlistitemized1"/>
      </w:pPr>
      <w:r w:rsidRPr="003F727A">
        <w:t>«</w:t>
      </w:r>
      <w:r w:rsidR="00D20AEE" w:rsidRPr="003F727A">
        <w:rPr>
          <w:rStyle w:val="33"/>
          <w:rFonts w:ascii="Arial" w:hAnsi="Arial"/>
          <w:spacing w:val="0"/>
          <w:szCs w:val="20"/>
        </w:rPr>
        <w:t>Отделение</w:t>
      </w:r>
      <w:r w:rsidRPr="003F727A">
        <w:t xml:space="preserve">» </w:t>
      </w:r>
      <w:r w:rsidR="00E22F39" w:rsidRPr="003F727A">
        <w:t xml:space="preserve">- </w:t>
      </w:r>
      <w:r w:rsidR="0017237E" w:rsidRPr="003F727A">
        <w:t xml:space="preserve">укажите </w:t>
      </w:r>
      <w:r w:rsidR="00D20AEE" w:rsidRPr="003F727A">
        <w:t>отделение, где поставлен диагноз</w:t>
      </w:r>
      <w:r w:rsidR="00E22F39" w:rsidRPr="003F727A">
        <w:t>;</w:t>
      </w:r>
    </w:p>
    <w:p w14:paraId="438185AE" w14:textId="4276AF1E" w:rsidR="00AE15C4" w:rsidRPr="003F727A" w:rsidRDefault="00E22F39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Характер</w:t>
      </w:r>
      <w:r w:rsidRPr="003F727A">
        <w:t xml:space="preserve">» - </w:t>
      </w:r>
      <w:r w:rsidR="0017237E" w:rsidRPr="003F727A">
        <w:t xml:space="preserve">укажите </w:t>
      </w:r>
      <w:r w:rsidRPr="003F727A">
        <w:t xml:space="preserve">характер заболевания из справочника с помощью кнопки </w:t>
      </w:r>
      <w:r w:rsidR="00974D54">
        <w:rPr>
          <w:noProof/>
          <w:lang w:eastAsia="ru-RU"/>
        </w:rPr>
        <w:drawing>
          <wp:inline distT="0" distB="0" distL="0" distR="0" wp14:anchorId="177E38D6" wp14:editId="22982957">
            <wp:extent cx="190500" cy="190500"/>
            <wp:effectExtent l="19050" t="19050" r="19050" b="19050"/>
            <wp:docPr id="150" name="Рисунок 150" descr="%D0%BA%D0%BD_3%D1%82%D0%BE%D1%87%D0%BA%D0%B8">
              <a:hlinkClick xmlns:a="http://schemas.openxmlformats.org/drawingml/2006/main" r:id="rId104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5AF232BC" w14:textId="77777777" w:rsidR="005966F5" w:rsidRPr="003F727A" w:rsidRDefault="00E22F39" w:rsidP="00AB1E0B">
      <w:pPr>
        <w:pStyle w:val="phlistitemized1"/>
      </w:pPr>
      <w:r w:rsidRPr="003F727A">
        <w:t>«</w:t>
      </w:r>
      <w:proofErr w:type="spellStart"/>
      <w:r w:rsidRPr="003F727A">
        <w:t>Политравма</w:t>
      </w:r>
      <w:proofErr w:type="spellEnd"/>
      <w:r w:rsidRPr="003F727A">
        <w:t xml:space="preserve">» - </w:t>
      </w:r>
      <w:r w:rsidR="0017237E" w:rsidRPr="003F727A">
        <w:t>п</w:t>
      </w:r>
      <w:r w:rsidR="00505DDE" w:rsidRPr="003F727A">
        <w:t>ри выборе признака «</w:t>
      </w:r>
      <w:proofErr w:type="spellStart"/>
      <w:r w:rsidR="00505DDE" w:rsidRPr="003F727A">
        <w:t>Политравма</w:t>
      </w:r>
      <w:proofErr w:type="spellEnd"/>
      <w:r w:rsidR="00505DDE" w:rsidRPr="003F727A">
        <w:t xml:space="preserve">» </w:t>
      </w:r>
      <w:r w:rsidR="006342B7" w:rsidRPr="003F727A">
        <w:t>С</w:t>
      </w:r>
      <w:r w:rsidR="00505DDE" w:rsidRPr="003F727A">
        <w:t>истема предложит заполнить поля «Дополнительный диагноз» и «</w:t>
      </w:r>
      <w:r w:rsidR="00505DDE" w:rsidRPr="003F727A">
        <w:rPr>
          <w:rStyle w:val="33"/>
          <w:rFonts w:ascii="Arial" w:hAnsi="Arial"/>
          <w:spacing w:val="0"/>
          <w:szCs w:val="20"/>
        </w:rPr>
        <w:t>Осложнение основного диагноза</w:t>
      </w:r>
      <w:r w:rsidR="00505DDE" w:rsidRPr="003F727A">
        <w:t xml:space="preserve">» в обязательном порядке, поскольку это необходимо для корректного формирования КСГ для расчета стоимости случая заболевания. К этому признаку привязан определённый набор кодов МКБ, их сочетание в полях и соответствие коду КСГ анатомической области травмы. При неправильном выборе </w:t>
      </w:r>
      <w:r w:rsidR="0017237E" w:rsidRPr="003F727A">
        <w:t xml:space="preserve">Система </w:t>
      </w:r>
      <w:r w:rsidR="00505DDE" w:rsidRPr="003F727A">
        <w:t>б</w:t>
      </w:r>
      <w:r w:rsidR="005966F5" w:rsidRPr="003F727A">
        <w:t xml:space="preserve">удет сигнализировать об ошибке. Анатомическая область </w:t>
      </w:r>
      <w:proofErr w:type="spellStart"/>
      <w:r w:rsidR="005966F5" w:rsidRPr="003F727A">
        <w:t>политравмы</w:t>
      </w:r>
      <w:proofErr w:type="spellEnd"/>
      <w:r w:rsidR="005966F5" w:rsidRPr="003F727A">
        <w:t xml:space="preserve"> указывается в справочнике МКБ. Соответствие анатомических </w:t>
      </w:r>
      <w:r w:rsidR="005966F5" w:rsidRPr="003F727A">
        <w:lastRenderedPageBreak/>
        <w:t>областей и кодов МКБ прописано в федеральной инструкции ФФОМС по группировке случаев по КСГ;</w:t>
      </w:r>
    </w:p>
    <w:p w14:paraId="18913DED" w14:textId="77777777" w:rsidR="000D3C47" w:rsidRPr="003F727A" w:rsidRDefault="000D3C47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Считать клиническим</w:t>
      </w:r>
      <w:r w:rsidRPr="003F727A">
        <w:t xml:space="preserve">» - </w:t>
      </w:r>
      <w:r w:rsidR="0017237E" w:rsidRPr="003F727A">
        <w:t>е</w:t>
      </w:r>
      <w:r w:rsidR="00464BB8" w:rsidRPr="003F727A">
        <w:t xml:space="preserve">сли диагноз следует считать клиническим, </w:t>
      </w:r>
      <w:r w:rsidR="0017237E" w:rsidRPr="003F727A">
        <w:t>поставьте</w:t>
      </w:r>
      <w:r w:rsidR="00464BB8" w:rsidRPr="003F727A">
        <w:t xml:space="preserve"> </w:t>
      </w:r>
      <w:r w:rsidR="001354B5" w:rsidRPr="003F727A">
        <w:t>«флажок»</w:t>
      </w:r>
      <w:r w:rsidR="00464BB8" w:rsidRPr="003F727A">
        <w:t>.</w:t>
      </w:r>
      <w:r w:rsidR="00661CBB" w:rsidRPr="003F727A">
        <w:t xml:space="preserve"> Появится дополнительное поле:</w:t>
      </w:r>
    </w:p>
    <w:p w14:paraId="17016898" w14:textId="02E69AD7" w:rsidR="000D3C47" w:rsidRPr="003F727A" w:rsidRDefault="000D3C47" w:rsidP="00394842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Pr="003F727A">
        <w:rPr>
          <w:rStyle w:val="33"/>
          <w:rFonts w:ascii="Arial" w:hAnsi="Arial" w:cs="Arial"/>
          <w:spacing w:val="0"/>
          <w:szCs w:val="20"/>
          <w:lang w:eastAsia="ru-RU"/>
        </w:rPr>
        <w:t>Дата установления</w:t>
      </w:r>
      <w:r w:rsidRPr="003F727A">
        <w:rPr>
          <w:rFonts w:cs="Arial"/>
        </w:rPr>
        <w:t xml:space="preserve">» - </w:t>
      </w:r>
      <w:r w:rsidR="00B34194" w:rsidRPr="003F727A">
        <w:rPr>
          <w:rFonts w:cs="Arial"/>
        </w:rPr>
        <w:t>укажите</w:t>
      </w:r>
      <w:r w:rsidRPr="003F727A">
        <w:rPr>
          <w:rFonts w:cs="Arial"/>
        </w:rPr>
        <w:t xml:space="preserve"> дату установления диагноза с помощью календаря </w:t>
      </w:r>
      <w:r w:rsidR="00974D54">
        <w:rPr>
          <w:rFonts w:cs="Arial"/>
          <w:noProof/>
        </w:rPr>
        <w:drawing>
          <wp:inline distT="0" distB="0" distL="0" distR="0" wp14:anchorId="6057333F" wp14:editId="19AFA8AC">
            <wp:extent cx="200025" cy="200025"/>
            <wp:effectExtent l="19050" t="19050" r="28575" b="28575"/>
            <wp:docPr id="151" name="Рисунок 151" descr="%D0%BA%D0%BD_%D0%BA%D0%B0%D0%BB%D0%B5%D0%BD%D0%B4%D0%B0%D1%80%D1%8C">
              <a:hlinkClick xmlns:a="http://schemas.openxmlformats.org/drawingml/2006/main" r:id="rId113" tooltip="wiki:кн_календарь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%D0%BA%D0%BD_%D0%BA%D0%B0%D0%BB%D0%B5%D0%BD%D0%B4%D0%B0%D1%80%D1%8C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Style w:val="apple-converted-space"/>
          <w:rFonts w:cs="Arial"/>
        </w:rPr>
        <w:t xml:space="preserve"> </w:t>
      </w:r>
      <w:r w:rsidRPr="003F727A">
        <w:rPr>
          <w:rFonts w:cs="Arial"/>
        </w:rPr>
        <w:t>или вручную</w:t>
      </w:r>
      <w:r w:rsidR="00661CBB" w:rsidRPr="003F727A">
        <w:rPr>
          <w:rFonts w:cs="Arial"/>
        </w:rPr>
        <w:t>.</w:t>
      </w:r>
    </w:p>
    <w:p w14:paraId="2C164B3D" w14:textId="77777777" w:rsidR="00EB620B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35404A" w:rsidRPr="003F727A">
        <w:rPr>
          <w:rFonts w:cs="Arial"/>
        </w:rPr>
        <w:t>Д</w:t>
      </w:r>
      <w:r w:rsidR="00B631F4" w:rsidRPr="003F727A">
        <w:rPr>
          <w:rFonts w:cs="Arial"/>
        </w:rPr>
        <w:t xml:space="preserve">иагноз, который отражается в отчете </w:t>
      </w:r>
      <w:r w:rsidR="00757434" w:rsidRPr="003F727A">
        <w:rPr>
          <w:rFonts w:cs="Arial"/>
        </w:rPr>
        <w:t xml:space="preserve">«Первый лист </w:t>
      </w:r>
      <w:r w:rsidR="00EB2922" w:rsidRPr="003F727A">
        <w:rPr>
          <w:rFonts w:cs="Arial"/>
        </w:rPr>
        <w:t>ИБ» в</w:t>
      </w:r>
      <w:r w:rsidR="00B631F4" w:rsidRPr="003F727A">
        <w:rPr>
          <w:rFonts w:cs="Arial"/>
        </w:rPr>
        <w:t xml:space="preserve"> графе «Клинический диагноз»</w:t>
      </w:r>
      <w:r w:rsidR="0035404A" w:rsidRPr="003F727A">
        <w:rPr>
          <w:rFonts w:cs="Arial"/>
        </w:rPr>
        <w:t>,</w:t>
      </w:r>
      <w:r w:rsidR="00B631F4" w:rsidRPr="003F727A">
        <w:rPr>
          <w:rFonts w:cs="Arial"/>
        </w:rPr>
        <w:t xml:space="preserve"> не всегда является диагнозом первого </w:t>
      </w:r>
      <w:r w:rsidR="00EC47E9" w:rsidRPr="003F727A">
        <w:rPr>
          <w:rFonts w:cs="Arial"/>
        </w:rPr>
        <w:t>отделения,</w:t>
      </w:r>
      <w:r w:rsidR="00B631F4" w:rsidRPr="003F727A">
        <w:rPr>
          <w:rFonts w:cs="Arial"/>
        </w:rPr>
        <w:t xml:space="preserve"> в которое поступил пациент изначально. Для этого реализована возможность указать клинический диагноз на любом из отделений</w:t>
      </w:r>
      <w:r w:rsidR="00EC47E9" w:rsidRPr="003F727A">
        <w:rPr>
          <w:rFonts w:cs="Arial"/>
        </w:rPr>
        <w:t xml:space="preserve"> с </w:t>
      </w:r>
      <w:r w:rsidR="00822D00" w:rsidRPr="003F727A">
        <w:rPr>
          <w:rFonts w:cs="Arial"/>
        </w:rPr>
        <w:t>помощью</w:t>
      </w:r>
      <w:r w:rsidR="00EC47E9" w:rsidRPr="003F727A">
        <w:rPr>
          <w:rFonts w:cs="Arial"/>
        </w:rPr>
        <w:t xml:space="preserve"> признака «Считать клиническим».</w:t>
      </w:r>
    </w:p>
    <w:p w14:paraId="6E512997" w14:textId="476189F4" w:rsidR="008B0DC6" w:rsidRPr="003F727A" w:rsidRDefault="008B0DC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При необходимости можно указать несколько диагнозов одного и того же </w:t>
      </w:r>
      <w:r w:rsidR="0025243D" w:rsidRPr="003F727A">
        <w:rPr>
          <w:rFonts w:cs="Arial"/>
        </w:rPr>
        <w:t>вида</w:t>
      </w:r>
      <w:r w:rsidR="0007564E" w:rsidRPr="003F727A">
        <w:rPr>
          <w:rFonts w:cs="Arial"/>
        </w:rPr>
        <w:t xml:space="preserve"> с помощью кнопки </w:t>
      </w:r>
      <w:r w:rsidR="00974D54">
        <w:rPr>
          <w:rFonts w:cs="Arial"/>
          <w:noProof/>
        </w:rPr>
        <w:drawing>
          <wp:inline distT="0" distB="0" distL="0" distR="0" wp14:anchorId="0C55D8FF" wp14:editId="36C53A7C">
            <wp:extent cx="209550" cy="200025"/>
            <wp:effectExtent l="19050" t="19050" r="19050" b="2857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3AB57C2B" w14:textId="77777777" w:rsidR="00F155D8" w:rsidRPr="003F727A" w:rsidRDefault="00BD342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Вкладка «Заключительный» </w:t>
      </w:r>
      <w:r w:rsidR="00F155D8" w:rsidRPr="003F727A">
        <w:rPr>
          <w:rFonts w:cs="Arial"/>
        </w:rPr>
        <w:t>заполня</w:t>
      </w:r>
      <w:r w:rsidRPr="003F727A">
        <w:rPr>
          <w:rFonts w:cs="Arial"/>
        </w:rPr>
        <w:t>е</w:t>
      </w:r>
      <w:r w:rsidR="00F155D8" w:rsidRPr="003F727A">
        <w:rPr>
          <w:rFonts w:cs="Arial"/>
        </w:rPr>
        <w:t>тся по умолчанию из последнего отделения.</w:t>
      </w:r>
    </w:p>
    <w:p w14:paraId="5F695044" w14:textId="77777777" w:rsidR="00002C09" w:rsidRPr="003F727A" w:rsidRDefault="00002C0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нужных параметров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hyperlink r:id="rId116" w:tooltip="wiki:кн_ок.png" w:history="1">
        <w:r w:rsidR="0049029B" w:rsidRPr="003F727A">
          <w:rPr>
            <w:rFonts w:cs="Arial"/>
          </w:rPr>
          <w:t>«Сохранить»</w:t>
        </w:r>
      </w:hyperlink>
      <w:r w:rsidRPr="003F727A">
        <w:rPr>
          <w:rFonts w:cs="Arial"/>
        </w:rPr>
        <w:t>.</w:t>
      </w:r>
    </w:p>
    <w:p w14:paraId="663927F4" w14:textId="77777777" w:rsidR="0049029B" w:rsidRPr="003F727A" w:rsidRDefault="0049029B" w:rsidP="0034399E">
      <w:pPr>
        <w:pStyle w:val="phnormal"/>
        <w:rPr>
          <w:rFonts w:cs="Arial"/>
        </w:rPr>
      </w:pPr>
      <w:r w:rsidRPr="003F727A">
        <w:rPr>
          <w:rFonts w:cs="Arial"/>
        </w:rPr>
        <w:t>Кнопка «Применить» позволяет сохранять данные о диагнозах при этом окно остается активным и не закрывается для дальнейшего редактирования.</w:t>
      </w:r>
    </w:p>
    <w:p w14:paraId="39BEA105" w14:textId="77777777" w:rsidR="00757434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 xml:space="preserve">– </w:t>
      </w:r>
      <w:r w:rsidR="0035404A" w:rsidRPr="003F727A">
        <w:rPr>
          <w:rFonts w:cs="Arial"/>
        </w:rPr>
        <w:t>Е</w:t>
      </w:r>
      <w:r w:rsidR="00757434" w:rsidRPr="003F727A">
        <w:rPr>
          <w:rFonts w:cs="Arial"/>
        </w:rPr>
        <w:t>сли данные по</w:t>
      </w:r>
      <w:r w:rsidR="00F15911" w:rsidRPr="003F727A">
        <w:rPr>
          <w:rFonts w:cs="Arial"/>
        </w:rPr>
        <w:t xml:space="preserve"> </w:t>
      </w:r>
      <w:r w:rsidR="00757434" w:rsidRPr="003F727A">
        <w:rPr>
          <w:rFonts w:cs="Arial"/>
        </w:rPr>
        <w:t>клиническому и заключительному диагнозу не заполнены, то выписаться из стационара нельзя, т.к. эти данные обязательны для заполнения в отчете «Первый лист ИБ».</w:t>
      </w:r>
    </w:p>
    <w:p w14:paraId="61340D70" w14:textId="77777777" w:rsidR="00BC6A32" w:rsidRPr="003F727A" w:rsidRDefault="00002C09" w:rsidP="00002C09">
      <w:pPr>
        <w:pStyle w:val="30"/>
        <w:rPr>
          <w:rFonts w:cs="Arial"/>
        </w:rPr>
      </w:pPr>
      <w:bookmarkStart w:id="203" w:name="_Ref386098350"/>
      <w:bookmarkStart w:id="204" w:name="_Toc494888988"/>
      <w:r w:rsidRPr="003F727A">
        <w:rPr>
          <w:rFonts w:cs="Arial"/>
        </w:rPr>
        <w:t>Осмотры</w:t>
      </w:r>
      <w:bookmarkEnd w:id="203"/>
      <w:bookmarkEnd w:id="204"/>
    </w:p>
    <w:p w14:paraId="24F46C9D" w14:textId="6FE18A79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t>Это окно содержит результаты осмотров, дневники врача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_Ref386097715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60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4FF77E3A" w14:textId="7DD9D420" w:rsidR="003C35E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47271B2" wp14:editId="0ECD87A7">
            <wp:extent cx="6296025" cy="1628775"/>
            <wp:effectExtent l="19050" t="19050" r="28575" b="28575"/>
            <wp:docPr id="153" name="Рисунок 153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0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28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B263F0" w14:textId="26FF2078" w:rsidR="003C35E9" w:rsidRPr="003F727A" w:rsidRDefault="005C741B" w:rsidP="003E7D93">
      <w:pPr>
        <w:pStyle w:val="phfiguretitle"/>
        <w:keepNext w:val="0"/>
      </w:pPr>
      <w:bookmarkStart w:id="205" w:name="_Ref386097715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60</w:t>
        </w:r>
      </w:fldSimple>
      <w:bookmarkEnd w:id="205"/>
      <w:r w:rsidR="00782FE0" w:rsidRPr="003916EF">
        <w:t xml:space="preserve"> - </w:t>
      </w:r>
      <w:r w:rsidR="006640F4" w:rsidRPr="003F727A">
        <w:t>Окно «Осмотры»</w:t>
      </w:r>
    </w:p>
    <w:p w14:paraId="2AB0EB78" w14:textId="77777777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провести осмотр,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«Провести осмотр».</w:t>
      </w:r>
    </w:p>
    <w:p w14:paraId="6046290B" w14:textId="77777777" w:rsidR="006B223B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lastRenderedPageBreak/>
        <w:t xml:space="preserve">Примечание </w:t>
      </w:r>
      <w:r w:rsidR="00821E1F" w:rsidRPr="003F727A">
        <w:rPr>
          <w:rFonts w:cs="Arial"/>
        </w:rPr>
        <w:t>–</w:t>
      </w:r>
      <w:r w:rsidR="00821E1F" w:rsidRPr="003F727A">
        <w:rPr>
          <w:rFonts w:cs="Arial"/>
          <w:b/>
          <w:bCs/>
        </w:rPr>
        <w:t xml:space="preserve"> </w:t>
      </w:r>
      <w:r w:rsidR="0035404A" w:rsidRPr="003F727A">
        <w:rPr>
          <w:rFonts w:cs="Arial"/>
        </w:rPr>
        <w:t>Ч</w:t>
      </w:r>
      <w:r w:rsidR="0017237E" w:rsidRPr="003F727A">
        <w:rPr>
          <w:rFonts w:cs="Arial"/>
        </w:rPr>
        <w:t>тобы</w:t>
      </w:r>
      <w:r w:rsidR="006B223B" w:rsidRPr="003F727A">
        <w:rPr>
          <w:rFonts w:cs="Arial"/>
        </w:rPr>
        <w:t xml:space="preserve"> отредактировать </w:t>
      </w:r>
      <w:r w:rsidR="00446C48" w:rsidRPr="003F727A">
        <w:rPr>
          <w:rFonts w:cs="Arial"/>
        </w:rPr>
        <w:t>результат оказанной услуги другим пользователем</w:t>
      </w:r>
      <w:r w:rsidR="0035404A" w:rsidRPr="003F727A">
        <w:rPr>
          <w:rFonts w:cs="Arial"/>
        </w:rPr>
        <w:t>,</w:t>
      </w:r>
      <w:r w:rsidR="00446C48" w:rsidRPr="003F727A">
        <w:rPr>
          <w:rFonts w:cs="Arial"/>
        </w:rPr>
        <w:t xml:space="preserve"> </w:t>
      </w:r>
      <w:r w:rsidR="006B223B" w:rsidRPr="003F727A">
        <w:rPr>
          <w:rFonts w:cs="Arial"/>
        </w:rPr>
        <w:t xml:space="preserve">обязательно наличие права </w:t>
      </w:r>
      <w:r w:rsidR="00E85A43" w:rsidRPr="003F727A">
        <w:rPr>
          <w:rFonts w:cs="Arial"/>
        </w:rPr>
        <w:t>«Р</w:t>
      </w:r>
      <w:r w:rsidR="006B223B" w:rsidRPr="003F727A">
        <w:rPr>
          <w:rFonts w:cs="Arial"/>
        </w:rPr>
        <w:t>едактирование чужих результатов</w:t>
      </w:r>
      <w:r w:rsidR="00E85A43" w:rsidRPr="003F727A">
        <w:rPr>
          <w:rFonts w:cs="Arial"/>
        </w:rPr>
        <w:t>» (в окне «Администратор</w:t>
      </w:r>
      <w:r w:rsidR="009E70FB" w:rsidRPr="003F727A">
        <w:rPr>
          <w:rFonts w:cs="Arial"/>
        </w:rPr>
        <w:t>/</w:t>
      </w:r>
      <w:r w:rsidR="00E85A43" w:rsidRPr="003F727A">
        <w:rPr>
          <w:rFonts w:cs="Arial"/>
        </w:rPr>
        <w:t>Доступ словаря услуг»)</w:t>
      </w:r>
      <w:r w:rsidR="006B223B" w:rsidRPr="003F727A">
        <w:rPr>
          <w:rFonts w:cs="Arial"/>
        </w:rPr>
        <w:t>.</w:t>
      </w:r>
    </w:p>
    <w:p w14:paraId="7EA16BA6" w14:textId="5577042C" w:rsidR="003C35E9" w:rsidRPr="003F727A" w:rsidRDefault="003C35E9" w:rsidP="009E70FB">
      <w:pPr>
        <w:pStyle w:val="phnormal"/>
        <w:rPr>
          <w:rFonts w:cs="Arial"/>
        </w:rPr>
      </w:pPr>
      <w:r w:rsidRPr="003F727A">
        <w:rPr>
          <w:rFonts w:cs="Arial"/>
        </w:rPr>
        <w:t>Чтобы провести осмотр</w:t>
      </w:r>
      <w:r w:rsidR="0017237E" w:rsidRPr="003F727A">
        <w:rPr>
          <w:rFonts w:cs="Arial"/>
        </w:rPr>
        <w:t>,</w:t>
      </w:r>
      <w:r w:rsidRPr="003F727A">
        <w:rPr>
          <w:rFonts w:cs="Arial"/>
        </w:rPr>
        <w:t xml:space="preserve"> можно также воспользоваться кнопкой </w:t>
      </w:r>
      <w:hyperlink r:id="rId118" w:tooltip="wiki:кн_провести_осмотр.png" w:history="1">
        <w:r w:rsidR="005265E5" w:rsidRPr="009E387D">
          <w:rPr>
            <w:rFonts w:cs="Arial"/>
          </w:rPr>
          <w:t>«Провести осмотр»</w:t>
        </w:r>
      </w:hyperlink>
      <w:r w:rsidRPr="003F727A">
        <w:rPr>
          <w:rFonts w:cs="Arial"/>
        </w:rPr>
        <w:t>. Откроется окно «Выбор услуги»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_Ref386097860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61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), в котором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услугу </w:t>
      </w:r>
      <w:r w:rsidR="007C3F9B" w:rsidRPr="003F727A">
        <w:rPr>
          <w:rFonts w:cs="Arial"/>
        </w:rPr>
        <w:t>и нажмите</w:t>
      </w:r>
      <w:r w:rsidRPr="003F727A">
        <w:rPr>
          <w:rFonts w:cs="Arial"/>
        </w:rPr>
        <w:t xml:space="preserve"> </w:t>
      </w:r>
      <w:r w:rsidR="005265E5" w:rsidRPr="003F727A">
        <w:rPr>
          <w:rFonts w:cs="Arial"/>
        </w:rPr>
        <w:t>«ОК»</w:t>
      </w:r>
      <w:r w:rsidR="0017237E" w:rsidRPr="003F727A">
        <w:rPr>
          <w:rFonts w:cs="Arial"/>
        </w:rPr>
        <w:t>. О</w:t>
      </w:r>
      <w:r w:rsidRPr="003F727A">
        <w:rPr>
          <w:rFonts w:cs="Arial"/>
        </w:rPr>
        <w:t xml:space="preserve">ткроется окно оказания приема, где </w:t>
      </w:r>
      <w:r w:rsidR="0017237E" w:rsidRPr="003F727A">
        <w:rPr>
          <w:rFonts w:cs="Arial"/>
        </w:rPr>
        <w:t>з</w:t>
      </w:r>
      <w:r w:rsidR="007C3F9B" w:rsidRPr="003F727A">
        <w:rPr>
          <w:rFonts w:cs="Arial"/>
        </w:rPr>
        <w:t>аполните</w:t>
      </w:r>
      <w:r w:rsidRPr="003F727A">
        <w:rPr>
          <w:rFonts w:cs="Arial"/>
        </w:rPr>
        <w:t xml:space="preserve"> нужные параметры </w:t>
      </w:r>
      <w:r w:rsidR="007C3F9B" w:rsidRPr="003F727A">
        <w:rPr>
          <w:rFonts w:cs="Arial"/>
        </w:rPr>
        <w:t>и нажмите</w:t>
      </w:r>
      <w:r w:rsidRPr="003F727A">
        <w:rPr>
          <w:rFonts w:cs="Arial"/>
        </w:rPr>
        <w:t xml:space="preserve"> кнопку </w:t>
      </w:r>
      <w:r w:rsidR="005265E5" w:rsidRPr="003F727A">
        <w:rPr>
          <w:rFonts w:cs="Arial"/>
        </w:rPr>
        <w:t>«Сохранить»</w:t>
      </w:r>
      <w:r w:rsidRPr="003F727A">
        <w:rPr>
          <w:rFonts w:cs="Arial"/>
        </w:rPr>
        <w:t>.</w:t>
      </w:r>
    </w:p>
    <w:p w14:paraId="11ABCBA6" w14:textId="4B54C810" w:rsidR="003C35E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580A94F" wp14:editId="7896C6C7">
            <wp:extent cx="6296025" cy="3848100"/>
            <wp:effectExtent l="19050" t="19050" r="28575" b="19050"/>
            <wp:docPr id="154" name="Рисунок 154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0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48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B05B07" w14:textId="19F6F051" w:rsidR="003C35E9" w:rsidRPr="003F727A" w:rsidRDefault="005C741B" w:rsidP="006F2F0C">
      <w:pPr>
        <w:pStyle w:val="phfiguretitle"/>
      </w:pPr>
      <w:bookmarkStart w:id="206" w:name="_Ref38609786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61</w:t>
        </w:r>
      </w:fldSimple>
      <w:bookmarkEnd w:id="206"/>
      <w:r w:rsidR="00782FE0" w:rsidRPr="003916EF">
        <w:t xml:space="preserve"> - </w:t>
      </w:r>
      <w:r w:rsidR="006640F4" w:rsidRPr="003F727A">
        <w:t>Окно «Выбор услуги»</w:t>
      </w:r>
    </w:p>
    <w:p w14:paraId="36A0C61A" w14:textId="77777777" w:rsidR="003C35E9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9E70FB" w:rsidRPr="003F727A">
        <w:rPr>
          <w:rFonts w:cs="Arial"/>
        </w:rPr>
        <w:t>Р</w:t>
      </w:r>
      <w:r w:rsidR="003C35E9" w:rsidRPr="003F727A">
        <w:rPr>
          <w:rFonts w:cs="Arial"/>
        </w:rPr>
        <w:t>абота с окном оказания приема описана в руководстве пользователя «АРМ врача поликлиники».</w:t>
      </w:r>
    </w:p>
    <w:p w14:paraId="50DCB3E1" w14:textId="77777777" w:rsidR="003C35E9" w:rsidRPr="009E387D" w:rsidRDefault="003C35E9" w:rsidP="009E70FB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провести осмотр по параметрам, заданным по умолчанию,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осмотр в окне «Осмотры» и </w:t>
      </w:r>
      <w:r w:rsidR="0017237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 xml:space="preserve">кнопкой </w:t>
      </w:r>
      <w:hyperlink r:id="rId120" w:tooltip="wiki:кн_осмотр_по_умолчанию.png" w:history="1">
        <w:r w:rsidR="005265E5" w:rsidRPr="009E387D">
          <w:rPr>
            <w:rFonts w:cs="Arial"/>
          </w:rPr>
          <w:t>«Провести осмотр по умолчанию»</w:t>
        </w:r>
      </w:hyperlink>
      <w:r w:rsidRPr="009E387D">
        <w:rPr>
          <w:rFonts w:cs="Arial"/>
        </w:rPr>
        <w:t>.</w:t>
      </w:r>
    </w:p>
    <w:p w14:paraId="3DED8FD0" w14:textId="77777777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редактировать данные осмотра,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«Редактировать».</w:t>
      </w:r>
    </w:p>
    <w:p w14:paraId="5DB2E691" w14:textId="77777777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отменить результат проведенного осмотра,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«Отменить результат».</w:t>
      </w:r>
    </w:p>
    <w:p w14:paraId="334437DF" w14:textId="77777777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отменить направление на осмотр,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«Отменить направление на осмотр».</w:t>
      </w:r>
    </w:p>
    <w:p w14:paraId="5B202EC4" w14:textId="77777777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Если убрать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>с поля «Скрывать отмененные», в окне «Осмотры» отобразятся все осмотры, в том числе отмененные.</w:t>
      </w:r>
    </w:p>
    <w:p w14:paraId="7CAEFD5A" w14:textId="77777777" w:rsidR="003C35E9" w:rsidRPr="003F727A" w:rsidRDefault="003C35E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печати отчета проведенного осмотра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«Печать отчета». Для выборочной печати </w:t>
      </w:r>
      <w:r w:rsidR="008148C0" w:rsidRPr="003F727A">
        <w:rPr>
          <w:rFonts w:cs="Arial"/>
        </w:rPr>
        <w:t>отметьте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«флажками» </w:t>
      </w:r>
      <w:r w:rsidRPr="003F727A">
        <w:rPr>
          <w:rFonts w:cs="Arial"/>
        </w:rPr>
        <w:t xml:space="preserve">нужные осмотры и </w:t>
      </w:r>
      <w:r w:rsidR="008148C0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пунктом контекстного меню «Выборочная печать»</w:t>
      </w:r>
    </w:p>
    <w:p w14:paraId="603A51F7" w14:textId="77777777" w:rsidR="003C35E9" w:rsidRPr="003F727A" w:rsidRDefault="003C35E9" w:rsidP="003C35E9">
      <w:pPr>
        <w:pStyle w:val="30"/>
        <w:rPr>
          <w:rFonts w:cs="Arial"/>
        </w:rPr>
      </w:pPr>
      <w:bookmarkStart w:id="207" w:name="_Ref386098369"/>
      <w:bookmarkStart w:id="208" w:name="_Toc494888989"/>
      <w:r w:rsidRPr="003F727A">
        <w:rPr>
          <w:rFonts w:cs="Arial"/>
        </w:rPr>
        <w:t>Операции</w:t>
      </w:r>
      <w:bookmarkEnd w:id="207"/>
      <w:bookmarkEnd w:id="208"/>
    </w:p>
    <w:p w14:paraId="38675CB4" w14:textId="77BA475E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>Врач вносит направление на операцию в этом окне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_Ref386098628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). Здесь же врач может </w:t>
      </w:r>
      <w:r w:rsidR="00451728" w:rsidRPr="003F727A">
        <w:rPr>
          <w:rFonts w:cs="Arial"/>
        </w:rPr>
        <w:t>заполнит</w:t>
      </w:r>
      <w:r w:rsidR="009E70FB" w:rsidRPr="003F727A">
        <w:rPr>
          <w:rFonts w:cs="Arial"/>
        </w:rPr>
        <w:t>ь</w:t>
      </w:r>
      <w:r w:rsidR="00BD210D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протокол операции и </w:t>
      </w:r>
      <w:r w:rsidR="00BD210D" w:rsidRPr="003F727A">
        <w:rPr>
          <w:rFonts w:cs="Arial"/>
        </w:rPr>
        <w:t xml:space="preserve">распечатывает </w:t>
      </w:r>
      <w:r w:rsidRPr="003F727A">
        <w:rPr>
          <w:rFonts w:cs="Arial"/>
        </w:rPr>
        <w:t>его.</w:t>
      </w:r>
    </w:p>
    <w:p w14:paraId="705C3569" w14:textId="23995A7D" w:rsidR="001C7DB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3EC07E6" wp14:editId="4DF74EDD">
            <wp:extent cx="6296025" cy="2324100"/>
            <wp:effectExtent l="19050" t="19050" r="28575" b="19050"/>
            <wp:docPr id="155" name="Рисунок 155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7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24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79FD0D" w14:textId="2134248F" w:rsidR="001C7DB5" w:rsidRPr="003F727A" w:rsidRDefault="005C741B" w:rsidP="006F2F0C">
      <w:pPr>
        <w:pStyle w:val="phfiguretitle"/>
      </w:pPr>
      <w:bookmarkStart w:id="209" w:name="_Ref38609862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62</w:t>
        </w:r>
      </w:fldSimple>
      <w:bookmarkEnd w:id="209"/>
      <w:r w:rsidR="00782FE0" w:rsidRPr="003F727A">
        <w:t xml:space="preserve"> - </w:t>
      </w:r>
      <w:r w:rsidR="005C3BFF" w:rsidRPr="003F727A">
        <w:t>Окно «Операции»</w:t>
      </w:r>
    </w:p>
    <w:p w14:paraId="0EED9199" w14:textId="66D85CA0" w:rsidR="001C7DB5" w:rsidRPr="003F727A" w:rsidRDefault="001C7DB5" w:rsidP="009E70FB">
      <w:pPr>
        <w:pStyle w:val="phnormal"/>
        <w:rPr>
          <w:rFonts w:cs="Arial"/>
        </w:rPr>
      </w:pPr>
      <w:r w:rsidRPr="003F727A">
        <w:rPr>
          <w:rFonts w:cs="Arial"/>
        </w:rPr>
        <w:t>Для создания н</w:t>
      </w:r>
      <w:r w:rsidR="00EB7FB3" w:rsidRPr="003F727A">
        <w:rPr>
          <w:rFonts w:cs="Arial"/>
        </w:rPr>
        <w:t xml:space="preserve">аправления на операцию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="00EB7FB3" w:rsidRPr="003F727A">
        <w:rPr>
          <w:rFonts w:cs="Arial"/>
        </w:rPr>
        <w:t xml:space="preserve"> </w:t>
      </w:r>
      <w:hyperlink r:id="rId122" w:tooltip="wiki:кн_новое_назначение.png" w:history="1">
        <w:r w:rsidR="00E1313B" w:rsidRPr="009E387D">
          <w:rPr>
            <w:rFonts w:cs="Arial"/>
          </w:rPr>
          <w:t>«Новое назначение»</w:t>
        </w:r>
      </w:hyperlink>
      <w:r w:rsidRPr="009E387D">
        <w:rPr>
          <w:rFonts w:cs="Arial"/>
        </w:rPr>
        <w:t xml:space="preserve">. </w:t>
      </w:r>
      <w:r w:rsidRPr="003F727A">
        <w:rPr>
          <w:rFonts w:cs="Arial"/>
        </w:rPr>
        <w:t>Откроется окно «Услуги ЛПУ»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_Ref386098780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63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4AF7650F" w14:textId="516F968A" w:rsidR="001C7DB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0F7F858" wp14:editId="0F552B6C">
            <wp:extent cx="6153150" cy="3448050"/>
            <wp:effectExtent l="19050" t="19050" r="19050" b="1905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48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ECDF6C" w14:textId="5013B13B" w:rsidR="001C7DB5" w:rsidRPr="003F727A" w:rsidRDefault="005C741B" w:rsidP="003E7D93">
      <w:pPr>
        <w:pStyle w:val="phfiguretitle"/>
        <w:keepNext w:val="0"/>
      </w:pPr>
      <w:bookmarkStart w:id="210" w:name="_Ref38609878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63</w:t>
        </w:r>
      </w:fldSimple>
      <w:bookmarkEnd w:id="210"/>
      <w:r w:rsidR="00782FE0" w:rsidRPr="003916EF">
        <w:t xml:space="preserve"> - </w:t>
      </w:r>
      <w:r w:rsidR="005C3BFF" w:rsidRPr="003F727A">
        <w:t>Окно «Услуги ЛПУ»</w:t>
      </w:r>
    </w:p>
    <w:p w14:paraId="0D43E617" w14:textId="77777777" w:rsidR="002A2FAD" w:rsidRPr="003F727A" w:rsidRDefault="001C7DB5" w:rsidP="003E7D93">
      <w:pPr>
        <w:pStyle w:val="phnormal"/>
        <w:rPr>
          <w:rFonts w:cs="Arial"/>
        </w:rPr>
      </w:pPr>
      <w:r w:rsidRPr="003F727A">
        <w:rPr>
          <w:rFonts w:cs="Arial"/>
        </w:rPr>
        <w:t xml:space="preserve">В открывшемся окне </w:t>
      </w:r>
      <w:r w:rsidR="00B34194" w:rsidRPr="003F727A">
        <w:rPr>
          <w:rFonts w:cs="Arial"/>
        </w:rPr>
        <w:t>укажите</w:t>
      </w:r>
      <w:r w:rsidR="002A2FAD" w:rsidRPr="003F727A">
        <w:rPr>
          <w:rFonts w:cs="Arial"/>
        </w:rPr>
        <w:t xml:space="preserve"> следующие данные:</w:t>
      </w:r>
    </w:p>
    <w:p w14:paraId="00DEA826" w14:textId="0F92F724" w:rsidR="002A2FAD" w:rsidRPr="003F727A" w:rsidRDefault="002A2FAD" w:rsidP="009E70FB">
      <w:pPr>
        <w:pStyle w:val="phlistitemized1"/>
      </w:pPr>
      <w:r w:rsidRPr="003F727A">
        <w:t xml:space="preserve">«Тип услуги» - </w:t>
      </w:r>
      <w:r w:rsidR="0017237E" w:rsidRPr="003F727A">
        <w:t xml:space="preserve">выберите </w:t>
      </w:r>
      <w:r w:rsidRPr="003F727A">
        <w:t>тип услуги «</w:t>
      </w:r>
      <w:r w:rsidRPr="003F727A">
        <w:rPr>
          <w:rStyle w:val="33"/>
          <w:rFonts w:ascii="Arial" w:hAnsi="Arial"/>
          <w:spacing w:val="0"/>
          <w:szCs w:val="20"/>
        </w:rPr>
        <w:t>Операция</w:t>
      </w:r>
      <w:r w:rsidRPr="003F727A">
        <w:t xml:space="preserve">»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03FF1021" wp14:editId="306E3924">
            <wp:extent cx="209550" cy="228600"/>
            <wp:effectExtent l="19050" t="19050" r="19050" b="19050"/>
            <wp:docPr id="157" name="Рисунок 15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78E55839" w14:textId="1AEA1AC9" w:rsidR="002A2FAD" w:rsidRPr="003F727A" w:rsidRDefault="002A2FAD" w:rsidP="009E70F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Вид оплаты</w:t>
      </w:r>
      <w:r w:rsidRPr="003F727A">
        <w:t xml:space="preserve">» - </w:t>
      </w:r>
      <w:r w:rsidR="0017237E" w:rsidRPr="003F727A">
        <w:t xml:space="preserve">выберите </w:t>
      </w:r>
      <w:r w:rsidRPr="003F727A">
        <w:t xml:space="preserve">вид оплаты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6B1A7264" wp14:editId="476F7BB8">
            <wp:extent cx="209550" cy="228600"/>
            <wp:effectExtent l="19050" t="19050" r="19050" b="19050"/>
            <wp:docPr id="158" name="Рисунок 15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1176792C" w14:textId="5BF5446D" w:rsidR="002A2FAD" w:rsidRPr="003F727A" w:rsidRDefault="002A2FAD" w:rsidP="009E70F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операции</w:t>
      </w:r>
      <w:r w:rsidRPr="003F727A">
        <w:t xml:space="preserve">» - </w:t>
      </w:r>
      <w:r w:rsidR="0017237E" w:rsidRPr="003F727A">
        <w:t xml:space="preserve">укажите </w:t>
      </w:r>
      <w:r w:rsidRPr="003F727A">
        <w:t xml:space="preserve">дату операции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70A34D34" wp14:editId="4316C7A1">
            <wp:extent cx="200025" cy="200025"/>
            <wp:effectExtent l="19050" t="19050" r="28575" b="2857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 или вручную;</w:t>
      </w:r>
    </w:p>
    <w:p w14:paraId="091352BF" w14:textId="5B1E127D" w:rsidR="002A2FAD" w:rsidRPr="003F727A" w:rsidRDefault="002A2FAD" w:rsidP="009E70F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Кабинет</w:t>
      </w:r>
      <w:r w:rsidRPr="003F727A">
        <w:t xml:space="preserve">» - </w:t>
      </w:r>
      <w:r w:rsidR="0017237E" w:rsidRPr="003F727A">
        <w:t xml:space="preserve">выберите </w:t>
      </w:r>
      <w:r w:rsidRPr="003F727A">
        <w:t xml:space="preserve">кабинет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43D5ACDE" wp14:editId="4608CFF0">
            <wp:extent cx="209550" cy="228600"/>
            <wp:effectExtent l="19050" t="19050" r="19050" b="19050"/>
            <wp:docPr id="160" name="Рисунок 16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7FD5" w:rsidRPr="003F727A">
        <w:t>;</w:t>
      </w:r>
    </w:p>
    <w:p w14:paraId="455A20FC" w14:textId="4FF7224E" w:rsidR="003F7FD5" w:rsidRPr="003F727A" w:rsidRDefault="003F7FD5" w:rsidP="009E70FB">
      <w:pPr>
        <w:pStyle w:val="phlistitemized1"/>
      </w:pPr>
      <w:r w:rsidRPr="003F727A">
        <w:t xml:space="preserve">«Хирург» - </w:t>
      </w:r>
      <w:r w:rsidR="0017237E" w:rsidRPr="003F727A">
        <w:t xml:space="preserve">указать </w:t>
      </w:r>
      <w:r w:rsidRPr="003F727A">
        <w:t xml:space="preserve">хирурга. Для этого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7755868E" wp14:editId="0AD09DAB">
            <wp:extent cx="190500" cy="219075"/>
            <wp:effectExtent l="19050" t="19050" r="19050" b="28575"/>
            <wp:docPr id="161" name="Рисунок 1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«Персонал», в котором </w:t>
      </w:r>
      <w:r w:rsidR="00B34194" w:rsidRPr="003F727A">
        <w:t>выберите</w:t>
      </w:r>
      <w:r w:rsidRPr="003F727A">
        <w:t xml:space="preserve"> нужное значение </w:t>
      </w:r>
      <w:r w:rsidR="007C3F9B" w:rsidRPr="003F727A">
        <w:t>и нажмите</w:t>
      </w:r>
      <w:r w:rsidRPr="003F727A">
        <w:t xml:space="preserve"> кнопку </w:t>
      </w:r>
      <w:r w:rsidR="0003342F">
        <w:t>«ОК»</w:t>
      </w:r>
      <w:r w:rsidRPr="003F727A">
        <w:t xml:space="preserve">. Чтобы очистить поле,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717E17C" wp14:editId="41B2684C">
            <wp:extent cx="219075" cy="238125"/>
            <wp:effectExtent l="19050" t="19050" r="28575" b="28575"/>
            <wp:docPr id="162" name="Рисунок 1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</w:t>
      </w:r>
    </w:p>
    <w:p w14:paraId="2DB034D8" w14:textId="0A0E3078" w:rsidR="00E907E6" w:rsidRPr="003F727A" w:rsidRDefault="00D949E6" w:rsidP="0034399E">
      <w:pPr>
        <w:pStyle w:val="phnormal"/>
        <w:rPr>
          <w:rFonts w:cs="Arial"/>
          <w:noProof/>
        </w:rPr>
      </w:pPr>
      <w:r w:rsidRPr="003F727A">
        <w:rPr>
          <w:rFonts w:cs="Arial"/>
        </w:rPr>
        <w:t xml:space="preserve">При нажатии на панель </w:t>
      </w:r>
      <w:r w:rsidR="00B11601" w:rsidRPr="003F727A">
        <w:rPr>
          <w:rFonts w:cs="Arial"/>
          <w:noProof/>
        </w:rPr>
        <w:t>«</w:t>
      </w:r>
      <w:r w:rsidR="00B11601" w:rsidRPr="003F727A">
        <w:rPr>
          <w:rFonts w:cs="Arial"/>
        </w:rPr>
        <w:t>Комментарий</w:t>
      </w:r>
      <w:r w:rsidR="00B11601" w:rsidRPr="003F727A">
        <w:rPr>
          <w:rFonts w:cs="Arial"/>
          <w:noProof/>
        </w:rPr>
        <w:t>»</w:t>
      </w:r>
      <w:r w:rsidR="00E907E6" w:rsidRPr="003F727A">
        <w:rPr>
          <w:rFonts w:cs="Arial"/>
          <w:noProof/>
        </w:rPr>
        <w:t xml:space="preserve"> откроется поле «</w:t>
      </w:r>
      <w:r w:rsidR="00E907E6" w:rsidRPr="003F727A">
        <w:rPr>
          <w:rFonts w:cs="Arial"/>
        </w:rPr>
        <w:t>Комментарий</w:t>
      </w:r>
      <w:r w:rsidR="00E907E6" w:rsidRPr="003F727A">
        <w:rPr>
          <w:rFonts w:cs="Arial"/>
          <w:noProof/>
        </w:rPr>
        <w:t>»</w:t>
      </w:r>
      <w:r w:rsidR="00900E63" w:rsidRPr="003F727A">
        <w:rPr>
          <w:rFonts w:cs="Arial"/>
          <w:noProof/>
        </w:rPr>
        <w:t xml:space="preserve">, в которое </w:t>
      </w:r>
      <w:r w:rsidR="0017237E" w:rsidRPr="003F727A">
        <w:rPr>
          <w:rFonts w:cs="Arial"/>
          <w:noProof/>
        </w:rPr>
        <w:t>введите</w:t>
      </w:r>
      <w:r w:rsidR="00900E63" w:rsidRPr="003F727A">
        <w:rPr>
          <w:rFonts w:cs="Arial"/>
          <w:noProof/>
        </w:rPr>
        <w:t xml:space="preserve"> дополнительную информацию</w:t>
      </w:r>
      <w:r w:rsidR="001773B6" w:rsidRPr="003F727A">
        <w:rPr>
          <w:rFonts w:cs="Arial"/>
          <w:noProof/>
        </w:rPr>
        <w:t xml:space="preserve"> (</w:t>
      </w:r>
      <w:r w:rsidR="001773B6" w:rsidRPr="003F727A">
        <w:rPr>
          <w:rFonts w:cs="Arial"/>
          <w:noProof/>
        </w:rPr>
        <w:fldChar w:fldCharType="begin"/>
      </w:r>
      <w:r w:rsidR="001773B6" w:rsidRPr="003F727A">
        <w:rPr>
          <w:rFonts w:cs="Arial"/>
          <w:noProof/>
        </w:rPr>
        <w:instrText xml:space="preserve"> REF _Ref411846898 \h </w:instrText>
      </w:r>
      <w:r w:rsidR="001A46CF" w:rsidRPr="003F727A">
        <w:rPr>
          <w:rFonts w:cs="Arial"/>
          <w:noProof/>
        </w:rPr>
        <w:instrText xml:space="preserve"> \* MERGEFORMAT </w:instrText>
      </w:r>
      <w:r w:rsidR="001773B6" w:rsidRPr="003F727A">
        <w:rPr>
          <w:rFonts w:cs="Arial"/>
          <w:noProof/>
        </w:rPr>
      </w:r>
      <w:r w:rsidR="001773B6" w:rsidRPr="003F727A">
        <w:rPr>
          <w:rFonts w:cs="Arial"/>
          <w:noProof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64</w:t>
      </w:r>
      <w:r w:rsidR="001773B6" w:rsidRPr="003F727A">
        <w:rPr>
          <w:rFonts w:cs="Arial"/>
          <w:noProof/>
        </w:rPr>
        <w:fldChar w:fldCharType="end"/>
      </w:r>
      <w:r w:rsidR="001773B6" w:rsidRPr="003916EF">
        <w:rPr>
          <w:rFonts w:cs="Arial"/>
          <w:noProof/>
        </w:rPr>
        <w:t>).</w:t>
      </w:r>
    </w:p>
    <w:p w14:paraId="5BE81F61" w14:textId="048F09EF" w:rsidR="001773B6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A321B1A" wp14:editId="05255734">
            <wp:extent cx="6296025" cy="1228725"/>
            <wp:effectExtent l="19050" t="19050" r="28575" b="28575"/>
            <wp:docPr id="163" name="Рисунок 163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10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28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08AF11" w14:textId="414CC7C3" w:rsidR="001773B6" w:rsidRPr="003F727A" w:rsidRDefault="005C741B" w:rsidP="006F2F0C">
      <w:pPr>
        <w:pStyle w:val="phfiguretitle"/>
      </w:pPr>
      <w:bookmarkStart w:id="211" w:name="_Ref41184689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64</w:t>
        </w:r>
      </w:fldSimple>
      <w:bookmarkEnd w:id="211"/>
      <w:r w:rsidR="00782FE0" w:rsidRPr="003F727A">
        <w:t xml:space="preserve"> - </w:t>
      </w:r>
      <w:r w:rsidR="005C3BFF" w:rsidRPr="003F727A">
        <w:t>Ввод комментария</w:t>
      </w:r>
    </w:p>
    <w:p w14:paraId="2F310F6B" w14:textId="77777777" w:rsidR="004B3E92" w:rsidRPr="003F727A" w:rsidRDefault="00875F71" w:rsidP="009E70FB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="00821E1F" w:rsidRPr="003F727A">
        <w:rPr>
          <w:rFonts w:cs="Arial"/>
        </w:rPr>
        <w:t xml:space="preserve">– </w:t>
      </w:r>
      <w:r w:rsidR="009E70FB" w:rsidRPr="003F727A">
        <w:rPr>
          <w:rFonts w:cs="Arial"/>
        </w:rPr>
        <w:t>Е</w:t>
      </w:r>
      <w:r w:rsidR="004B3E92" w:rsidRPr="003F727A">
        <w:rPr>
          <w:rFonts w:cs="Arial"/>
        </w:rPr>
        <w:t xml:space="preserve">сли </w:t>
      </w:r>
      <w:r w:rsidR="00493C09" w:rsidRPr="003F727A">
        <w:rPr>
          <w:rFonts w:cs="Arial"/>
        </w:rPr>
        <w:t xml:space="preserve">в ЛПУ </w:t>
      </w:r>
      <w:r w:rsidR="004B3E92" w:rsidRPr="003F727A">
        <w:rPr>
          <w:rFonts w:cs="Arial"/>
        </w:rPr>
        <w:t xml:space="preserve">распределением по столам занимается специальный сотрудник, </w:t>
      </w:r>
      <w:r w:rsidR="00493C09" w:rsidRPr="003F727A">
        <w:rPr>
          <w:rFonts w:cs="Arial"/>
        </w:rPr>
        <w:t xml:space="preserve">то </w:t>
      </w:r>
      <w:r w:rsidR="004B3E92" w:rsidRPr="003F727A">
        <w:rPr>
          <w:rFonts w:cs="Arial"/>
        </w:rPr>
        <w:t xml:space="preserve">все </w:t>
      </w:r>
      <w:r w:rsidR="00493C09" w:rsidRPr="003F727A">
        <w:rPr>
          <w:rFonts w:cs="Arial"/>
        </w:rPr>
        <w:t xml:space="preserve">направляемые на операцию </w:t>
      </w:r>
      <w:r w:rsidR="004B3E92" w:rsidRPr="003F727A">
        <w:rPr>
          <w:rFonts w:cs="Arial"/>
        </w:rPr>
        <w:t xml:space="preserve">пациенты сначала должны попадать в очередь, откуда </w:t>
      </w:r>
      <w:r w:rsidR="00493C09" w:rsidRPr="003F727A">
        <w:rPr>
          <w:rFonts w:cs="Arial"/>
        </w:rPr>
        <w:t>уже будет назначено конкретное время операции</w:t>
      </w:r>
      <w:r w:rsidR="004B3E92" w:rsidRPr="003F727A">
        <w:rPr>
          <w:rFonts w:cs="Arial"/>
        </w:rPr>
        <w:t xml:space="preserve"> и операционный стол</w:t>
      </w:r>
      <w:r w:rsidR="00366329" w:rsidRPr="003F727A">
        <w:rPr>
          <w:rFonts w:cs="Arial"/>
        </w:rPr>
        <w:t xml:space="preserve">. </w:t>
      </w:r>
      <w:r w:rsidR="0017237E" w:rsidRPr="003F727A">
        <w:rPr>
          <w:rFonts w:cs="Arial"/>
        </w:rPr>
        <w:t>Чтобы</w:t>
      </w:r>
      <w:r w:rsidR="00366329" w:rsidRPr="003F727A">
        <w:rPr>
          <w:rFonts w:cs="Arial"/>
        </w:rPr>
        <w:t xml:space="preserve"> пациент попал в очередь</w:t>
      </w:r>
      <w:r w:rsidR="004B3E92" w:rsidRPr="003F727A">
        <w:rPr>
          <w:rFonts w:cs="Arial"/>
        </w:rPr>
        <w:t xml:space="preserve">, в поле «Кабинет» </w:t>
      </w:r>
      <w:r w:rsidR="000D7744" w:rsidRPr="003F727A">
        <w:rPr>
          <w:rFonts w:cs="Arial"/>
        </w:rPr>
        <w:t>выберите</w:t>
      </w:r>
      <w:r w:rsidR="004B3E92" w:rsidRPr="003F727A">
        <w:rPr>
          <w:rFonts w:cs="Arial"/>
        </w:rPr>
        <w:t xml:space="preserve"> значение</w:t>
      </w:r>
      <w:r w:rsidR="00CC1973" w:rsidRPr="003F727A">
        <w:rPr>
          <w:rFonts w:cs="Arial"/>
        </w:rPr>
        <w:t xml:space="preserve"> по умолчанию</w:t>
      </w:r>
      <w:r w:rsidR="004B3E92" w:rsidRPr="003F727A">
        <w:rPr>
          <w:rFonts w:cs="Arial"/>
        </w:rPr>
        <w:t xml:space="preserve"> «очередь».</w:t>
      </w:r>
    </w:p>
    <w:p w14:paraId="0829599C" w14:textId="77777777" w:rsidR="001C7DB5" w:rsidRPr="003F727A" w:rsidRDefault="002A2FAD" w:rsidP="009E70FB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параметров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услугу</w:t>
      </w:r>
      <w:r w:rsidR="001C7DB5" w:rsidRPr="003F727A">
        <w:rPr>
          <w:rFonts w:cs="Arial"/>
        </w:rPr>
        <w:t xml:space="preserve"> </w:t>
      </w:r>
      <w:r w:rsidR="007C3F9B" w:rsidRPr="003F727A">
        <w:rPr>
          <w:rFonts w:cs="Arial"/>
        </w:rPr>
        <w:t>и нажмите</w:t>
      </w:r>
      <w:r w:rsidR="001C7DB5" w:rsidRPr="0003342F">
        <w:rPr>
          <w:rFonts w:cs="Arial"/>
        </w:rPr>
        <w:t xml:space="preserve"> кнопку</w:t>
      </w:r>
      <w:r w:rsidRPr="0003342F">
        <w:rPr>
          <w:rStyle w:val="apple-converted-space"/>
          <w:rFonts w:cs="Arial"/>
        </w:rPr>
        <w:t xml:space="preserve"> </w:t>
      </w:r>
      <w:hyperlink r:id="rId125" w:tooltip="wiki:кн_назначить.png" w:history="1">
        <w:r w:rsidR="00E1313B" w:rsidRPr="0003342F">
          <w:rPr>
            <w:rFonts w:cs="Arial"/>
          </w:rPr>
          <w:t>«</w:t>
        </w:r>
        <w:r w:rsidR="00E1313B" w:rsidRPr="002D56E3">
          <w:rPr>
            <w:rFonts w:cs="Arial"/>
          </w:rPr>
          <w:t>Назначить</w:t>
        </w:r>
        <w:r w:rsidR="00E1313B" w:rsidRPr="0003342F">
          <w:rPr>
            <w:rFonts w:cs="Arial"/>
          </w:rPr>
          <w:t>»</w:t>
        </w:r>
      </w:hyperlink>
      <w:r w:rsidR="001C7DB5" w:rsidRPr="0003342F">
        <w:rPr>
          <w:rFonts w:cs="Arial"/>
        </w:rPr>
        <w:t>.</w:t>
      </w:r>
      <w:r w:rsidR="00F352CF" w:rsidRPr="0003342F">
        <w:rPr>
          <w:rFonts w:cs="Arial"/>
        </w:rPr>
        <w:t xml:space="preserve"> </w:t>
      </w:r>
      <w:r w:rsidR="00F352CF" w:rsidRPr="003F727A">
        <w:rPr>
          <w:rFonts w:cs="Arial"/>
        </w:rPr>
        <w:t>Операция появится в окне «Операции» со статусом «Не определилось время операции».</w:t>
      </w:r>
    </w:p>
    <w:p w14:paraId="355F7211" w14:textId="77777777" w:rsidR="001C7DB5" w:rsidRPr="003916EF" w:rsidRDefault="001C7DB5" w:rsidP="009E70FB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произвести запись пациента на операцию через расписание, </w:t>
      </w:r>
      <w:r w:rsidR="002A2FAD" w:rsidRPr="003F727A">
        <w:rPr>
          <w:rFonts w:cs="Arial"/>
        </w:rPr>
        <w:t xml:space="preserve">в окне «Операции» </w:t>
      </w:r>
      <w:r w:rsidR="0017237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кнопкой</w:t>
      </w:r>
      <w:r w:rsidR="002A2FAD" w:rsidRPr="003F727A">
        <w:rPr>
          <w:rFonts w:cs="Arial"/>
        </w:rPr>
        <w:t xml:space="preserve"> </w:t>
      </w:r>
      <w:hyperlink r:id="rId126" w:tooltip="wiki:кн_расписание.png" w:history="1">
        <w:r w:rsidR="00E1313B" w:rsidRPr="009E387D">
          <w:rPr>
            <w:rFonts w:cs="Arial"/>
          </w:rPr>
          <w:t>«Расписание»</w:t>
        </w:r>
      </w:hyperlink>
      <w:r w:rsidRPr="009E387D">
        <w:rPr>
          <w:rFonts w:cs="Arial"/>
        </w:rPr>
        <w:t>.</w:t>
      </w:r>
    </w:p>
    <w:p w14:paraId="29A7B917" w14:textId="179B204A" w:rsidR="00E900DF" w:rsidRPr="003F727A" w:rsidRDefault="001C7DB5" w:rsidP="009E70FB">
      <w:pPr>
        <w:pStyle w:val="phnormal"/>
        <w:rPr>
          <w:rFonts w:cs="Arial"/>
        </w:rPr>
      </w:pPr>
      <w:r w:rsidRPr="003916EF">
        <w:rPr>
          <w:rFonts w:cs="Arial"/>
        </w:rPr>
        <w:t xml:space="preserve">Для внесения результатов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кнопкой</w:t>
      </w:r>
      <w:r w:rsidR="002A2FAD" w:rsidRPr="003F727A">
        <w:rPr>
          <w:rFonts w:cs="Arial"/>
        </w:rPr>
        <w:t xml:space="preserve"> </w:t>
      </w:r>
      <w:hyperlink r:id="rId127" w:tooltip="wiki:кн_внести_результат.png" w:history="1">
        <w:r w:rsidR="00E1313B" w:rsidRPr="009E387D">
          <w:rPr>
            <w:rFonts w:cs="Arial"/>
          </w:rPr>
          <w:t>«Внести результат»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Откроется окно «Выбор услуги»</w:t>
      </w:r>
      <w:r w:rsidR="002A2FAD" w:rsidRPr="003F727A">
        <w:rPr>
          <w:rFonts w:cs="Arial"/>
        </w:rPr>
        <w:t xml:space="preserve"> (</w:t>
      </w:r>
      <w:r w:rsidR="002A2FAD" w:rsidRPr="003F727A">
        <w:rPr>
          <w:rFonts w:cs="Arial"/>
        </w:rPr>
        <w:fldChar w:fldCharType="begin"/>
      </w:r>
      <w:r w:rsidR="002A2FAD" w:rsidRPr="003F727A">
        <w:rPr>
          <w:rFonts w:cs="Arial"/>
        </w:rPr>
        <w:instrText xml:space="preserve"> REF _Ref386099282 \h </w:instrText>
      </w:r>
      <w:r w:rsidR="001A46CF" w:rsidRPr="003F727A">
        <w:rPr>
          <w:rFonts w:cs="Arial"/>
        </w:rPr>
        <w:instrText xml:space="preserve"> \* MERGEFORMAT </w:instrText>
      </w:r>
      <w:r w:rsidR="002A2FAD" w:rsidRPr="003F727A">
        <w:rPr>
          <w:rFonts w:cs="Arial"/>
        </w:rPr>
      </w:r>
      <w:r w:rsidR="002A2FA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65</w:t>
      </w:r>
      <w:r w:rsidR="002A2FAD" w:rsidRPr="003F727A">
        <w:rPr>
          <w:rFonts w:cs="Arial"/>
        </w:rPr>
        <w:fldChar w:fldCharType="end"/>
      </w:r>
      <w:r w:rsidR="002A2FAD" w:rsidRPr="003F727A">
        <w:rPr>
          <w:rFonts w:cs="Arial"/>
        </w:rPr>
        <w:t>)</w:t>
      </w:r>
      <w:r w:rsidRPr="003F727A">
        <w:rPr>
          <w:rFonts w:cs="Arial"/>
        </w:rPr>
        <w:t xml:space="preserve">, в котором </w:t>
      </w:r>
      <w:r w:rsidR="0017237E" w:rsidRPr="003F727A">
        <w:rPr>
          <w:rFonts w:cs="Arial"/>
        </w:rPr>
        <w:t>заполните</w:t>
      </w:r>
      <w:r w:rsidR="00BB6269" w:rsidRPr="003F727A">
        <w:rPr>
          <w:rFonts w:cs="Arial"/>
        </w:rPr>
        <w:t xml:space="preserve"> поля «Операционная» и «</w:t>
      </w:r>
      <w:proofErr w:type="gramStart"/>
      <w:r w:rsidR="00BB6269" w:rsidRPr="003F727A">
        <w:rPr>
          <w:rFonts w:cs="Arial"/>
        </w:rPr>
        <w:t>Опер</w:t>
      </w:r>
      <w:r w:rsidR="00EB2922" w:rsidRPr="003F727A">
        <w:rPr>
          <w:rFonts w:cs="Arial"/>
        </w:rPr>
        <w:t>-</w:t>
      </w:r>
      <w:r w:rsidR="00BB6269" w:rsidRPr="003F727A">
        <w:rPr>
          <w:rFonts w:cs="Arial"/>
        </w:rPr>
        <w:t>стол</w:t>
      </w:r>
      <w:proofErr w:type="gramEnd"/>
      <w:r w:rsidR="00BB6269" w:rsidRPr="003F727A">
        <w:rPr>
          <w:rFonts w:cs="Arial"/>
        </w:rPr>
        <w:t>»</w:t>
      </w:r>
      <w:r w:rsidR="00D949E6" w:rsidRPr="003F727A">
        <w:rPr>
          <w:rFonts w:cs="Arial"/>
        </w:rPr>
        <w:t>,</w:t>
      </w:r>
      <w:r w:rsidR="00BB6269" w:rsidRPr="003F727A">
        <w:rPr>
          <w:rFonts w:cs="Arial"/>
        </w:rPr>
        <w:t xml:space="preserve"> выб</w:t>
      </w:r>
      <w:r w:rsidR="00DC577E" w:rsidRPr="003F727A">
        <w:rPr>
          <w:rFonts w:cs="Arial"/>
        </w:rPr>
        <w:t>рав</w:t>
      </w:r>
      <w:r w:rsidR="00BB6269" w:rsidRPr="003F727A">
        <w:rPr>
          <w:rFonts w:cs="Arial"/>
        </w:rPr>
        <w:t xml:space="preserve"> значени</w:t>
      </w:r>
      <w:r w:rsidR="00DC577E" w:rsidRPr="003F727A">
        <w:rPr>
          <w:rFonts w:cs="Arial"/>
        </w:rPr>
        <w:t>е</w:t>
      </w:r>
      <w:r w:rsidR="00BB6269" w:rsidRPr="003F727A">
        <w:rPr>
          <w:rFonts w:cs="Arial"/>
        </w:rPr>
        <w:t xml:space="preserve"> из </w:t>
      </w:r>
      <w:r w:rsidR="00B34194" w:rsidRPr="003F727A">
        <w:rPr>
          <w:rFonts w:cs="Arial"/>
        </w:rPr>
        <w:t>выпадающего</w:t>
      </w:r>
      <w:r w:rsidR="00BB6269" w:rsidRPr="003F727A">
        <w:rPr>
          <w:rFonts w:cs="Arial"/>
        </w:rPr>
        <w:t xml:space="preserve"> списка с помощью кнопки </w:t>
      </w:r>
      <w:r w:rsidR="00974D54">
        <w:rPr>
          <w:rFonts w:cs="Arial"/>
          <w:noProof/>
        </w:rPr>
        <w:drawing>
          <wp:inline distT="0" distB="0" distL="0" distR="0" wp14:anchorId="4F46921B" wp14:editId="57D50833">
            <wp:extent cx="200025" cy="209550"/>
            <wp:effectExtent l="19050" t="19050" r="28575" b="1905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5CF9" w:rsidRPr="003F727A">
        <w:rPr>
          <w:rFonts w:cs="Arial"/>
        </w:rPr>
        <w:t>.</w:t>
      </w:r>
      <w:r w:rsidR="00E900DF" w:rsidRPr="003F727A">
        <w:rPr>
          <w:rFonts w:cs="Arial"/>
        </w:rPr>
        <w:t xml:space="preserve"> В окне «Выбор услуги» реализована фильтрация услуг с учетом их оказания на опер</w:t>
      </w:r>
      <w:r w:rsidR="00EB2922" w:rsidRPr="003F727A">
        <w:rPr>
          <w:rFonts w:cs="Arial"/>
        </w:rPr>
        <w:t>-</w:t>
      </w:r>
      <w:r w:rsidR="00E900DF" w:rsidRPr="003F727A">
        <w:rPr>
          <w:rFonts w:cs="Arial"/>
        </w:rPr>
        <w:t xml:space="preserve">столе, который указан в поле </w:t>
      </w:r>
      <w:r w:rsidR="00EB2922" w:rsidRPr="003F727A">
        <w:rPr>
          <w:rFonts w:cs="Arial"/>
        </w:rPr>
        <w:t>«Опер-</w:t>
      </w:r>
      <w:r w:rsidR="00E900DF" w:rsidRPr="003F727A">
        <w:rPr>
          <w:rFonts w:cs="Arial"/>
        </w:rPr>
        <w:t>стол». Далее в</w:t>
      </w:r>
      <w:r w:rsidR="00C75CF9" w:rsidRPr="003F727A">
        <w:rPr>
          <w:rFonts w:cs="Arial"/>
        </w:rPr>
        <w:t xml:space="preserve"> гриде «Список услуг»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услугу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Pr="003F727A">
        <w:rPr>
          <w:rFonts w:cs="Arial"/>
        </w:rPr>
        <w:t xml:space="preserve"> </w:t>
      </w:r>
      <w:r w:rsidR="00E1313B" w:rsidRPr="003F727A">
        <w:rPr>
          <w:rFonts w:cs="Arial"/>
        </w:rPr>
        <w:t>«ОК»</w:t>
      </w:r>
      <w:r w:rsidRPr="003F727A">
        <w:rPr>
          <w:rFonts w:cs="Arial"/>
        </w:rPr>
        <w:t xml:space="preserve">. После этого откроется </w:t>
      </w:r>
      <w:r w:rsidR="002A2FAD" w:rsidRPr="003F727A">
        <w:rPr>
          <w:rFonts w:cs="Arial"/>
        </w:rPr>
        <w:t>окно оказания приема</w:t>
      </w:r>
      <w:r w:rsidRPr="003F727A">
        <w:rPr>
          <w:rFonts w:cs="Arial"/>
        </w:rPr>
        <w:t>, где можно внести протокол операции.</w:t>
      </w:r>
    </w:p>
    <w:p w14:paraId="227462B3" w14:textId="3FD03827" w:rsidR="002A2FAD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615FF198" wp14:editId="2306329B">
            <wp:extent cx="6296025" cy="2857500"/>
            <wp:effectExtent l="19050" t="19050" r="28575" b="19050"/>
            <wp:docPr id="165" name="Рисунок 165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1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57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FB4178" w14:textId="7DAEABC0" w:rsidR="002A2FAD" w:rsidRPr="003F727A" w:rsidRDefault="005C741B" w:rsidP="003E7D93">
      <w:pPr>
        <w:pStyle w:val="phfiguretitle"/>
        <w:keepNext w:val="0"/>
      </w:pPr>
      <w:bookmarkStart w:id="212" w:name="_Ref386099282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65</w:t>
        </w:r>
      </w:fldSimple>
      <w:bookmarkEnd w:id="212"/>
      <w:r w:rsidR="00782FE0" w:rsidRPr="003916EF">
        <w:t xml:space="preserve"> - </w:t>
      </w:r>
      <w:r w:rsidR="005C3BFF" w:rsidRPr="003F727A">
        <w:t>Окно «Выбор услуги»</w:t>
      </w:r>
    </w:p>
    <w:p w14:paraId="730B8DA1" w14:textId="675E0BE3" w:rsidR="00950BF2" w:rsidRPr="003F727A" w:rsidRDefault="00950BF2" w:rsidP="009E70FB">
      <w:pPr>
        <w:pStyle w:val="phnormal"/>
        <w:rPr>
          <w:rFonts w:cs="Arial"/>
        </w:rPr>
      </w:pPr>
      <w:r w:rsidRPr="003F727A">
        <w:rPr>
          <w:rFonts w:cs="Arial"/>
        </w:rPr>
        <w:t>При нажатии кнопк</w:t>
      </w:r>
      <w:r w:rsidR="006E00C4" w:rsidRPr="003F727A">
        <w:rPr>
          <w:rFonts w:cs="Arial"/>
        </w:rPr>
        <w:t>и</w:t>
      </w:r>
      <w:r w:rsidRPr="003F727A">
        <w:rPr>
          <w:rFonts w:cs="Arial"/>
        </w:rPr>
        <w:t xml:space="preserve"> «Записать» открывается окно со списком подобранного времени для операции, выбранной в предыдущем окне (</w:t>
      </w:r>
      <w:r w:rsidR="00DB36C3" w:rsidRPr="003F727A">
        <w:rPr>
          <w:rFonts w:cs="Arial"/>
        </w:rPr>
        <w:fldChar w:fldCharType="begin"/>
      </w:r>
      <w:r w:rsidR="00DB36C3" w:rsidRPr="003F727A">
        <w:rPr>
          <w:rFonts w:cs="Arial"/>
        </w:rPr>
        <w:instrText xml:space="preserve"> REF _Ref435189126 \h </w:instrText>
      </w:r>
      <w:r w:rsidR="001A46CF" w:rsidRPr="003F727A">
        <w:rPr>
          <w:rFonts w:cs="Arial"/>
        </w:rPr>
        <w:instrText xml:space="preserve"> \* MERGEFORMAT </w:instrText>
      </w:r>
      <w:r w:rsidR="00DB36C3" w:rsidRPr="003F727A">
        <w:rPr>
          <w:rFonts w:cs="Arial"/>
        </w:rPr>
      </w:r>
      <w:r w:rsidR="00DB36C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66</w:t>
      </w:r>
      <w:r w:rsidR="00DB36C3"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). </w:t>
      </w:r>
    </w:p>
    <w:p w14:paraId="1D454F0E" w14:textId="6196358E" w:rsidR="00DB36C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8C4419D" wp14:editId="1F823775">
            <wp:extent cx="6153150" cy="3152775"/>
            <wp:effectExtent l="19050" t="19050" r="19050" b="2857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52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F67F6A" w14:textId="2FC55783" w:rsidR="00950BF2" w:rsidRPr="003F727A" w:rsidRDefault="005C741B" w:rsidP="006F2F0C">
      <w:pPr>
        <w:pStyle w:val="phfiguretitle"/>
      </w:pPr>
      <w:bookmarkStart w:id="213" w:name="_Ref435189126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66</w:t>
        </w:r>
      </w:fldSimple>
      <w:bookmarkEnd w:id="213"/>
      <w:r w:rsidR="00782FE0" w:rsidRPr="003916EF">
        <w:t xml:space="preserve"> - </w:t>
      </w:r>
      <w:r w:rsidR="005C3BFF" w:rsidRPr="003F727A">
        <w:t>Окно «Запись на операцию»</w:t>
      </w:r>
    </w:p>
    <w:p w14:paraId="3982C93E" w14:textId="7CB585E8" w:rsidR="004D45F7" w:rsidRPr="003F727A" w:rsidRDefault="004D45F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данном окне автоматически подбирается время для операции на дату, указанную в предыдущем окне, и </w:t>
      </w:r>
      <w:proofErr w:type="gramStart"/>
      <w:r w:rsidRPr="003F727A">
        <w:rPr>
          <w:rFonts w:cs="Arial"/>
        </w:rPr>
        <w:t>опер</w:t>
      </w:r>
      <w:r w:rsidR="00EB2922" w:rsidRPr="003F727A">
        <w:rPr>
          <w:rFonts w:cs="Arial"/>
        </w:rPr>
        <w:t>-</w:t>
      </w:r>
      <w:r w:rsidRPr="003F727A">
        <w:rPr>
          <w:rFonts w:cs="Arial"/>
        </w:rPr>
        <w:t>сто</w:t>
      </w:r>
      <w:r w:rsidR="00DA566F" w:rsidRPr="003F727A">
        <w:rPr>
          <w:rFonts w:cs="Arial"/>
        </w:rPr>
        <w:t>л</w:t>
      </w:r>
      <w:proofErr w:type="gramEnd"/>
      <w:r w:rsidR="00BD210D" w:rsidRPr="003F727A">
        <w:rPr>
          <w:rFonts w:cs="Arial"/>
        </w:rPr>
        <w:t>,</w:t>
      </w:r>
      <w:r w:rsidR="00DA566F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выбранный в предыдущем окне </w:t>
      </w:r>
      <w:r w:rsidR="009E70FB" w:rsidRPr="003F727A">
        <w:rPr>
          <w:rFonts w:cs="Arial"/>
        </w:rPr>
        <w:br/>
      </w:r>
      <w:r w:rsidRPr="003F727A">
        <w:rPr>
          <w:rFonts w:cs="Arial"/>
        </w:rPr>
        <w:t>(</w:t>
      </w:r>
      <w:r w:rsidR="009E70FB" w:rsidRPr="003F727A">
        <w:rPr>
          <w:rFonts w:cs="Arial"/>
        </w:rPr>
        <w:t xml:space="preserve">см. </w:t>
      </w:r>
      <w:r w:rsidR="00DA566F" w:rsidRPr="003F727A">
        <w:rPr>
          <w:rFonts w:cs="Arial"/>
        </w:rPr>
        <w:fldChar w:fldCharType="begin"/>
      </w:r>
      <w:r w:rsidR="00DA566F" w:rsidRPr="003F727A">
        <w:rPr>
          <w:rFonts w:cs="Arial"/>
        </w:rPr>
        <w:instrText xml:space="preserve"> REF _Ref386098780 \h </w:instrText>
      </w:r>
      <w:r w:rsidR="001A46CF" w:rsidRPr="003F727A">
        <w:rPr>
          <w:rFonts w:cs="Arial"/>
        </w:rPr>
        <w:instrText xml:space="preserve"> \* MERGEFORMAT </w:instrText>
      </w:r>
      <w:r w:rsidR="00DA566F" w:rsidRPr="003F727A">
        <w:rPr>
          <w:rFonts w:cs="Arial"/>
        </w:rPr>
      </w:r>
      <w:r w:rsidR="00DA566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63</w:t>
      </w:r>
      <w:r w:rsidR="00DA566F"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9E70FB" w:rsidRPr="003F727A">
        <w:rPr>
          <w:rFonts w:cs="Arial"/>
        </w:rPr>
        <w:t>:</w:t>
      </w:r>
    </w:p>
    <w:p w14:paraId="696F3127" w14:textId="77777777" w:rsidR="00590772" w:rsidRPr="003F727A" w:rsidRDefault="005C3BFF" w:rsidP="0034399E">
      <w:pPr>
        <w:pStyle w:val="phlistitemized1"/>
      </w:pPr>
      <w:r w:rsidRPr="003F727A">
        <w:t xml:space="preserve">если </w:t>
      </w:r>
      <w:r w:rsidR="003B4552" w:rsidRPr="003F727A">
        <w:t>в окне выбора «Услуги»</w:t>
      </w:r>
      <w:r w:rsidR="00590772" w:rsidRPr="003F727A">
        <w:t xml:space="preserve"> был выбран не </w:t>
      </w:r>
      <w:proofErr w:type="gramStart"/>
      <w:r w:rsidR="00590772" w:rsidRPr="003F727A">
        <w:t>опер</w:t>
      </w:r>
      <w:r w:rsidR="0017237E" w:rsidRPr="003F727A">
        <w:t>-</w:t>
      </w:r>
      <w:r w:rsidR="00590772" w:rsidRPr="003F727A">
        <w:t>стол</w:t>
      </w:r>
      <w:proofErr w:type="gramEnd"/>
      <w:r w:rsidR="00590772" w:rsidRPr="003F727A">
        <w:t xml:space="preserve">, а опер-блок, то </w:t>
      </w:r>
      <w:r w:rsidR="0017237E" w:rsidRPr="003F727A">
        <w:t>подберите</w:t>
      </w:r>
      <w:r w:rsidR="00590772" w:rsidRPr="003F727A">
        <w:t xml:space="preserve"> время на любой из опер-столов этого опер-блока</w:t>
      </w:r>
      <w:r w:rsidR="000506C6">
        <w:t>;</w:t>
      </w:r>
    </w:p>
    <w:p w14:paraId="69BD9901" w14:textId="77777777" w:rsidR="00590772" w:rsidRPr="003F727A" w:rsidRDefault="005C3BFF" w:rsidP="0034399E">
      <w:pPr>
        <w:pStyle w:val="phlistitemized1"/>
      </w:pPr>
      <w:r w:rsidRPr="003F727A">
        <w:lastRenderedPageBreak/>
        <w:t xml:space="preserve">если </w:t>
      </w:r>
      <w:r w:rsidR="003B4552" w:rsidRPr="003F727A">
        <w:t>в окне выбора услуги</w:t>
      </w:r>
      <w:r w:rsidR="00590772" w:rsidRPr="003F727A">
        <w:t xml:space="preserve"> не был выбран </w:t>
      </w:r>
      <w:proofErr w:type="gramStart"/>
      <w:r w:rsidR="00590772" w:rsidRPr="003F727A">
        <w:t>опер</w:t>
      </w:r>
      <w:r w:rsidR="0017237E" w:rsidRPr="003F727A">
        <w:t>-</w:t>
      </w:r>
      <w:r w:rsidR="00590772" w:rsidRPr="003F727A">
        <w:t>блок</w:t>
      </w:r>
      <w:proofErr w:type="gramEnd"/>
      <w:r w:rsidR="00590772" w:rsidRPr="003F727A">
        <w:t xml:space="preserve">, то </w:t>
      </w:r>
      <w:r w:rsidR="0017237E" w:rsidRPr="003F727A">
        <w:t xml:space="preserve">подберите </w:t>
      </w:r>
      <w:r w:rsidR="00BD210D" w:rsidRPr="003F727A">
        <w:t xml:space="preserve">время </w:t>
      </w:r>
      <w:r w:rsidR="00590772" w:rsidRPr="003F727A">
        <w:t>на любой</w:t>
      </w:r>
      <w:r w:rsidR="00BD210D" w:rsidRPr="003F727A">
        <w:t xml:space="preserve"> опер-блок</w:t>
      </w:r>
      <w:r w:rsidR="00590772" w:rsidRPr="003F727A">
        <w:t>, где ближайшее свободное время</w:t>
      </w:r>
      <w:r w:rsidR="000506C6">
        <w:t>;</w:t>
      </w:r>
    </w:p>
    <w:p w14:paraId="29A3B486" w14:textId="3D184F21" w:rsidR="00590772" w:rsidRPr="003F727A" w:rsidRDefault="005C3BFF" w:rsidP="0034399E">
      <w:pPr>
        <w:pStyle w:val="phlistitemized1"/>
      </w:pPr>
      <w:r w:rsidRPr="003F727A">
        <w:t xml:space="preserve">если </w:t>
      </w:r>
      <w:r w:rsidR="003B4552" w:rsidRPr="003F727A">
        <w:t xml:space="preserve">в системной </w:t>
      </w:r>
      <w:r w:rsidR="00590772" w:rsidRPr="003F727A">
        <w:t xml:space="preserve">опции </w:t>
      </w:r>
      <w:r w:rsidR="009E70FB" w:rsidRPr="003F727A">
        <w:t>«</w:t>
      </w:r>
      <w:proofErr w:type="spellStart"/>
      <w:r w:rsidR="00590772" w:rsidRPr="003F727A">
        <w:t>OperScheduleType</w:t>
      </w:r>
      <w:proofErr w:type="spellEnd"/>
      <w:r w:rsidR="009E70FB" w:rsidRPr="003F727A">
        <w:t>»</w:t>
      </w:r>
      <w:r w:rsidR="00590772" w:rsidRPr="003F727A">
        <w:t xml:space="preserve"> указан тип </w:t>
      </w:r>
      <w:r w:rsidR="002B0459" w:rsidRPr="003F727A">
        <w:t>«</w:t>
      </w:r>
      <w:r w:rsidR="00590772" w:rsidRPr="003F727A">
        <w:t>1</w:t>
      </w:r>
      <w:r w:rsidR="002B0459" w:rsidRPr="003F727A">
        <w:t>»</w:t>
      </w:r>
      <w:r w:rsidR="00590772" w:rsidRPr="003F727A">
        <w:t xml:space="preserve"> – очередь, то в поле «Время/очередь» </w:t>
      </w:r>
      <w:r w:rsidR="0017237E" w:rsidRPr="003F727A">
        <w:t>отобр</w:t>
      </w:r>
      <w:r w:rsidR="00BD210D" w:rsidRPr="003F727A">
        <w:t>а</w:t>
      </w:r>
      <w:r w:rsidR="0017237E" w:rsidRPr="003F727A">
        <w:t xml:space="preserve">зится </w:t>
      </w:r>
      <w:r w:rsidR="00590772" w:rsidRPr="003F727A">
        <w:t>номер очереди, которая подобрана для этой операции</w:t>
      </w:r>
      <w:r w:rsidR="003B4552" w:rsidRPr="003F727A">
        <w:t xml:space="preserve"> (</w:t>
      </w:r>
      <w:r w:rsidR="009E70FB" w:rsidRPr="003F727A">
        <w:t>с</w:t>
      </w:r>
      <w:r w:rsidR="003B4552" w:rsidRPr="003F727A">
        <w:t xml:space="preserve">м. </w:t>
      </w:r>
      <w:r w:rsidR="003B4552" w:rsidRPr="003F727A">
        <w:fldChar w:fldCharType="begin"/>
      </w:r>
      <w:r w:rsidR="003B4552" w:rsidRPr="003F727A">
        <w:instrText xml:space="preserve"> REF _Ref435189126 \h </w:instrText>
      </w:r>
      <w:r w:rsidR="001A46CF" w:rsidRPr="003F727A">
        <w:instrText xml:space="preserve"> \* MERGEFORMAT </w:instrText>
      </w:r>
      <w:r w:rsidR="003B4552"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66</w:t>
      </w:r>
      <w:r w:rsidR="003B4552" w:rsidRPr="003F727A">
        <w:fldChar w:fldCharType="end"/>
      </w:r>
      <w:r w:rsidR="003B4552" w:rsidRPr="003F727A">
        <w:t>).</w:t>
      </w:r>
    </w:p>
    <w:p w14:paraId="08514782" w14:textId="6EB1CF65" w:rsidR="00590772" w:rsidRPr="003F727A" w:rsidRDefault="00590772" w:rsidP="0034399E">
      <w:pPr>
        <w:pStyle w:val="phnormal"/>
        <w:rPr>
          <w:rFonts w:cs="Arial"/>
        </w:rPr>
      </w:pPr>
      <w:r w:rsidRPr="003F727A">
        <w:rPr>
          <w:rFonts w:cs="Arial"/>
        </w:rPr>
        <w:t>В окне «Запись на операцию»</w:t>
      </w:r>
      <w:r w:rsidR="000506C6">
        <w:rPr>
          <w:rFonts w:cs="Arial"/>
        </w:rPr>
        <w:t>,</w:t>
      </w:r>
      <w:r w:rsidR="002B0459" w:rsidRPr="003F727A">
        <w:rPr>
          <w:rFonts w:cs="Arial"/>
        </w:rPr>
        <w:t xml:space="preserve"> </w:t>
      </w:r>
      <w:r w:rsidRPr="003F727A">
        <w:rPr>
          <w:rFonts w:cs="Arial"/>
        </w:rPr>
        <w:t>при необходимости</w:t>
      </w:r>
      <w:r w:rsidR="000506C6">
        <w:rPr>
          <w:rFonts w:cs="Arial"/>
        </w:rPr>
        <w:t>,</w:t>
      </w:r>
      <w:r w:rsidRPr="003F727A">
        <w:rPr>
          <w:rFonts w:cs="Arial"/>
        </w:rPr>
        <w:t xml:space="preserve"> </w:t>
      </w:r>
      <w:r w:rsidR="008148C0" w:rsidRPr="003F727A">
        <w:rPr>
          <w:rFonts w:cs="Arial"/>
        </w:rPr>
        <w:t>перевыберите</w:t>
      </w:r>
      <w:r w:rsidRPr="003F727A">
        <w:rPr>
          <w:rFonts w:cs="Arial"/>
        </w:rPr>
        <w:t xml:space="preserve"> </w:t>
      </w:r>
      <w:proofErr w:type="gramStart"/>
      <w:r w:rsidR="0017237E" w:rsidRPr="003F727A">
        <w:rPr>
          <w:rFonts w:cs="Arial"/>
        </w:rPr>
        <w:t>опер</w:t>
      </w:r>
      <w:r w:rsidRPr="003F727A">
        <w:rPr>
          <w:rFonts w:cs="Arial"/>
        </w:rPr>
        <w:t>-стол</w:t>
      </w:r>
      <w:proofErr w:type="gramEnd"/>
      <w:r w:rsidR="0017237E" w:rsidRPr="003F727A">
        <w:rPr>
          <w:rFonts w:cs="Arial"/>
        </w:rPr>
        <w:t>. П</w:t>
      </w:r>
      <w:r w:rsidRPr="003F727A">
        <w:rPr>
          <w:rFonts w:cs="Arial"/>
        </w:rPr>
        <w:t xml:space="preserve">ри нажатии </w:t>
      </w:r>
      <w:r w:rsidR="002B0459" w:rsidRPr="003F727A">
        <w:rPr>
          <w:rFonts w:cs="Arial"/>
        </w:rPr>
        <w:t>кнопк</w:t>
      </w:r>
      <w:r w:rsidR="006E6E95" w:rsidRPr="003F727A">
        <w:rPr>
          <w:rFonts w:cs="Arial"/>
        </w:rPr>
        <w:t>и</w:t>
      </w:r>
      <w:r w:rsidR="002B0459"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5C16055E" wp14:editId="32A49340">
            <wp:extent cx="190500" cy="219075"/>
            <wp:effectExtent l="19050" t="19050" r="19050" b="28575"/>
            <wp:docPr id="167" name="Рисунок 1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0459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в колонке </w:t>
      </w:r>
      <w:r w:rsidR="002B0459" w:rsidRPr="003F727A">
        <w:rPr>
          <w:rFonts w:cs="Arial"/>
        </w:rPr>
        <w:t>«</w:t>
      </w:r>
      <w:proofErr w:type="gramStart"/>
      <w:r w:rsidRPr="003F727A">
        <w:rPr>
          <w:rFonts w:cs="Arial"/>
        </w:rPr>
        <w:t>Опер-стол</w:t>
      </w:r>
      <w:proofErr w:type="gramEnd"/>
      <w:r w:rsidR="002B0459" w:rsidRPr="003F727A">
        <w:rPr>
          <w:rFonts w:cs="Arial"/>
        </w:rPr>
        <w:t>»</w:t>
      </w:r>
      <w:r w:rsidRPr="003F727A">
        <w:rPr>
          <w:rFonts w:cs="Arial"/>
        </w:rPr>
        <w:t xml:space="preserve"> открывается список только тех опер-столов, в кот</w:t>
      </w:r>
      <w:r w:rsidR="002B0459" w:rsidRPr="003F727A">
        <w:rPr>
          <w:rFonts w:cs="Arial"/>
        </w:rPr>
        <w:t>орых оказывается данная услуга.</w:t>
      </w:r>
    </w:p>
    <w:p w14:paraId="3130FD00" w14:textId="77777777" w:rsidR="00590772" w:rsidRPr="003F727A" w:rsidRDefault="0059077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ручного изменения </w:t>
      </w:r>
      <w:r w:rsidR="002B0459" w:rsidRPr="003F727A">
        <w:rPr>
          <w:rFonts w:cs="Arial"/>
        </w:rPr>
        <w:t>«</w:t>
      </w:r>
      <w:r w:rsidR="00BD210D" w:rsidRPr="003F727A">
        <w:rPr>
          <w:rFonts w:cs="Arial"/>
        </w:rPr>
        <w:t>Времени</w:t>
      </w:r>
      <w:r w:rsidRPr="003F727A">
        <w:rPr>
          <w:rFonts w:cs="Arial"/>
        </w:rPr>
        <w:t>/очереди</w:t>
      </w:r>
      <w:r w:rsidR="002B0459" w:rsidRPr="003F727A">
        <w:rPr>
          <w:rFonts w:cs="Arial"/>
        </w:rPr>
        <w:t>»</w:t>
      </w:r>
      <w:r w:rsidRPr="003F727A">
        <w:rPr>
          <w:rFonts w:cs="Arial"/>
        </w:rPr>
        <w:t xml:space="preserve"> операции, которое было подобрано, </w:t>
      </w:r>
      <w:r w:rsidR="0017237E" w:rsidRPr="003F727A">
        <w:rPr>
          <w:rFonts w:cs="Arial"/>
        </w:rPr>
        <w:t>нажмите</w:t>
      </w:r>
      <w:r w:rsidRPr="003F727A">
        <w:rPr>
          <w:rFonts w:cs="Arial"/>
        </w:rPr>
        <w:t xml:space="preserve"> </w:t>
      </w:r>
      <w:r w:rsidR="002B0459" w:rsidRPr="003F727A">
        <w:rPr>
          <w:rFonts w:cs="Arial"/>
        </w:rPr>
        <w:t>кнопку «</w:t>
      </w:r>
      <w:r w:rsidRPr="003F727A">
        <w:rPr>
          <w:rFonts w:cs="Arial"/>
        </w:rPr>
        <w:t>Расписание</w:t>
      </w:r>
      <w:r w:rsidR="002B0459" w:rsidRPr="003F727A">
        <w:rPr>
          <w:rFonts w:cs="Arial"/>
        </w:rPr>
        <w:t>»</w:t>
      </w:r>
      <w:r w:rsidR="0021347F" w:rsidRPr="003F727A">
        <w:rPr>
          <w:rFonts w:cs="Arial"/>
        </w:rPr>
        <w:t>.</w:t>
      </w:r>
    </w:p>
    <w:p w14:paraId="3F66BA5F" w14:textId="6C132F70" w:rsidR="00590772" w:rsidRPr="003F727A" w:rsidRDefault="00590772" w:rsidP="0034399E">
      <w:pPr>
        <w:pStyle w:val="phnormal"/>
        <w:rPr>
          <w:rFonts w:cs="Arial"/>
        </w:rPr>
      </w:pPr>
      <w:r w:rsidRPr="003F727A">
        <w:rPr>
          <w:rFonts w:cs="Arial"/>
        </w:rPr>
        <w:t>При нажатии кнопк</w:t>
      </w:r>
      <w:r w:rsidR="006E6E95" w:rsidRPr="003F727A">
        <w:rPr>
          <w:rFonts w:cs="Arial"/>
        </w:rPr>
        <w:t>и</w:t>
      </w:r>
      <w:r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53D8BF1D" wp14:editId="06FF867D">
            <wp:extent cx="161925" cy="171450"/>
            <wp:effectExtent l="19050" t="19050" r="28575" b="1905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347F" w:rsidRPr="003F727A">
        <w:rPr>
          <w:rFonts w:cs="Arial"/>
        </w:rPr>
        <w:t xml:space="preserve"> </w:t>
      </w:r>
      <w:r w:rsidRPr="003F727A">
        <w:rPr>
          <w:rFonts w:cs="Arial"/>
        </w:rPr>
        <w:t>«Расписание» открывается окно с расписанием</w:t>
      </w:r>
      <w:r w:rsidR="002B0459" w:rsidRPr="003F727A">
        <w:rPr>
          <w:rFonts w:cs="Arial"/>
        </w:rPr>
        <w:t xml:space="preserve"> выбранного </w:t>
      </w:r>
      <w:proofErr w:type="gramStart"/>
      <w:r w:rsidR="002B0459" w:rsidRPr="003F727A">
        <w:rPr>
          <w:rFonts w:cs="Arial"/>
        </w:rPr>
        <w:t>опер-стола</w:t>
      </w:r>
      <w:proofErr w:type="gramEnd"/>
      <w:r w:rsidR="002B0459" w:rsidRPr="003F727A">
        <w:rPr>
          <w:rFonts w:cs="Arial"/>
        </w:rPr>
        <w:t xml:space="preserve"> (</w:t>
      </w:r>
      <w:r w:rsidR="00771148" w:rsidRPr="003F727A">
        <w:rPr>
          <w:rFonts w:cs="Arial"/>
        </w:rPr>
        <w:fldChar w:fldCharType="begin"/>
      </w:r>
      <w:r w:rsidR="00771148" w:rsidRPr="003F727A">
        <w:rPr>
          <w:rFonts w:cs="Arial"/>
        </w:rPr>
        <w:instrText xml:space="preserve"> REF _Ref435195777 \h </w:instrText>
      </w:r>
      <w:r w:rsidR="001A46CF" w:rsidRPr="003F727A">
        <w:rPr>
          <w:rFonts w:cs="Arial"/>
        </w:rPr>
        <w:instrText xml:space="preserve"> \* MERGEFORMAT </w:instrText>
      </w:r>
      <w:r w:rsidR="00771148" w:rsidRPr="003F727A">
        <w:rPr>
          <w:rFonts w:cs="Arial"/>
        </w:rPr>
      </w:r>
      <w:r w:rsidR="00771148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67</w:t>
      </w:r>
      <w:r w:rsidR="00771148" w:rsidRPr="003F727A">
        <w:rPr>
          <w:rFonts w:cs="Arial"/>
        </w:rPr>
        <w:fldChar w:fldCharType="end"/>
      </w:r>
      <w:r w:rsidR="002B0459" w:rsidRPr="003F727A">
        <w:rPr>
          <w:rFonts w:cs="Arial"/>
        </w:rPr>
        <w:t>).</w:t>
      </w:r>
    </w:p>
    <w:p w14:paraId="6308B264" w14:textId="1A8FD745" w:rsidR="00787B8C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D289ED1" wp14:editId="604D8FBB">
            <wp:extent cx="6343650" cy="4572000"/>
            <wp:effectExtent l="19050" t="19050" r="19050" b="19050"/>
            <wp:docPr id="1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72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B08509" w14:textId="74BDAA04" w:rsidR="00590772" w:rsidRPr="003F727A" w:rsidRDefault="005C741B" w:rsidP="003E7D93">
      <w:pPr>
        <w:pStyle w:val="phfiguretitle"/>
        <w:keepNext w:val="0"/>
      </w:pPr>
      <w:bookmarkStart w:id="214" w:name="_Ref435195777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67</w:t>
        </w:r>
      </w:fldSimple>
      <w:bookmarkEnd w:id="214"/>
      <w:r w:rsidR="00782FE0" w:rsidRPr="003916EF">
        <w:t xml:space="preserve"> - </w:t>
      </w:r>
      <w:r w:rsidR="005C3BFF" w:rsidRPr="003F727A">
        <w:t xml:space="preserve">Расписание </w:t>
      </w:r>
      <w:proofErr w:type="gramStart"/>
      <w:r w:rsidR="005C3BFF" w:rsidRPr="003F727A">
        <w:t>опер-стола</w:t>
      </w:r>
      <w:proofErr w:type="gramEnd"/>
    </w:p>
    <w:p w14:paraId="11EC9AE4" w14:textId="51DDA718" w:rsidR="00590772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>Выберите</w:t>
      </w:r>
      <w:r w:rsidR="00590772" w:rsidRPr="003F727A">
        <w:rPr>
          <w:rFonts w:cs="Arial"/>
        </w:rPr>
        <w:t xml:space="preserve"> свободную запись в ячейках </w:t>
      </w:r>
      <w:r w:rsidR="00787B8C" w:rsidRPr="003F727A">
        <w:rPr>
          <w:rFonts w:cs="Arial"/>
        </w:rPr>
        <w:t>расписания</w:t>
      </w:r>
      <w:r w:rsidR="0017237E" w:rsidRPr="003F727A">
        <w:rPr>
          <w:rFonts w:cs="Arial"/>
        </w:rPr>
        <w:t>,</w:t>
      </w:r>
      <w:r w:rsidR="00787B8C" w:rsidRPr="003F727A">
        <w:rPr>
          <w:rFonts w:cs="Arial"/>
        </w:rPr>
        <w:t xml:space="preserve"> далее </w:t>
      </w:r>
      <w:r w:rsidR="0017237E" w:rsidRPr="003F727A">
        <w:rPr>
          <w:rFonts w:cs="Arial"/>
        </w:rPr>
        <w:t xml:space="preserve">нажмите </w:t>
      </w:r>
      <w:r w:rsidR="00590772" w:rsidRPr="003F727A">
        <w:rPr>
          <w:rFonts w:cs="Arial"/>
        </w:rPr>
        <w:t xml:space="preserve">на неё, после чего </w:t>
      </w:r>
      <w:r w:rsidR="0017237E" w:rsidRPr="003F727A">
        <w:rPr>
          <w:rFonts w:cs="Arial"/>
        </w:rPr>
        <w:t xml:space="preserve">Система </w:t>
      </w:r>
      <w:r w:rsidR="00590772" w:rsidRPr="003F727A">
        <w:rPr>
          <w:rFonts w:cs="Arial"/>
        </w:rPr>
        <w:t xml:space="preserve">возвращается на форму «Запись на операцию» с измененным (выбранным) </w:t>
      </w:r>
      <w:r w:rsidR="00787B8C" w:rsidRPr="003F727A">
        <w:rPr>
          <w:rFonts w:cs="Arial"/>
        </w:rPr>
        <w:t>«</w:t>
      </w:r>
      <w:r w:rsidR="00E56A01" w:rsidRPr="003F727A">
        <w:rPr>
          <w:rFonts w:cs="Arial"/>
        </w:rPr>
        <w:t>В</w:t>
      </w:r>
      <w:r w:rsidR="00590772" w:rsidRPr="003F727A">
        <w:rPr>
          <w:rFonts w:cs="Arial"/>
        </w:rPr>
        <w:t>ременем/очередью</w:t>
      </w:r>
      <w:r w:rsidR="00787B8C" w:rsidRPr="003F727A">
        <w:rPr>
          <w:rFonts w:cs="Arial"/>
        </w:rPr>
        <w:t>»</w:t>
      </w:r>
      <w:r w:rsidR="00BA3DBE" w:rsidRPr="003F727A">
        <w:rPr>
          <w:rFonts w:cs="Arial"/>
        </w:rPr>
        <w:t xml:space="preserve"> (</w:t>
      </w:r>
      <w:r w:rsidR="00BA3DBE" w:rsidRPr="003F727A">
        <w:rPr>
          <w:rFonts w:cs="Arial"/>
        </w:rPr>
        <w:fldChar w:fldCharType="begin"/>
      </w:r>
      <w:r w:rsidR="00BA3DBE" w:rsidRPr="003F727A">
        <w:rPr>
          <w:rFonts w:cs="Arial"/>
        </w:rPr>
        <w:instrText xml:space="preserve"> REF _Ref435195485 \h </w:instrText>
      </w:r>
      <w:r w:rsidR="001A46CF" w:rsidRPr="003F727A">
        <w:rPr>
          <w:rFonts w:cs="Arial"/>
        </w:rPr>
        <w:instrText xml:space="preserve"> \* MERGEFORMAT </w:instrText>
      </w:r>
      <w:r w:rsidR="00BA3DBE" w:rsidRPr="003F727A">
        <w:rPr>
          <w:rFonts w:cs="Arial"/>
        </w:rPr>
      </w:r>
      <w:r w:rsidR="00BA3DBE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68</w:t>
      </w:r>
      <w:r w:rsidR="00BA3DBE" w:rsidRPr="003F727A">
        <w:rPr>
          <w:rFonts w:cs="Arial"/>
        </w:rPr>
        <w:fldChar w:fldCharType="end"/>
      </w:r>
      <w:r w:rsidR="00BA3DBE" w:rsidRPr="003F727A">
        <w:rPr>
          <w:rFonts w:cs="Arial"/>
        </w:rPr>
        <w:t>)</w:t>
      </w:r>
      <w:r w:rsidR="0021347F" w:rsidRPr="003F727A">
        <w:rPr>
          <w:rFonts w:cs="Arial"/>
        </w:rPr>
        <w:t>.</w:t>
      </w:r>
    </w:p>
    <w:p w14:paraId="3CFED087" w14:textId="3E5D10E2" w:rsidR="0021347F" w:rsidRPr="003F727A" w:rsidRDefault="00974D54" w:rsidP="0034399E">
      <w:pPr>
        <w:pStyle w:val="phnormal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A618540" wp14:editId="4787C353">
            <wp:extent cx="19050" cy="190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 wp14:anchorId="6A41D378" wp14:editId="43A44250">
            <wp:extent cx="6143625" cy="3276600"/>
            <wp:effectExtent l="19050" t="19050" r="28575" b="1905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76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92B19F" w14:textId="5F885671" w:rsidR="00787B8C" w:rsidRPr="003F727A" w:rsidRDefault="005C741B" w:rsidP="006F2F0C">
      <w:pPr>
        <w:pStyle w:val="phfiguretitle"/>
      </w:pPr>
      <w:bookmarkStart w:id="215" w:name="_Ref435195485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68</w:t>
        </w:r>
      </w:fldSimple>
      <w:bookmarkEnd w:id="215"/>
      <w:r w:rsidR="00782FE0" w:rsidRPr="003916EF">
        <w:t xml:space="preserve"> - </w:t>
      </w:r>
      <w:r w:rsidR="005C3BFF" w:rsidRPr="003F727A">
        <w:t>Форма «Запись на операцию»</w:t>
      </w:r>
    </w:p>
    <w:p w14:paraId="14B4EDCA" w14:textId="0DEB1908" w:rsidR="00590772" w:rsidRPr="003F727A" w:rsidRDefault="0059077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нажатия </w:t>
      </w:r>
      <w:r w:rsidR="00723A96" w:rsidRPr="003F727A">
        <w:rPr>
          <w:rFonts w:cs="Arial"/>
        </w:rPr>
        <w:t xml:space="preserve">кнопки </w:t>
      </w:r>
      <w:r w:rsidR="0003342F">
        <w:rPr>
          <w:rFonts w:cs="Arial"/>
        </w:rPr>
        <w:t>«ОК»</w:t>
      </w:r>
      <w:r w:rsidRPr="003F727A">
        <w:rPr>
          <w:rFonts w:cs="Arial"/>
        </w:rPr>
        <w:t xml:space="preserve"> </w:t>
      </w:r>
      <w:r w:rsidR="0017237E" w:rsidRPr="003F727A">
        <w:rPr>
          <w:rFonts w:cs="Arial"/>
        </w:rPr>
        <w:t xml:space="preserve">Система </w:t>
      </w:r>
      <w:r w:rsidRPr="003F727A">
        <w:rPr>
          <w:rFonts w:cs="Arial"/>
        </w:rPr>
        <w:t>в</w:t>
      </w:r>
      <w:r w:rsidR="00E56A01" w:rsidRPr="003F727A">
        <w:rPr>
          <w:rFonts w:cs="Arial"/>
        </w:rPr>
        <w:t>озвращается на форму «Операции»</w:t>
      </w:r>
      <w:r w:rsidRPr="003F727A">
        <w:rPr>
          <w:rFonts w:cs="Arial"/>
        </w:rPr>
        <w:t>,</w:t>
      </w:r>
      <w:r w:rsidR="00E56A01" w:rsidRPr="003F727A">
        <w:rPr>
          <w:rFonts w:cs="Arial"/>
        </w:rPr>
        <w:t xml:space="preserve"> </w:t>
      </w:r>
      <w:r w:rsidRPr="003F727A">
        <w:rPr>
          <w:rFonts w:cs="Arial"/>
        </w:rPr>
        <w:t>где добавилась выбранная операция</w:t>
      </w:r>
      <w:r w:rsidR="00723A96" w:rsidRPr="003F727A">
        <w:rPr>
          <w:rFonts w:cs="Arial"/>
        </w:rPr>
        <w:t xml:space="preserve"> </w:t>
      </w:r>
      <w:r w:rsidRPr="003F727A">
        <w:rPr>
          <w:rFonts w:cs="Arial"/>
        </w:rPr>
        <w:t>со статусом «Определилось время операции»</w:t>
      </w:r>
      <w:r w:rsidR="00BD210D" w:rsidRPr="003F727A">
        <w:rPr>
          <w:rFonts w:cs="Arial"/>
        </w:rPr>
        <w:br/>
      </w:r>
      <w:r w:rsidR="00723A96" w:rsidRPr="003F727A">
        <w:rPr>
          <w:rFonts w:cs="Arial"/>
        </w:rPr>
        <w:t>(</w:t>
      </w:r>
      <w:r w:rsidR="0021347F" w:rsidRPr="003F727A">
        <w:rPr>
          <w:rFonts w:cs="Arial"/>
        </w:rPr>
        <w:fldChar w:fldCharType="begin"/>
      </w:r>
      <w:r w:rsidR="0021347F" w:rsidRPr="003F727A">
        <w:rPr>
          <w:rFonts w:cs="Arial"/>
        </w:rPr>
        <w:instrText xml:space="preserve"> REF _Ref435194909 \h </w:instrText>
      </w:r>
      <w:r w:rsidR="001A46CF" w:rsidRPr="003F727A">
        <w:rPr>
          <w:rFonts w:cs="Arial"/>
        </w:rPr>
        <w:instrText xml:space="preserve"> \* MERGEFORMAT </w:instrText>
      </w:r>
      <w:r w:rsidR="0021347F" w:rsidRPr="003F727A">
        <w:rPr>
          <w:rFonts w:cs="Arial"/>
        </w:rPr>
      </w:r>
      <w:r w:rsidR="0021347F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69</w:t>
      </w:r>
      <w:r w:rsidR="0021347F"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98513D" w:rsidRPr="003F727A">
        <w:rPr>
          <w:rFonts w:cs="Arial"/>
        </w:rPr>
        <w:t>.</w:t>
      </w:r>
    </w:p>
    <w:p w14:paraId="7C132DBB" w14:textId="3BAA9DF4" w:rsidR="0021347F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A5AA005" wp14:editId="4FAD0521">
            <wp:extent cx="5781675" cy="3276600"/>
            <wp:effectExtent l="19050" t="19050" r="28575" b="190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76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CE467D" w14:textId="00D2CBB3" w:rsidR="00590772" w:rsidRPr="003F727A" w:rsidRDefault="005C741B" w:rsidP="003E7D93">
      <w:pPr>
        <w:pStyle w:val="phfiguretitle"/>
        <w:keepNext w:val="0"/>
        <w:rPr>
          <w:spacing w:val="2"/>
        </w:rPr>
      </w:pPr>
      <w:bookmarkStart w:id="216" w:name="_Ref435194909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69</w:t>
        </w:r>
      </w:fldSimple>
      <w:bookmarkEnd w:id="216"/>
      <w:r w:rsidR="00782FE0" w:rsidRPr="003916EF">
        <w:t xml:space="preserve"> -</w:t>
      </w:r>
      <w:r w:rsidR="00782FE0" w:rsidRPr="003F727A">
        <w:t xml:space="preserve"> </w:t>
      </w:r>
      <w:r w:rsidR="005C3BFF" w:rsidRPr="003F727A">
        <w:t>Форма «Операции»</w:t>
      </w:r>
    </w:p>
    <w:p w14:paraId="3272DE16" w14:textId="77777777" w:rsidR="001C7DB5" w:rsidRPr="003F727A" w:rsidRDefault="004D79F8" w:rsidP="00BA1564">
      <w:pPr>
        <w:pStyle w:val="40"/>
        <w:rPr>
          <w:rFonts w:cs="Arial"/>
        </w:rPr>
      </w:pPr>
      <w:proofErr w:type="spellStart"/>
      <w:r w:rsidRPr="003F727A">
        <w:rPr>
          <w:rFonts w:cs="Arial"/>
        </w:rPr>
        <w:lastRenderedPageBreak/>
        <w:t>Грид</w:t>
      </w:r>
      <w:proofErr w:type="spellEnd"/>
      <w:r w:rsidRPr="003F727A">
        <w:rPr>
          <w:rFonts w:cs="Arial"/>
        </w:rPr>
        <w:t xml:space="preserve"> «</w:t>
      </w:r>
      <w:r w:rsidR="001C7DB5" w:rsidRPr="003F727A">
        <w:rPr>
          <w:rFonts w:cs="Arial"/>
        </w:rPr>
        <w:t>О</w:t>
      </w:r>
      <w:r w:rsidR="00BA1564" w:rsidRPr="003F727A">
        <w:rPr>
          <w:rFonts w:cs="Arial"/>
        </w:rPr>
        <w:t>перации</w:t>
      </w:r>
      <w:r w:rsidRPr="003F727A">
        <w:rPr>
          <w:rFonts w:cs="Arial"/>
        </w:rPr>
        <w:t>»</w:t>
      </w:r>
    </w:p>
    <w:p w14:paraId="7BBEC010" w14:textId="5EE31AF4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>В окне «</w:t>
      </w:r>
      <w:r w:rsidR="004C64C1" w:rsidRPr="003F727A">
        <w:rPr>
          <w:rFonts w:cs="Arial"/>
        </w:rPr>
        <w:t>Операции</w:t>
      </w:r>
      <w:r w:rsidRPr="003F727A">
        <w:rPr>
          <w:rFonts w:cs="Arial"/>
        </w:rPr>
        <w:t>»</w:t>
      </w:r>
      <w:r w:rsidR="002A2FAD" w:rsidRPr="003F727A">
        <w:rPr>
          <w:rFonts w:cs="Arial"/>
        </w:rPr>
        <w:t xml:space="preserve"> (</w:t>
      </w:r>
      <w:r w:rsidR="008C60AB">
        <w:rPr>
          <w:rFonts w:cs="Arial"/>
        </w:rPr>
        <w:t xml:space="preserve">см. </w:t>
      </w:r>
      <w:r w:rsidR="002A2FAD" w:rsidRPr="003F727A">
        <w:rPr>
          <w:rFonts w:cs="Arial"/>
        </w:rPr>
        <w:fldChar w:fldCharType="begin"/>
      </w:r>
      <w:r w:rsidR="002A2FAD" w:rsidRPr="003F727A">
        <w:rPr>
          <w:rFonts w:cs="Arial"/>
        </w:rPr>
        <w:instrText xml:space="preserve"> REF _Ref386098628 \h </w:instrText>
      </w:r>
      <w:r w:rsidR="001A46CF" w:rsidRPr="003F727A">
        <w:rPr>
          <w:rFonts w:cs="Arial"/>
        </w:rPr>
        <w:instrText xml:space="preserve"> \* MERGEFORMAT </w:instrText>
      </w:r>
      <w:r w:rsidR="002A2FAD" w:rsidRPr="003F727A">
        <w:rPr>
          <w:rFonts w:cs="Arial"/>
        </w:rPr>
      </w:r>
      <w:r w:rsidR="002A2FA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62</w:t>
      </w:r>
      <w:r w:rsidR="002A2FAD" w:rsidRPr="003F727A">
        <w:rPr>
          <w:rFonts w:cs="Arial"/>
        </w:rPr>
        <w:fldChar w:fldCharType="end"/>
      </w:r>
      <w:r w:rsidR="002A2FAD" w:rsidRPr="003F727A">
        <w:rPr>
          <w:rFonts w:cs="Arial"/>
        </w:rPr>
        <w:t>)</w:t>
      </w:r>
      <w:r w:rsidRPr="003F727A">
        <w:rPr>
          <w:rFonts w:cs="Arial"/>
        </w:rPr>
        <w:t xml:space="preserve"> содержится список операций пациента. Чтобы просмотреть отмененные операции, </w:t>
      </w:r>
      <w:r w:rsidR="0017237E" w:rsidRPr="003F727A">
        <w:rPr>
          <w:rFonts w:cs="Arial"/>
        </w:rPr>
        <w:t>снимите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>с поля «Скрывать отмененные».</w:t>
      </w:r>
    </w:p>
    <w:p w14:paraId="5FDB305A" w14:textId="77777777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>С помощью контекстного меню в окне «</w:t>
      </w:r>
      <w:r w:rsidR="004C64C1" w:rsidRPr="003F727A">
        <w:rPr>
          <w:rFonts w:cs="Arial"/>
        </w:rPr>
        <w:t>Операции</w:t>
      </w:r>
      <w:r w:rsidRPr="003F727A">
        <w:rPr>
          <w:rFonts w:cs="Arial"/>
        </w:rPr>
        <w:t>» можно выполнить следующие действия:</w:t>
      </w:r>
    </w:p>
    <w:p w14:paraId="76DAE75A" w14:textId="77777777" w:rsidR="001C7DB5" w:rsidRPr="003F727A" w:rsidRDefault="001C7DB5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Оказать</w:t>
      </w:r>
      <w:r w:rsidRPr="003F727A">
        <w:t xml:space="preserve">» - </w:t>
      </w:r>
      <w:r w:rsidR="0017237E" w:rsidRPr="003F727A">
        <w:t xml:space="preserve">внести </w:t>
      </w:r>
      <w:r w:rsidRPr="003F727A">
        <w:t>протокол операции;</w:t>
      </w:r>
    </w:p>
    <w:p w14:paraId="46EA4ECC" w14:textId="77777777" w:rsidR="001C7DB5" w:rsidRPr="003F727A" w:rsidRDefault="001C7DB5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направление</w:t>
      </w:r>
      <w:r w:rsidRPr="003F727A">
        <w:t xml:space="preserve">» - </w:t>
      </w:r>
      <w:r w:rsidR="0017237E" w:rsidRPr="003F727A">
        <w:t xml:space="preserve">отменить </w:t>
      </w:r>
      <w:r w:rsidRPr="003F727A">
        <w:t>направления на операцию;</w:t>
      </w:r>
    </w:p>
    <w:p w14:paraId="25DDBF8D" w14:textId="77777777" w:rsidR="001C7DB5" w:rsidRPr="003F727A" w:rsidRDefault="001C7DB5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Внести результат осмотра</w:t>
      </w:r>
      <w:r w:rsidRPr="003F727A">
        <w:t xml:space="preserve">» - </w:t>
      </w:r>
      <w:r w:rsidR="0017237E" w:rsidRPr="003F727A">
        <w:t xml:space="preserve">внести </w:t>
      </w:r>
      <w:r w:rsidRPr="003F727A">
        <w:t>результат</w:t>
      </w:r>
      <w:r w:rsidR="000506C6">
        <w:t>ы</w:t>
      </w:r>
      <w:r w:rsidRPr="003F727A">
        <w:t xml:space="preserve"> </w:t>
      </w:r>
      <w:r w:rsidR="004C64C1" w:rsidRPr="003F727A">
        <w:t>операции</w:t>
      </w:r>
      <w:r w:rsidRPr="003F727A">
        <w:t>;</w:t>
      </w:r>
    </w:p>
    <w:p w14:paraId="470A5D16" w14:textId="77777777" w:rsidR="001C7DB5" w:rsidRPr="003F727A" w:rsidRDefault="001C7DB5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Записать на другой день</w:t>
      </w:r>
      <w:r w:rsidRPr="003F727A">
        <w:t xml:space="preserve">» - </w:t>
      </w:r>
      <w:r w:rsidR="0017237E" w:rsidRPr="003F727A">
        <w:t xml:space="preserve">записать на операцию </w:t>
      </w:r>
      <w:r w:rsidRPr="003F727A">
        <w:t>на другой день;</w:t>
      </w:r>
    </w:p>
    <w:p w14:paraId="73A1FF2A" w14:textId="724EE8CF" w:rsidR="001C7DB5" w:rsidRPr="003F727A" w:rsidRDefault="001C7DB5" w:rsidP="00394842">
      <w:pPr>
        <w:pStyle w:val="phlistitemized1"/>
      </w:pPr>
      <w:r w:rsidRPr="003F727A">
        <w:t>«</w:t>
      </w:r>
      <w:proofErr w:type="spellStart"/>
      <w:r w:rsidRPr="003F727A">
        <w:rPr>
          <w:rStyle w:val="33"/>
          <w:rFonts w:ascii="Arial" w:hAnsi="Arial"/>
          <w:spacing w:val="0"/>
          <w:szCs w:val="20"/>
        </w:rPr>
        <w:t>Премедикация</w:t>
      </w:r>
      <w:proofErr w:type="spellEnd"/>
      <w:r w:rsidRPr="003F727A">
        <w:t xml:space="preserve">» - </w:t>
      </w:r>
      <w:r w:rsidR="0017237E" w:rsidRPr="003F727A">
        <w:t xml:space="preserve">просмотреть </w:t>
      </w:r>
      <w:r w:rsidRPr="003F727A">
        <w:t>лекарственны</w:t>
      </w:r>
      <w:r w:rsidR="003A1911" w:rsidRPr="003F727A">
        <w:t>е</w:t>
      </w:r>
      <w:r w:rsidRPr="003F727A">
        <w:t xml:space="preserve"> назначени</w:t>
      </w:r>
      <w:r w:rsidR="003A1911" w:rsidRPr="003F727A">
        <w:t>я</w:t>
      </w:r>
      <w:r w:rsidRPr="003F727A">
        <w:t xml:space="preserve"> с возможностью списания медикамента</w:t>
      </w:r>
      <w:r w:rsidR="002A2FAD" w:rsidRPr="003F727A">
        <w:t xml:space="preserve"> (</w:t>
      </w:r>
      <w:r w:rsidR="002A2FAD" w:rsidRPr="003F727A">
        <w:fldChar w:fldCharType="begin"/>
      </w:r>
      <w:r w:rsidR="002A2FAD" w:rsidRPr="003F727A">
        <w:instrText xml:space="preserve"> REF _Ref386099976 \h </w:instrText>
      </w:r>
      <w:r w:rsidR="001A46CF" w:rsidRPr="003F727A">
        <w:instrText xml:space="preserve"> \* MERGEFORMAT </w:instrText>
      </w:r>
      <w:r w:rsidR="002A2FAD" w:rsidRPr="003F727A">
        <w:fldChar w:fldCharType="separate"/>
      </w:r>
      <w:r w:rsidR="002D14F6" w:rsidRPr="003F727A">
        <w:t xml:space="preserve">Рисунок </w:t>
      </w:r>
      <w:r w:rsidR="002D14F6">
        <w:t>70</w:t>
      </w:r>
      <w:r w:rsidR="002A2FAD" w:rsidRPr="003F727A">
        <w:fldChar w:fldCharType="end"/>
      </w:r>
      <w:r w:rsidR="002A2FAD" w:rsidRPr="003F727A">
        <w:t>)</w:t>
      </w:r>
      <w:r w:rsidRPr="003F727A">
        <w:t>;</w:t>
      </w:r>
    </w:p>
    <w:p w14:paraId="28C6D6DC" w14:textId="6BBE5BE1" w:rsidR="002A2FAD" w:rsidRPr="003F727A" w:rsidRDefault="00974D54" w:rsidP="003E7D93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1B9E292" wp14:editId="00EBA8FB">
            <wp:extent cx="5629275" cy="3533775"/>
            <wp:effectExtent l="19050" t="19050" r="28575" b="28575"/>
            <wp:docPr id="173" name="Рисунок 173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33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2D7F46" w14:textId="01BDE067" w:rsidR="002A2FAD" w:rsidRPr="003F727A" w:rsidRDefault="005C741B" w:rsidP="006F2F0C">
      <w:pPr>
        <w:pStyle w:val="phfiguretitle"/>
      </w:pPr>
      <w:bookmarkStart w:id="217" w:name="_Ref386099976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70</w:t>
        </w:r>
      </w:fldSimple>
      <w:bookmarkEnd w:id="217"/>
      <w:r w:rsidR="00782FE0" w:rsidRPr="003F727A">
        <w:t xml:space="preserve"> - </w:t>
      </w:r>
      <w:r w:rsidR="0009308B" w:rsidRPr="003F727A">
        <w:t xml:space="preserve">Окно «Лекарственные </w:t>
      </w:r>
      <w:r w:rsidR="006F33BC" w:rsidRPr="003F727A">
        <w:t>на</w:t>
      </w:r>
      <w:r w:rsidR="0009308B" w:rsidRPr="003F727A">
        <w:t>значения»</w:t>
      </w:r>
    </w:p>
    <w:p w14:paraId="3F7899F7" w14:textId="1553033F" w:rsidR="001C7DB5" w:rsidRPr="003F727A" w:rsidRDefault="001C7DB5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Расходные материалы</w:t>
      </w:r>
      <w:r w:rsidRPr="003F727A">
        <w:t xml:space="preserve">» - </w:t>
      </w:r>
      <w:r w:rsidR="0017237E" w:rsidRPr="003F727A">
        <w:t xml:space="preserve">просмотреть </w:t>
      </w:r>
      <w:r w:rsidR="002A2FAD" w:rsidRPr="003F727A">
        <w:t xml:space="preserve">и </w:t>
      </w:r>
      <w:r w:rsidR="0017237E" w:rsidRPr="003F727A">
        <w:t xml:space="preserve">назначить расходные материалы </w:t>
      </w:r>
      <w:r w:rsidR="002A2FAD" w:rsidRPr="003F727A">
        <w:t>(</w:t>
      </w:r>
      <w:r w:rsidR="002A2FAD" w:rsidRPr="003F727A">
        <w:fldChar w:fldCharType="begin"/>
      </w:r>
      <w:r w:rsidR="002A2FAD" w:rsidRPr="003F727A">
        <w:instrText xml:space="preserve"> REF _Ref386099983 \h </w:instrText>
      </w:r>
      <w:r w:rsidR="001A46CF" w:rsidRPr="003F727A">
        <w:instrText xml:space="preserve"> \* MERGEFORMAT </w:instrText>
      </w:r>
      <w:r w:rsidR="002A2FAD" w:rsidRPr="003F727A">
        <w:fldChar w:fldCharType="separate"/>
      </w:r>
      <w:r w:rsidR="002D14F6" w:rsidRPr="003F727A">
        <w:t xml:space="preserve">Рисунок </w:t>
      </w:r>
      <w:r w:rsidR="002D14F6">
        <w:t>71</w:t>
      </w:r>
      <w:r w:rsidR="002A2FAD" w:rsidRPr="003F727A">
        <w:fldChar w:fldCharType="end"/>
      </w:r>
      <w:r w:rsidR="002A2FAD" w:rsidRPr="003916EF">
        <w:t>)</w:t>
      </w:r>
      <w:r w:rsidRPr="003F727A">
        <w:t>;</w:t>
      </w:r>
    </w:p>
    <w:p w14:paraId="10B76430" w14:textId="5AE317DC" w:rsidR="002A2FAD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335AD2A" wp14:editId="3532047E">
            <wp:extent cx="6248400" cy="2343150"/>
            <wp:effectExtent l="19050" t="19050" r="19050" b="19050"/>
            <wp:docPr id="174" name="Рисунок 174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4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43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8B358A" w14:textId="36B2B3D3" w:rsidR="002A2FAD" w:rsidRPr="003F727A" w:rsidRDefault="005C741B" w:rsidP="006F2F0C">
      <w:pPr>
        <w:pStyle w:val="phfiguretitle"/>
      </w:pPr>
      <w:bookmarkStart w:id="218" w:name="_Ref386099983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71</w:t>
        </w:r>
      </w:fldSimple>
      <w:bookmarkEnd w:id="218"/>
      <w:r w:rsidR="00782FE0" w:rsidRPr="003F727A">
        <w:t xml:space="preserve"> -.</w:t>
      </w:r>
      <w:r w:rsidR="0009308B" w:rsidRPr="003F727A">
        <w:t>Окно «Расходные материалы»</w:t>
      </w:r>
    </w:p>
    <w:p w14:paraId="0591E081" w14:textId="3A7EC066" w:rsidR="001C7DB5" w:rsidRPr="003F727A" w:rsidRDefault="001C7DB5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Сотрудники</w:t>
      </w:r>
      <w:r w:rsidRPr="003F727A">
        <w:t xml:space="preserve">» - </w:t>
      </w:r>
      <w:r w:rsidR="0017237E" w:rsidRPr="003F727A">
        <w:t xml:space="preserve">просмотреть </w:t>
      </w:r>
      <w:r w:rsidR="002A2FAD" w:rsidRPr="003F727A">
        <w:t xml:space="preserve">и </w:t>
      </w:r>
      <w:r w:rsidR="0017237E" w:rsidRPr="003F727A">
        <w:t xml:space="preserve">добавить </w:t>
      </w:r>
      <w:r w:rsidRPr="003F727A">
        <w:t>сотрудников, принимающих участие в операции</w:t>
      </w:r>
      <w:r w:rsidR="002A2FAD" w:rsidRPr="003F727A">
        <w:t xml:space="preserve"> (</w:t>
      </w:r>
      <w:r w:rsidR="002A2FAD" w:rsidRPr="003F727A">
        <w:fldChar w:fldCharType="begin"/>
      </w:r>
      <w:r w:rsidR="002A2FAD" w:rsidRPr="003F727A">
        <w:instrText xml:space="preserve"> REF _Ref386099990 \h </w:instrText>
      </w:r>
      <w:r w:rsidR="001A46CF" w:rsidRPr="003F727A">
        <w:instrText xml:space="preserve"> \* MERGEFORMAT </w:instrText>
      </w:r>
      <w:r w:rsidR="002A2FAD" w:rsidRPr="003F727A">
        <w:fldChar w:fldCharType="separate"/>
      </w:r>
      <w:r w:rsidR="002D14F6" w:rsidRPr="003F727A">
        <w:t xml:space="preserve">Рисунок </w:t>
      </w:r>
      <w:r w:rsidR="002D14F6">
        <w:t>72</w:t>
      </w:r>
      <w:r w:rsidR="002A2FAD" w:rsidRPr="003F727A">
        <w:fldChar w:fldCharType="end"/>
      </w:r>
      <w:r w:rsidR="002A2FAD" w:rsidRPr="003916EF">
        <w:t>)</w:t>
      </w:r>
      <w:r w:rsidRPr="003F727A">
        <w:t>;</w:t>
      </w:r>
    </w:p>
    <w:p w14:paraId="485E6185" w14:textId="1F132BED" w:rsidR="002A2FAD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D4111F4" wp14:editId="152A9E9A">
            <wp:extent cx="6200775" cy="2438400"/>
            <wp:effectExtent l="19050" t="19050" r="28575" b="19050"/>
            <wp:docPr id="175" name="Рисунок 17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4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38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D00F0B" w14:textId="4BF69273" w:rsidR="002A2FAD" w:rsidRPr="003F727A" w:rsidRDefault="005C741B" w:rsidP="006F2F0C">
      <w:pPr>
        <w:pStyle w:val="phfiguretitle"/>
      </w:pPr>
      <w:bookmarkStart w:id="219" w:name="_Ref38609999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72</w:t>
        </w:r>
      </w:fldSimple>
      <w:bookmarkEnd w:id="219"/>
      <w:r w:rsidR="00782FE0" w:rsidRPr="003F727A">
        <w:t xml:space="preserve"> - </w:t>
      </w:r>
      <w:r w:rsidR="0009308B" w:rsidRPr="003F727A">
        <w:t>Окно «Сотрудники на услуге»</w:t>
      </w:r>
    </w:p>
    <w:p w14:paraId="33DE1022" w14:textId="77777777" w:rsidR="00B40243" w:rsidRPr="003F727A" w:rsidRDefault="001C7DB5" w:rsidP="00572FCA">
      <w:pPr>
        <w:pStyle w:val="phlistitemized1"/>
      </w:pPr>
      <w:r w:rsidRPr="003F727A">
        <w:t xml:space="preserve">«Отчеты» - </w:t>
      </w:r>
      <w:r w:rsidR="0017237E" w:rsidRPr="003F727A">
        <w:t xml:space="preserve">распечатать </w:t>
      </w:r>
      <w:r w:rsidRPr="003F727A">
        <w:t>отчет</w:t>
      </w:r>
      <w:r w:rsidR="0017237E" w:rsidRPr="003F727A">
        <w:t>ы</w:t>
      </w:r>
      <w:r w:rsidRPr="003F727A">
        <w:t>.</w:t>
      </w:r>
      <w:r w:rsidR="00B40243" w:rsidRPr="003F727A">
        <w:t xml:space="preserve"> С помощью данного пункта контекстного меню </w:t>
      </w:r>
      <w:r w:rsidR="0017237E" w:rsidRPr="003F727A">
        <w:t>распечатайте</w:t>
      </w:r>
      <w:r w:rsidR="00A14935" w:rsidRPr="003F727A">
        <w:t xml:space="preserve"> «</w:t>
      </w:r>
      <w:r w:rsidR="00B40243" w:rsidRPr="003F727A">
        <w:rPr>
          <w:rStyle w:val="33"/>
          <w:rFonts w:ascii="Arial" w:hAnsi="Arial"/>
          <w:spacing w:val="0"/>
          <w:szCs w:val="20"/>
        </w:rPr>
        <w:t>Протокол операции</w:t>
      </w:r>
      <w:r w:rsidR="00A14935" w:rsidRPr="003F727A">
        <w:t>».</w:t>
      </w:r>
    </w:p>
    <w:p w14:paraId="691DBAD8" w14:textId="04522109" w:rsidR="001C7DB5" w:rsidRPr="003F727A" w:rsidRDefault="00B4024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печати отчета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«Печать». Для выгрузки отчета в </w:t>
      </w:r>
      <w:r w:rsidR="00957F94" w:rsidRPr="003F727A">
        <w:rPr>
          <w:rFonts w:cs="Arial"/>
        </w:rPr>
        <w:t>формате .</w:t>
      </w:r>
      <w:proofErr w:type="spellStart"/>
      <w:r w:rsidR="00957F94" w:rsidRPr="003F727A">
        <w:rPr>
          <w:rFonts w:cs="Arial"/>
          <w:lang w:val="en-US"/>
        </w:rPr>
        <w:t>xlsx</w:t>
      </w:r>
      <w:proofErr w:type="spellEnd"/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</w:t>
      </w:r>
      <w:proofErr w:type="spellStart"/>
      <w:r w:rsidRPr="003F727A">
        <w:rPr>
          <w:rFonts w:cs="Arial"/>
        </w:rPr>
        <w:t>Excel</w:t>
      </w:r>
      <w:proofErr w:type="spellEnd"/>
      <w:r w:rsidRPr="003F727A">
        <w:rPr>
          <w:rFonts w:cs="Arial"/>
        </w:rPr>
        <w:t xml:space="preserve">». Чтобы выгрузить отчет в формате </w:t>
      </w:r>
      <w:r w:rsidR="009E6ABC" w:rsidRPr="003F727A">
        <w:rPr>
          <w:rFonts w:cs="Arial"/>
        </w:rPr>
        <w:t>.</w:t>
      </w:r>
      <w:proofErr w:type="spellStart"/>
      <w:r w:rsidRPr="003F727A">
        <w:rPr>
          <w:rFonts w:cs="Arial"/>
          <w:lang w:val="en-US"/>
        </w:rPr>
        <w:t>pdf</w:t>
      </w:r>
      <w:proofErr w:type="spellEnd"/>
      <w:r w:rsidRPr="003F727A">
        <w:rPr>
          <w:rFonts w:cs="Arial"/>
        </w:rPr>
        <w:t xml:space="preserve">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«PDF». Для редактирования отчета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кнопкой </w:t>
      </w:r>
      <w:r w:rsidR="00974D54">
        <w:rPr>
          <w:rFonts w:cs="Arial"/>
          <w:noProof/>
        </w:rPr>
        <w:drawing>
          <wp:inline distT="0" distB="0" distL="0" distR="0" wp14:anchorId="545AAB7C" wp14:editId="15449D45">
            <wp:extent cx="219075" cy="228600"/>
            <wp:effectExtent l="19050" t="19050" r="28575" b="19050"/>
            <wp:docPr id="176" name="Рисунок 176" descr="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Описание: 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3495F026" w14:textId="77777777" w:rsidR="001C7DB5" w:rsidRPr="003F727A" w:rsidRDefault="004D79F8" w:rsidP="00FB53E8">
      <w:pPr>
        <w:pStyle w:val="40"/>
        <w:rPr>
          <w:rFonts w:cs="Arial"/>
        </w:rPr>
      </w:pPr>
      <w:r w:rsidRPr="003F727A">
        <w:rPr>
          <w:rFonts w:cs="Arial"/>
        </w:rPr>
        <w:t>Вкладка «</w:t>
      </w:r>
      <w:r w:rsidR="001C7DB5" w:rsidRPr="003F727A">
        <w:rPr>
          <w:rFonts w:cs="Arial"/>
        </w:rPr>
        <w:t>Исходы</w:t>
      </w:r>
      <w:r w:rsidRPr="003F727A">
        <w:rPr>
          <w:rFonts w:cs="Arial"/>
        </w:rPr>
        <w:t>»</w:t>
      </w:r>
    </w:p>
    <w:p w14:paraId="772AA90F" w14:textId="252A89C5" w:rsidR="001C7DB5" w:rsidRPr="003F727A" w:rsidRDefault="001804F9" w:rsidP="0034399E">
      <w:pPr>
        <w:pStyle w:val="phnormal"/>
        <w:rPr>
          <w:rFonts w:cs="Arial"/>
        </w:rPr>
      </w:pPr>
      <w:r w:rsidRPr="003F727A">
        <w:rPr>
          <w:rFonts w:cs="Arial"/>
        </w:rPr>
        <w:t>В этой вкладке</w:t>
      </w:r>
      <w:r w:rsidR="001C7DB5" w:rsidRPr="003F727A">
        <w:rPr>
          <w:rFonts w:cs="Arial"/>
        </w:rPr>
        <w:t xml:space="preserve"> содержатся исходы операции</w:t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_Ref386100262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1C7DB5" w:rsidRPr="003F727A">
        <w:rPr>
          <w:rFonts w:cs="Arial"/>
        </w:rPr>
        <w:t>. Внести исход можно только на оказанную операцию.</w:t>
      </w:r>
    </w:p>
    <w:p w14:paraId="3AA49AB0" w14:textId="1AC6C823" w:rsidR="001804F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57198D4" wp14:editId="5BC7CB15">
            <wp:extent cx="6296025" cy="3362325"/>
            <wp:effectExtent l="19050" t="19050" r="28575" b="2857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62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CF1DB0" w14:textId="1DD9FF96" w:rsidR="001804F9" w:rsidRPr="003F727A" w:rsidRDefault="005C741B" w:rsidP="003E7D93">
      <w:pPr>
        <w:pStyle w:val="phfiguretitle"/>
        <w:keepNext w:val="0"/>
      </w:pPr>
      <w:bookmarkStart w:id="220" w:name="_Ref386100262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73</w:t>
        </w:r>
      </w:fldSimple>
      <w:bookmarkEnd w:id="220"/>
      <w:r w:rsidR="00782FE0" w:rsidRPr="003916EF">
        <w:t xml:space="preserve"> - </w:t>
      </w:r>
      <w:r w:rsidR="0009308B" w:rsidRPr="003F727A">
        <w:t>Вкладка «Исходы»</w:t>
      </w:r>
    </w:p>
    <w:p w14:paraId="3FB2DB47" w14:textId="74A69F91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исхода </w:t>
      </w:r>
      <w:r w:rsidR="004465D4" w:rsidRPr="003F727A">
        <w:rPr>
          <w:rFonts w:cs="Arial"/>
        </w:rPr>
        <w:t>на вкладке</w:t>
      </w:r>
      <w:r w:rsidRPr="003F727A">
        <w:rPr>
          <w:rFonts w:cs="Arial"/>
        </w:rPr>
        <w:t xml:space="preserve"> «Исходы»</w:t>
      </w:r>
      <w:r w:rsidR="0084573E" w:rsidRPr="003F727A">
        <w:rPr>
          <w:rFonts w:cs="Arial"/>
        </w:rPr>
        <w:t xml:space="preserve"> </w:t>
      </w:r>
      <w:r w:rsidR="006759B4" w:rsidRPr="003F727A">
        <w:rPr>
          <w:rFonts w:cs="Arial"/>
        </w:rPr>
        <w:t xml:space="preserve">в гриде «Операции» </w:t>
      </w:r>
      <w:r w:rsidR="000D7744" w:rsidRPr="003F727A">
        <w:rPr>
          <w:rFonts w:cs="Arial"/>
        </w:rPr>
        <w:t>выберите</w:t>
      </w:r>
      <w:r w:rsidR="0084573E" w:rsidRPr="003F727A">
        <w:rPr>
          <w:rFonts w:cs="Arial"/>
        </w:rPr>
        <w:t xml:space="preserve"> оказанную операци</w:t>
      </w:r>
      <w:r w:rsidR="006759B4" w:rsidRPr="003F727A">
        <w:rPr>
          <w:rFonts w:cs="Arial"/>
        </w:rPr>
        <w:t>ю и</w:t>
      </w:r>
      <w:r w:rsidRPr="003F727A">
        <w:rPr>
          <w:rFonts w:cs="Arial"/>
        </w:rPr>
        <w:t xml:space="preserve"> </w:t>
      </w:r>
      <w:r w:rsidR="0017237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пунктом контекстного меню «Добавить». Откроется окно</w:t>
      </w:r>
      <w:r w:rsidR="001804F9" w:rsidRPr="003F727A">
        <w:rPr>
          <w:rFonts w:cs="Arial"/>
        </w:rPr>
        <w:t xml:space="preserve"> </w:t>
      </w:r>
      <w:r w:rsidR="00337C35" w:rsidRPr="003F727A">
        <w:rPr>
          <w:rFonts w:cs="Arial"/>
        </w:rPr>
        <w:t xml:space="preserve">«Посещения: исходы операции: Добавление» </w:t>
      </w:r>
      <w:r w:rsidR="001804F9" w:rsidRPr="003F727A">
        <w:rPr>
          <w:rFonts w:cs="Arial"/>
        </w:rPr>
        <w:t>(</w:t>
      </w:r>
      <w:r w:rsidR="001804F9" w:rsidRPr="003F727A">
        <w:rPr>
          <w:rFonts w:cs="Arial"/>
        </w:rPr>
        <w:fldChar w:fldCharType="begin"/>
      </w:r>
      <w:r w:rsidR="001804F9" w:rsidRPr="003F727A">
        <w:rPr>
          <w:rFonts w:cs="Arial"/>
        </w:rPr>
        <w:instrText xml:space="preserve"> REF _Ref386100528 \h </w:instrText>
      </w:r>
      <w:r w:rsidR="001A46CF" w:rsidRPr="003F727A">
        <w:rPr>
          <w:rFonts w:cs="Arial"/>
        </w:rPr>
        <w:instrText xml:space="preserve"> \* MERGEFORMAT </w:instrText>
      </w:r>
      <w:r w:rsidR="001804F9" w:rsidRPr="003F727A">
        <w:rPr>
          <w:rFonts w:cs="Arial"/>
        </w:rPr>
      </w:r>
      <w:r w:rsidR="001804F9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</w:t>
      </w:r>
      <w:r w:rsidR="002D14F6" w:rsidRPr="003F727A">
        <w:t xml:space="preserve"> </w:t>
      </w:r>
      <w:r w:rsidR="002D14F6">
        <w:rPr>
          <w:noProof/>
        </w:rPr>
        <w:t>74</w:t>
      </w:r>
      <w:r w:rsidR="001804F9" w:rsidRPr="003F727A">
        <w:rPr>
          <w:rFonts w:cs="Arial"/>
        </w:rPr>
        <w:fldChar w:fldCharType="end"/>
      </w:r>
      <w:r w:rsidR="001804F9" w:rsidRPr="003F727A">
        <w:rPr>
          <w:rFonts w:cs="Arial"/>
        </w:rPr>
        <w:t>)</w:t>
      </w:r>
      <w:r w:rsidRPr="003F727A">
        <w:rPr>
          <w:rFonts w:cs="Arial"/>
        </w:rPr>
        <w:t xml:space="preserve">, в котором </w:t>
      </w:r>
      <w:r w:rsidR="00B34194" w:rsidRPr="003F727A">
        <w:rPr>
          <w:rFonts w:cs="Arial"/>
        </w:rPr>
        <w:t>укажите</w:t>
      </w:r>
      <w:r w:rsidRPr="003F727A">
        <w:rPr>
          <w:rFonts w:cs="Arial"/>
        </w:rPr>
        <w:t xml:space="preserve"> исход операции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Pr="003F727A">
        <w:rPr>
          <w:rFonts w:cs="Arial"/>
        </w:rPr>
        <w:t xml:space="preserve"> </w:t>
      </w:r>
      <w:r w:rsidR="00E1313B" w:rsidRPr="003F727A">
        <w:rPr>
          <w:rFonts w:cs="Arial"/>
        </w:rPr>
        <w:t>«ОК»</w:t>
      </w:r>
      <w:r w:rsidRPr="003F727A">
        <w:rPr>
          <w:rFonts w:cs="Arial"/>
        </w:rPr>
        <w:t>.</w:t>
      </w:r>
    </w:p>
    <w:p w14:paraId="4B9313AD" w14:textId="583AD98D" w:rsidR="001804F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200BC41" wp14:editId="15FE4F74">
            <wp:extent cx="4114800" cy="1171575"/>
            <wp:effectExtent l="19050" t="19050" r="19050" b="28575"/>
            <wp:docPr id="178" name="Рисунок 17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4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71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66A85D" w14:textId="47821549" w:rsidR="001804F9" w:rsidRPr="003F727A" w:rsidRDefault="005C741B" w:rsidP="006F2F0C">
      <w:pPr>
        <w:pStyle w:val="phfiguretitle"/>
      </w:pPr>
      <w:bookmarkStart w:id="221" w:name="_Ref38610052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74</w:t>
        </w:r>
      </w:fldSimple>
      <w:bookmarkEnd w:id="221"/>
      <w:r w:rsidR="00782FE0" w:rsidRPr="003916EF">
        <w:t xml:space="preserve"> -</w:t>
      </w:r>
      <w:r w:rsidR="00782FE0" w:rsidRPr="003F727A">
        <w:t xml:space="preserve"> </w:t>
      </w:r>
      <w:r w:rsidR="0009308B" w:rsidRPr="003F727A">
        <w:t>Окно «Посещения: исходы операции: Добавление»</w:t>
      </w:r>
    </w:p>
    <w:p w14:paraId="5155F3CA" w14:textId="77777777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>Также с помощью контекстного меню можно редактировать и удалять исходы.</w:t>
      </w:r>
    </w:p>
    <w:p w14:paraId="69767DD2" w14:textId="77777777" w:rsidR="001C7DB5" w:rsidRPr="003F727A" w:rsidRDefault="004D79F8" w:rsidP="00FB53E8">
      <w:pPr>
        <w:pStyle w:val="40"/>
        <w:rPr>
          <w:rFonts w:cs="Arial"/>
        </w:rPr>
      </w:pPr>
      <w:r w:rsidRPr="003F727A">
        <w:rPr>
          <w:rFonts w:cs="Arial"/>
        </w:rPr>
        <w:t>Вкладка «</w:t>
      </w:r>
      <w:r w:rsidR="001C7DB5" w:rsidRPr="003F727A">
        <w:rPr>
          <w:rFonts w:cs="Arial"/>
        </w:rPr>
        <w:t>Послеоперационные осложнения</w:t>
      </w:r>
      <w:r w:rsidRPr="003F727A">
        <w:rPr>
          <w:rFonts w:cs="Arial"/>
        </w:rPr>
        <w:t>»</w:t>
      </w:r>
    </w:p>
    <w:p w14:paraId="01C5E1A5" w14:textId="105F87AC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>В этом окне можно просмотреть осложнения после операции</w:t>
      </w:r>
      <w:r w:rsidR="001804F9" w:rsidRPr="003F727A">
        <w:rPr>
          <w:rFonts w:cs="Arial"/>
        </w:rPr>
        <w:t xml:space="preserve"> (</w:t>
      </w:r>
      <w:r w:rsidR="001804F9" w:rsidRPr="003F727A">
        <w:rPr>
          <w:rFonts w:cs="Arial"/>
        </w:rPr>
        <w:fldChar w:fldCharType="begin"/>
      </w:r>
      <w:r w:rsidR="001804F9" w:rsidRPr="003F727A">
        <w:rPr>
          <w:rFonts w:cs="Arial"/>
        </w:rPr>
        <w:instrText xml:space="preserve"> REF _Ref386100349 \h </w:instrText>
      </w:r>
      <w:r w:rsidR="001A46CF" w:rsidRPr="003F727A">
        <w:rPr>
          <w:rFonts w:cs="Arial"/>
        </w:rPr>
        <w:instrText xml:space="preserve"> \* MERGEFORMAT </w:instrText>
      </w:r>
      <w:r w:rsidR="001804F9" w:rsidRPr="003F727A">
        <w:rPr>
          <w:rFonts w:cs="Arial"/>
        </w:rPr>
      </w:r>
      <w:r w:rsidR="001804F9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75</w:t>
      </w:r>
      <w:r w:rsidR="001804F9" w:rsidRPr="003F727A">
        <w:rPr>
          <w:rFonts w:cs="Arial"/>
        </w:rPr>
        <w:fldChar w:fldCharType="end"/>
      </w:r>
      <w:r w:rsidR="001804F9" w:rsidRPr="003F727A">
        <w:rPr>
          <w:rFonts w:cs="Arial"/>
        </w:rPr>
        <w:t>)</w:t>
      </w:r>
      <w:r w:rsidRPr="003F727A">
        <w:rPr>
          <w:rFonts w:cs="Arial"/>
        </w:rPr>
        <w:t>. Внести осложнение можно только на оказанную операцию.</w:t>
      </w:r>
    </w:p>
    <w:p w14:paraId="1F6E3030" w14:textId="59E86BE1" w:rsidR="001804F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142EF24" wp14:editId="74F4442D">
            <wp:extent cx="6153150" cy="3657600"/>
            <wp:effectExtent l="19050" t="19050" r="19050" b="190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57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3B7296" w14:textId="49E35953" w:rsidR="001804F9" w:rsidRPr="003F727A" w:rsidRDefault="005C741B" w:rsidP="006F2F0C">
      <w:pPr>
        <w:pStyle w:val="phfiguretitle"/>
      </w:pPr>
      <w:bookmarkStart w:id="222" w:name="_Ref386100349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75</w:t>
        </w:r>
      </w:fldSimple>
      <w:bookmarkEnd w:id="222"/>
      <w:r w:rsidR="00782FE0" w:rsidRPr="003916EF">
        <w:t xml:space="preserve"> - </w:t>
      </w:r>
      <w:r w:rsidR="0009308B" w:rsidRPr="003F727A">
        <w:t>Просмотр осложнений после операции</w:t>
      </w:r>
    </w:p>
    <w:p w14:paraId="40A7CA78" w14:textId="4B813D6A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осложнения </w:t>
      </w:r>
      <w:r w:rsidR="00D17402" w:rsidRPr="003F727A">
        <w:rPr>
          <w:rFonts w:cs="Arial"/>
        </w:rPr>
        <w:t>на вкладке</w:t>
      </w:r>
      <w:r w:rsidRPr="003F727A">
        <w:rPr>
          <w:rFonts w:cs="Arial"/>
        </w:rPr>
        <w:t xml:space="preserve"> «Послеоперационные осложнения»</w:t>
      </w:r>
      <w:r w:rsidR="001A336C" w:rsidRPr="003F727A">
        <w:rPr>
          <w:rFonts w:cs="Arial"/>
        </w:rPr>
        <w:t xml:space="preserve"> </w:t>
      </w:r>
      <w:r w:rsidR="000D7744" w:rsidRPr="003F727A">
        <w:rPr>
          <w:rFonts w:cs="Arial"/>
        </w:rPr>
        <w:t>выберите</w:t>
      </w:r>
      <w:r w:rsidR="001A336C" w:rsidRPr="003F727A">
        <w:rPr>
          <w:rFonts w:cs="Arial"/>
        </w:rPr>
        <w:t xml:space="preserve"> оказанную операцию и</w:t>
      </w:r>
      <w:r w:rsidRPr="003F727A">
        <w:rPr>
          <w:rFonts w:cs="Arial"/>
        </w:rPr>
        <w:t xml:space="preserve"> </w:t>
      </w:r>
      <w:r w:rsidR="0017237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пунктом контекстного меню «Добавить». Откроется окно</w:t>
      </w:r>
      <w:r w:rsidR="001804F9" w:rsidRPr="003F727A">
        <w:rPr>
          <w:rFonts w:cs="Arial"/>
        </w:rPr>
        <w:t xml:space="preserve"> </w:t>
      </w:r>
      <w:r w:rsidR="0035473D" w:rsidRPr="003F727A">
        <w:rPr>
          <w:rFonts w:cs="Arial"/>
        </w:rPr>
        <w:t xml:space="preserve">«Посещения (операции): осложнения: </w:t>
      </w:r>
      <w:r w:rsidR="005D5989" w:rsidRPr="003F727A">
        <w:rPr>
          <w:rFonts w:cs="Arial"/>
        </w:rPr>
        <w:t>Добавлени</w:t>
      </w:r>
      <w:r w:rsidR="005D5989">
        <w:rPr>
          <w:rFonts w:cs="Arial"/>
        </w:rPr>
        <w:t>е</w:t>
      </w:r>
      <w:r w:rsidR="0035473D" w:rsidRPr="003F727A">
        <w:rPr>
          <w:rFonts w:cs="Arial"/>
        </w:rPr>
        <w:t xml:space="preserve">» </w:t>
      </w:r>
      <w:r w:rsidR="001804F9" w:rsidRPr="003F727A">
        <w:rPr>
          <w:rFonts w:cs="Arial"/>
        </w:rPr>
        <w:t>(</w:t>
      </w:r>
      <w:r w:rsidR="001804F9" w:rsidRPr="003F727A">
        <w:rPr>
          <w:rFonts w:cs="Arial"/>
        </w:rPr>
        <w:fldChar w:fldCharType="begin"/>
      </w:r>
      <w:r w:rsidR="001804F9" w:rsidRPr="003F727A">
        <w:rPr>
          <w:rFonts w:cs="Arial"/>
        </w:rPr>
        <w:instrText xml:space="preserve"> REF _Ref386100539 \h </w:instrText>
      </w:r>
      <w:r w:rsidR="001A46CF" w:rsidRPr="003F727A">
        <w:rPr>
          <w:rFonts w:cs="Arial"/>
        </w:rPr>
        <w:instrText xml:space="preserve"> \* MERGEFORMAT </w:instrText>
      </w:r>
      <w:r w:rsidR="001804F9" w:rsidRPr="003F727A">
        <w:rPr>
          <w:rFonts w:cs="Arial"/>
        </w:rPr>
      </w:r>
      <w:r w:rsidR="001804F9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76</w:t>
      </w:r>
      <w:r w:rsidR="001804F9" w:rsidRPr="003F727A">
        <w:rPr>
          <w:rFonts w:cs="Arial"/>
        </w:rPr>
        <w:fldChar w:fldCharType="end"/>
      </w:r>
      <w:r w:rsidR="001804F9" w:rsidRPr="003F727A">
        <w:rPr>
          <w:rFonts w:cs="Arial"/>
        </w:rPr>
        <w:t>)</w:t>
      </w:r>
      <w:r w:rsidRPr="003F727A">
        <w:rPr>
          <w:rFonts w:cs="Arial"/>
        </w:rPr>
        <w:t xml:space="preserve">, в котором </w:t>
      </w:r>
      <w:r w:rsidR="00B34194" w:rsidRPr="003F727A">
        <w:rPr>
          <w:rFonts w:cs="Arial"/>
        </w:rPr>
        <w:t>укажите</w:t>
      </w:r>
      <w:r w:rsidRPr="003F727A">
        <w:rPr>
          <w:rFonts w:cs="Arial"/>
        </w:rPr>
        <w:t xml:space="preserve"> осложнение после операции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Pr="003F727A">
        <w:rPr>
          <w:rFonts w:cs="Arial"/>
        </w:rPr>
        <w:t xml:space="preserve"> </w:t>
      </w:r>
      <w:r w:rsidR="00E1313B" w:rsidRPr="003F727A">
        <w:rPr>
          <w:rFonts w:cs="Arial"/>
        </w:rPr>
        <w:t>«ОК»</w:t>
      </w:r>
      <w:r w:rsidRPr="003F727A">
        <w:rPr>
          <w:rFonts w:cs="Arial"/>
        </w:rPr>
        <w:t>.</w:t>
      </w:r>
    </w:p>
    <w:p w14:paraId="000F3F9B" w14:textId="5AEB86C4" w:rsidR="001804F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FDD16A4" wp14:editId="5E6B716F">
            <wp:extent cx="4333875" cy="1162050"/>
            <wp:effectExtent l="19050" t="19050" r="28575" b="19050"/>
            <wp:docPr id="180" name="Рисунок 180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4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62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07C0E6" w14:textId="7B9C241B" w:rsidR="001804F9" w:rsidRPr="003F727A" w:rsidRDefault="005C741B" w:rsidP="006F2F0C">
      <w:pPr>
        <w:pStyle w:val="phfiguretitle"/>
      </w:pPr>
      <w:bookmarkStart w:id="223" w:name="_Ref386100539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76</w:t>
        </w:r>
      </w:fldSimple>
      <w:bookmarkEnd w:id="223"/>
      <w:r w:rsidR="00782FE0" w:rsidRPr="003916EF">
        <w:t xml:space="preserve"> - </w:t>
      </w:r>
      <w:r w:rsidR="0009308B" w:rsidRPr="003F727A">
        <w:t xml:space="preserve">Окно «Посещения (операции): осложнения: </w:t>
      </w:r>
      <w:r w:rsidR="005D5989" w:rsidRPr="003F727A">
        <w:t>Добавлени</w:t>
      </w:r>
      <w:r w:rsidR="005D5989">
        <w:t>е</w:t>
      </w:r>
      <w:r w:rsidR="0009308B" w:rsidRPr="003F727A">
        <w:t>»</w:t>
      </w:r>
    </w:p>
    <w:p w14:paraId="18801C1D" w14:textId="77777777" w:rsidR="001C7DB5" w:rsidRPr="003F727A" w:rsidRDefault="001C7DB5" w:rsidP="0034399E">
      <w:pPr>
        <w:pStyle w:val="phnormal"/>
        <w:rPr>
          <w:rFonts w:cs="Arial"/>
        </w:rPr>
      </w:pPr>
      <w:r w:rsidRPr="003F727A">
        <w:rPr>
          <w:rFonts w:cs="Arial"/>
        </w:rPr>
        <w:t>Также с помощью контекстного меню можно редактировать и удалять осложнения.</w:t>
      </w:r>
    </w:p>
    <w:p w14:paraId="05C33C83" w14:textId="77777777" w:rsidR="003C35E9" w:rsidRPr="003F727A" w:rsidRDefault="001804F9" w:rsidP="006F0032">
      <w:pPr>
        <w:pStyle w:val="30"/>
        <w:rPr>
          <w:rFonts w:cs="Arial"/>
        </w:rPr>
      </w:pPr>
      <w:bookmarkStart w:id="224" w:name="_Ref386187865"/>
      <w:bookmarkStart w:id="225" w:name="_Ref386187867"/>
      <w:bookmarkStart w:id="226" w:name="_Toc494888990"/>
      <w:r w:rsidRPr="003F727A">
        <w:rPr>
          <w:rFonts w:cs="Arial"/>
        </w:rPr>
        <w:t>Направлени</w:t>
      </w:r>
      <w:r w:rsidR="00E638F3" w:rsidRPr="003F727A">
        <w:rPr>
          <w:rFonts w:cs="Arial"/>
        </w:rPr>
        <w:t>я</w:t>
      </w:r>
      <w:r w:rsidRPr="003F727A">
        <w:rPr>
          <w:rFonts w:cs="Arial"/>
        </w:rPr>
        <w:t xml:space="preserve"> на услуги</w:t>
      </w:r>
      <w:bookmarkEnd w:id="224"/>
      <w:bookmarkEnd w:id="225"/>
      <w:bookmarkEnd w:id="226"/>
    </w:p>
    <w:p w14:paraId="2DF51501" w14:textId="77777777" w:rsidR="002E2149" w:rsidRPr="003F727A" w:rsidRDefault="004D79F8" w:rsidP="002E2149">
      <w:pPr>
        <w:pStyle w:val="40"/>
        <w:rPr>
          <w:rFonts w:cs="Arial"/>
        </w:rPr>
      </w:pPr>
      <w:r w:rsidRPr="003F727A">
        <w:rPr>
          <w:rFonts w:cs="Arial"/>
        </w:rPr>
        <w:t xml:space="preserve">Кнопка </w:t>
      </w:r>
      <w:r w:rsidR="002E2149" w:rsidRPr="003F727A">
        <w:rPr>
          <w:rFonts w:cs="Arial"/>
        </w:rPr>
        <w:t>«Новое назначение»</w:t>
      </w:r>
    </w:p>
    <w:p w14:paraId="2E338FAC" w14:textId="46148C70" w:rsidR="00227C07" w:rsidRPr="003F727A" w:rsidRDefault="00227C07" w:rsidP="0034399E">
      <w:pPr>
        <w:pStyle w:val="phnormal"/>
        <w:rPr>
          <w:rFonts w:cs="Arial"/>
        </w:rPr>
      </w:pPr>
      <w:r w:rsidRPr="003F727A">
        <w:rPr>
          <w:rFonts w:cs="Arial"/>
        </w:rPr>
        <w:t>Врач в окне может направлять пациента на исследования и процедуры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77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0B1B77D4" w14:textId="316C9FBF" w:rsidR="00227C0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FBA4DE6" wp14:editId="475F632D">
            <wp:extent cx="6296025" cy="2962275"/>
            <wp:effectExtent l="19050" t="19050" r="28575" b="28575"/>
            <wp:docPr id="181" name="Рисунок 18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5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62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D0B84A" w14:textId="4B63D239" w:rsidR="00227C07" w:rsidRPr="003F727A" w:rsidRDefault="005C741B" w:rsidP="006F2F0C">
      <w:pPr>
        <w:pStyle w:val="phfiguretitle"/>
      </w:pPr>
      <w:bookmarkStart w:id="227" w:name="_Ref386123116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77</w:t>
        </w:r>
      </w:fldSimple>
      <w:bookmarkEnd w:id="227"/>
      <w:r w:rsidR="00782FE0" w:rsidRPr="003916EF">
        <w:t xml:space="preserve"> - </w:t>
      </w:r>
      <w:r w:rsidR="0009308B" w:rsidRPr="003F727A">
        <w:t>Окно «Направления на услуги»</w:t>
      </w:r>
    </w:p>
    <w:p w14:paraId="5D3AB22B" w14:textId="78732199" w:rsidR="00227C07" w:rsidRPr="003F727A" w:rsidRDefault="00227C0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создания назначения (направления) на исследования и процедуры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hyperlink r:id="rId144" w:tooltip="wiki:кн_новое_назначение.png" w:history="1">
        <w:r w:rsidR="00E1313B" w:rsidRPr="003F727A">
          <w:rPr>
            <w:rFonts w:cs="Arial"/>
          </w:rPr>
          <w:t>«</w:t>
        </w:r>
        <w:r w:rsidR="00E1313B" w:rsidRPr="005D5989">
          <w:t>Новое назначение</w:t>
        </w:r>
        <w:r w:rsidR="00E1313B" w:rsidRPr="003F727A">
          <w:rPr>
            <w:rFonts w:cs="Arial"/>
          </w:rPr>
          <w:t>»</w:t>
        </w:r>
      </w:hyperlink>
      <w:r w:rsidRPr="003F727A">
        <w:rPr>
          <w:rFonts w:cs="Arial"/>
        </w:rPr>
        <w:t xml:space="preserve">. Откроется окно </w:t>
      </w:r>
      <w:r w:rsidR="00E25494" w:rsidRPr="003F727A">
        <w:rPr>
          <w:rFonts w:cs="Arial"/>
        </w:rPr>
        <w:t xml:space="preserve">«Услуги ЛПУ» </w:t>
      </w:r>
      <w:r w:rsidRPr="003F727A">
        <w:rPr>
          <w:rFonts w:cs="Arial"/>
        </w:rPr>
        <w:t>для добавления услуги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_Ref386123345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78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2FD1F9CF" w14:textId="47E705D9" w:rsidR="00227C0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94B2C80" wp14:editId="19B8216D">
            <wp:extent cx="6296025" cy="3790950"/>
            <wp:effectExtent l="19050" t="19050" r="28575" b="19050"/>
            <wp:docPr id="182" name="Рисунок 182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5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90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693A0A" w14:textId="57D40154" w:rsidR="00227C07" w:rsidRPr="003F727A" w:rsidRDefault="005C741B" w:rsidP="003E7D93">
      <w:pPr>
        <w:pStyle w:val="phfiguretitle"/>
        <w:keepNext w:val="0"/>
      </w:pPr>
      <w:bookmarkStart w:id="228" w:name="_Ref386123345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78</w:t>
        </w:r>
      </w:fldSimple>
      <w:bookmarkEnd w:id="228"/>
      <w:r w:rsidR="00782FE0" w:rsidRPr="003916EF">
        <w:t xml:space="preserve"> - </w:t>
      </w:r>
      <w:r w:rsidR="0009308B" w:rsidRPr="003F727A">
        <w:t>Окно «Услуги ЛПУ»</w:t>
      </w:r>
    </w:p>
    <w:p w14:paraId="50E4622E" w14:textId="4BE4E7BC" w:rsidR="00227C07" w:rsidRPr="003F727A" w:rsidRDefault="00BD210D" w:rsidP="00572FCA">
      <w:pPr>
        <w:pStyle w:val="phnormal"/>
        <w:rPr>
          <w:rFonts w:cs="Arial"/>
        </w:rPr>
      </w:pPr>
      <w:r w:rsidRPr="003F727A">
        <w:rPr>
          <w:rFonts w:cs="Arial"/>
        </w:rPr>
        <w:t>Выделите</w:t>
      </w:r>
      <w:r w:rsidR="00227C07" w:rsidRPr="003F727A">
        <w:rPr>
          <w:rFonts w:cs="Arial"/>
        </w:rPr>
        <w:t xml:space="preserve"> услуги </w:t>
      </w:r>
      <w:r w:rsidR="007C3F9B" w:rsidRPr="003F727A">
        <w:rPr>
          <w:rFonts w:cs="Arial"/>
        </w:rPr>
        <w:t>и нажмите</w:t>
      </w:r>
      <w:r w:rsidR="00227C07" w:rsidRPr="003F727A">
        <w:rPr>
          <w:rFonts w:cs="Arial"/>
        </w:rPr>
        <w:t xml:space="preserve"> кнопку </w:t>
      </w:r>
      <w:hyperlink r:id="rId146" w:tooltip="wiki:кн_назначить.png" w:history="1">
        <w:r w:rsidR="00E1313B" w:rsidRPr="009E387D">
          <w:rPr>
            <w:rFonts w:cs="Arial"/>
          </w:rPr>
          <w:t>«Назначить»</w:t>
        </w:r>
      </w:hyperlink>
      <w:r w:rsidR="00227C07" w:rsidRPr="009E387D">
        <w:rPr>
          <w:rFonts w:cs="Arial"/>
        </w:rPr>
        <w:t>.</w:t>
      </w:r>
      <w:r w:rsidR="00227C07" w:rsidRPr="003F727A">
        <w:rPr>
          <w:rFonts w:cs="Arial"/>
        </w:rPr>
        <w:t xml:space="preserve"> Добавленные услуги будут отображаться в окне «Направления на услуги»</w:t>
      </w:r>
      <w:r w:rsidR="00762D8D" w:rsidRPr="003F727A">
        <w:rPr>
          <w:rFonts w:cs="Arial"/>
        </w:rPr>
        <w:t xml:space="preserve"> (см. </w:t>
      </w:r>
      <w:r w:rsidR="00762D8D" w:rsidRPr="003F727A">
        <w:rPr>
          <w:rFonts w:cs="Arial"/>
        </w:rPr>
        <w:fldChar w:fldCharType="begin"/>
      </w:r>
      <w:r w:rsidR="00762D8D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762D8D" w:rsidRPr="003F727A">
        <w:rPr>
          <w:rFonts w:cs="Arial"/>
        </w:rPr>
      </w:r>
      <w:r w:rsidR="00762D8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77</w:t>
      </w:r>
      <w:r w:rsidR="00762D8D" w:rsidRPr="003F727A">
        <w:rPr>
          <w:rFonts w:cs="Arial"/>
        </w:rPr>
        <w:fldChar w:fldCharType="end"/>
      </w:r>
      <w:r w:rsidR="00762D8D" w:rsidRPr="003F727A">
        <w:rPr>
          <w:rFonts w:cs="Arial"/>
        </w:rPr>
        <w:t>)</w:t>
      </w:r>
      <w:r w:rsidR="00227C07" w:rsidRPr="003F727A">
        <w:rPr>
          <w:rFonts w:cs="Arial"/>
        </w:rPr>
        <w:t xml:space="preserve"> со статусом </w:t>
      </w:r>
      <w:r w:rsidR="00227C07" w:rsidRPr="003F727A">
        <w:rPr>
          <w:rFonts w:cs="Arial"/>
        </w:rPr>
        <w:lastRenderedPageBreak/>
        <w:t xml:space="preserve">«Назначен». После этого </w:t>
      </w:r>
      <w:r w:rsidR="00B34194" w:rsidRPr="003F727A">
        <w:rPr>
          <w:rFonts w:cs="Arial"/>
        </w:rPr>
        <w:t>нажмите</w:t>
      </w:r>
      <w:r w:rsidR="00227C07" w:rsidRPr="003F727A">
        <w:rPr>
          <w:rFonts w:cs="Arial"/>
        </w:rPr>
        <w:t xml:space="preserve"> на ссылку со статусом и в открывшемся окне «Регистратура-расписание» </w:t>
      </w:r>
      <w:r w:rsidRPr="003F727A">
        <w:rPr>
          <w:rFonts w:cs="Arial"/>
        </w:rPr>
        <w:t xml:space="preserve">подберите </w:t>
      </w:r>
      <w:r w:rsidR="00227C07" w:rsidRPr="003F727A">
        <w:rPr>
          <w:rFonts w:cs="Arial"/>
        </w:rPr>
        <w:t>время оказания услуги.</w:t>
      </w:r>
    </w:p>
    <w:p w14:paraId="649762AA" w14:textId="72290FDE" w:rsidR="00227C07" w:rsidRPr="003F727A" w:rsidRDefault="00227C07" w:rsidP="00572FCA">
      <w:pPr>
        <w:pStyle w:val="phnormal"/>
        <w:rPr>
          <w:rFonts w:cs="Arial"/>
        </w:rPr>
      </w:pPr>
      <w:r w:rsidRPr="003F727A">
        <w:rPr>
          <w:rFonts w:cs="Arial"/>
        </w:rPr>
        <w:t>Если в окне для добавления услуг</w:t>
      </w:r>
      <w:r w:rsidR="007C3F9B" w:rsidRPr="003F727A">
        <w:rPr>
          <w:rFonts w:cs="Arial"/>
        </w:rPr>
        <w:t xml:space="preserve">и </w:t>
      </w:r>
      <w:r w:rsidR="00BD210D" w:rsidRPr="003F727A">
        <w:rPr>
          <w:rFonts w:cs="Arial"/>
        </w:rPr>
        <w:t>нажать</w:t>
      </w:r>
      <w:r w:rsidRPr="003F727A">
        <w:rPr>
          <w:rFonts w:cs="Arial"/>
        </w:rPr>
        <w:t xml:space="preserve"> кнопку </w:t>
      </w:r>
      <w:hyperlink r:id="rId147" w:tooltip="wiki:кн_записать.png" w:history="1">
        <w:r w:rsidR="00E1313B" w:rsidRPr="009E387D">
          <w:rPr>
            <w:rFonts w:cs="Arial"/>
          </w:rPr>
          <w:t>«Записать»</w:t>
        </w:r>
      </w:hyperlink>
      <w:r w:rsidRPr="009E387D">
        <w:rPr>
          <w:rFonts w:cs="Arial"/>
        </w:rPr>
        <w:t>,</w:t>
      </w:r>
      <w:r w:rsidRPr="003F727A">
        <w:rPr>
          <w:rFonts w:cs="Arial"/>
        </w:rPr>
        <w:t xml:space="preserve"> откроется окно «Запись на услуги»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_Ref386123488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79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), где время приема будет подобрано автоматически. Или </w:t>
      </w:r>
      <w:r w:rsidR="00BD210D" w:rsidRPr="003F727A">
        <w:rPr>
          <w:rFonts w:cs="Arial"/>
        </w:rPr>
        <w:t>установите</w:t>
      </w:r>
      <w:r w:rsidRPr="003F727A">
        <w:rPr>
          <w:rFonts w:cs="Arial"/>
        </w:rPr>
        <w:t xml:space="preserve"> дату при нажатии кнопк</w:t>
      </w:r>
      <w:r w:rsidR="006E6E95" w:rsidRPr="003F727A">
        <w:rPr>
          <w:rFonts w:cs="Arial"/>
        </w:rPr>
        <w:t>и</w:t>
      </w:r>
      <w:r w:rsidRPr="003F727A">
        <w:rPr>
          <w:rFonts w:cs="Arial"/>
        </w:rPr>
        <w:t xml:space="preserve"> </w:t>
      </w:r>
      <w:r w:rsidR="00E1313B" w:rsidRPr="003F727A">
        <w:rPr>
          <w:rFonts w:cs="Arial"/>
        </w:rPr>
        <w:t>«Подобрать»</w:t>
      </w:r>
      <w:r w:rsidRPr="003F727A">
        <w:rPr>
          <w:rFonts w:cs="Arial"/>
        </w:rPr>
        <w:t>. Система подберет время приема автоматически. Услуги отобразятся в окне «Направления на услуги»</w:t>
      </w:r>
      <w:r w:rsidR="00762D8D" w:rsidRPr="003F727A">
        <w:rPr>
          <w:rFonts w:cs="Arial"/>
        </w:rPr>
        <w:t xml:space="preserve"> (</w:t>
      </w:r>
      <w:r w:rsidR="008C60AB">
        <w:rPr>
          <w:rFonts w:cs="Arial"/>
        </w:rPr>
        <w:t xml:space="preserve">см. </w:t>
      </w:r>
      <w:r w:rsidR="00762D8D" w:rsidRPr="003F727A">
        <w:rPr>
          <w:rFonts w:cs="Arial"/>
        </w:rPr>
        <w:fldChar w:fldCharType="begin"/>
      </w:r>
      <w:r w:rsidR="00762D8D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762D8D" w:rsidRPr="003F727A">
        <w:rPr>
          <w:rFonts w:cs="Arial"/>
        </w:rPr>
      </w:r>
      <w:r w:rsidR="00762D8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77</w:t>
      </w:r>
      <w:r w:rsidR="00762D8D" w:rsidRPr="003F727A">
        <w:rPr>
          <w:rFonts w:cs="Arial"/>
        </w:rPr>
        <w:fldChar w:fldCharType="end"/>
      </w:r>
      <w:r w:rsidR="00762D8D" w:rsidRPr="003F727A">
        <w:rPr>
          <w:rFonts w:cs="Arial"/>
        </w:rPr>
        <w:t>)</w:t>
      </w:r>
      <w:r w:rsidRPr="003F727A">
        <w:rPr>
          <w:rFonts w:cs="Arial"/>
        </w:rPr>
        <w:t xml:space="preserve"> со статусом «Записан».</w:t>
      </w:r>
    </w:p>
    <w:p w14:paraId="1EB0F970" w14:textId="77777777" w:rsidR="009F3CB0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="00821E1F" w:rsidRPr="003F727A">
        <w:rPr>
          <w:rFonts w:cs="Arial"/>
          <w:b/>
          <w:bCs/>
        </w:rPr>
        <w:t xml:space="preserve"> </w:t>
      </w:r>
      <w:r w:rsidR="00572FCA" w:rsidRPr="003F727A">
        <w:rPr>
          <w:rFonts w:cs="Arial"/>
        </w:rPr>
        <w:t>П</w:t>
      </w:r>
      <w:r w:rsidR="009F3CB0" w:rsidRPr="003F727A">
        <w:rPr>
          <w:rFonts w:cs="Arial"/>
        </w:rPr>
        <w:t>одбор кабинета регулируется системной опцией «</w:t>
      </w:r>
      <w:proofErr w:type="spellStart"/>
      <w:r w:rsidR="009F3CB0" w:rsidRPr="003F727A">
        <w:rPr>
          <w:rFonts w:cs="Arial"/>
        </w:rPr>
        <w:t>RegSearchTimeByServs</w:t>
      </w:r>
      <w:proofErr w:type="spellEnd"/>
      <w:r w:rsidR="009F3CB0" w:rsidRPr="003F727A">
        <w:rPr>
          <w:rFonts w:cs="Arial"/>
        </w:rPr>
        <w:t>».</w:t>
      </w:r>
    </w:p>
    <w:p w14:paraId="065E03D3" w14:textId="21BD9CC5" w:rsidR="00227C0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3F6E9F6" wp14:editId="2F8523DD">
            <wp:extent cx="6296025" cy="3419475"/>
            <wp:effectExtent l="19050" t="19050" r="28575" b="28575"/>
            <wp:docPr id="183" name="Рисунок 183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5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19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C569BA" w14:textId="0C70495D" w:rsidR="00227C07" w:rsidRPr="003F727A" w:rsidRDefault="005C741B" w:rsidP="006F2F0C">
      <w:pPr>
        <w:pStyle w:val="phfiguretitle"/>
      </w:pPr>
      <w:bookmarkStart w:id="229" w:name="_Ref38612348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79</w:t>
        </w:r>
      </w:fldSimple>
      <w:bookmarkEnd w:id="229"/>
      <w:r w:rsidR="00782FE0" w:rsidRPr="003F727A">
        <w:t xml:space="preserve"> - </w:t>
      </w:r>
      <w:r w:rsidR="0009308B" w:rsidRPr="003F727A">
        <w:t>Окно «Запись на услуги»</w:t>
      </w:r>
    </w:p>
    <w:p w14:paraId="3375E7A0" w14:textId="77777777" w:rsidR="002E2149" w:rsidRPr="003F727A" w:rsidRDefault="004D79F8" w:rsidP="002E2149">
      <w:pPr>
        <w:pStyle w:val="40"/>
        <w:rPr>
          <w:rFonts w:cs="Arial"/>
        </w:rPr>
      </w:pPr>
      <w:bookmarkStart w:id="230" w:name="_Ref486345626"/>
      <w:r w:rsidRPr="003F727A">
        <w:rPr>
          <w:rFonts w:cs="Arial"/>
        </w:rPr>
        <w:t xml:space="preserve">Кнопка </w:t>
      </w:r>
      <w:r w:rsidR="002E2149" w:rsidRPr="003F727A">
        <w:rPr>
          <w:rFonts w:cs="Arial"/>
        </w:rPr>
        <w:t>«По шаблону»</w:t>
      </w:r>
      <w:bookmarkEnd w:id="230"/>
    </w:p>
    <w:p w14:paraId="4D43C3E9" w14:textId="61DABE6D" w:rsidR="00122038" w:rsidRDefault="00227C07" w:rsidP="00122038">
      <w:pPr>
        <w:pStyle w:val="phnormal"/>
        <w:rPr>
          <w:rFonts w:cs="Arial"/>
        </w:rPr>
      </w:pPr>
      <w:r w:rsidRPr="003F727A">
        <w:rPr>
          <w:rFonts w:cs="Arial"/>
        </w:rPr>
        <w:t>Далее рассмотрим вариант добавления направления по шаблону. Для создания назначения (направления) на исследования и процедуры по шаблону в окне «</w:t>
      </w:r>
      <w:r w:rsidR="00762D8D" w:rsidRPr="003F727A">
        <w:rPr>
          <w:rFonts w:cs="Arial"/>
        </w:rPr>
        <w:t>Направления на услуги</w:t>
      </w:r>
      <w:r w:rsidRPr="003F727A">
        <w:rPr>
          <w:rFonts w:cs="Arial"/>
        </w:rPr>
        <w:t>»</w:t>
      </w:r>
      <w:r w:rsidR="00762D8D" w:rsidRPr="003F727A">
        <w:rPr>
          <w:rFonts w:cs="Arial"/>
        </w:rPr>
        <w:t xml:space="preserve"> (см. </w:t>
      </w:r>
      <w:r w:rsidR="00762D8D" w:rsidRPr="003F727A">
        <w:rPr>
          <w:rFonts w:cs="Arial"/>
        </w:rPr>
        <w:fldChar w:fldCharType="begin"/>
      </w:r>
      <w:r w:rsidR="00762D8D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762D8D" w:rsidRPr="003F727A">
        <w:rPr>
          <w:rFonts w:cs="Arial"/>
        </w:rPr>
      </w:r>
      <w:r w:rsidR="00762D8D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77</w:t>
      </w:r>
      <w:r w:rsidR="00762D8D" w:rsidRPr="003F727A">
        <w:rPr>
          <w:rFonts w:cs="Arial"/>
        </w:rPr>
        <w:fldChar w:fldCharType="end"/>
      </w:r>
      <w:r w:rsidR="00762D8D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9E338F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762D8D" w:rsidRPr="003F727A">
        <w:rPr>
          <w:rFonts w:cs="Arial"/>
        </w:rPr>
        <w:t xml:space="preserve"> </w:t>
      </w:r>
      <w:hyperlink r:id="rId149" w:tooltip="wiki:кн_по_шаблону.png" w:history="1">
        <w:r w:rsidR="00E1313B" w:rsidRPr="009E387D">
          <w:rPr>
            <w:rFonts w:cs="Arial"/>
          </w:rPr>
          <w:t xml:space="preserve">«По </w:t>
        </w:r>
        <w:r w:rsidR="00505DDE" w:rsidRPr="009E387D">
          <w:rPr>
            <w:rFonts w:cs="Arial"/>
          </w:rPr>
          <w:t>шаблону</w:t>
        </w:r>
        <w:r w:rsidR="00E1313B" w:rsidRPr="009E387D">
          <w:rPr>
            <w:rFonts w:cs="Arial"/>
          </w:rPr>
          <w:t>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</w:t>
      </w:r>
      <w:r w:rsidR="00122038">
        <w:rPr>
          <w:rFonts w:cs="Arial"/>
        </w:rPr>
        <w:t>В открывшемся окне выберите шаблон нажмите кнопку «ОК».</w:t>
      </w:r>
    </w:p>
    <w:p w14:paraId="3BBF92DE" w14:textId="77777777" w:rsidR="00122038" w:rsidRDefault="00122038" w:rsidP="00122038">
      <w:pPr>
        <w:pStyle w:val="phnormal"/>
        <w:rPr>
          <w:rFonts w:cs="Arial"/>
        </w:rPr>
      </w:pPr>
      <w:r>
        <w:rPr>
          <w:rFonts w:cs="Arial"/>
        </w:rPr>
        <w:t>Преимущество данного варианта направления состоит в том, что:</w:t>
      </w:r>
    </w:p>
    <w:p w14:paraId="3F722497" w14:textId="77777777" w:rsidR="00122038" w:rsidRDefault="00122038" w:rsidP="00122038">
      <w:pPr>
        <w:pStyle w:val="phlistitemized1"/>
        <w:numPr>
          <w:ilvl w:val="0"/>
          <w:numId w:val="33"/>
        </w:numPr>
      </w:pPr>
      <w:r>
        <w:t>можно направлять пациента на несколько услуг сразу;</w:t>
      </w:r>
    </w:p>
    <w:p w14:paraId="18F29BCF" w14:textId="77777777" w:rsidR="00227C07" w:rsidRPr="003F727A" w:rsidRDefault="00122038" w:rsidP="00122038">
      <w:pPr>
        <w:pStyle w:val="phlistitemized1"/>
        <w:numPr>
          <w:ilvl w:val="0"/>
          <w:numId w:val="33"/>
        </w:numPr>
      </w:pPr>
      <w:r>
        <w:t>нет необходимости заполнения всех параметров назначения (услуга, кабинет, врач, время)</w:t>
      </w:r>
      <w:r w:rsidR="00227C07" w:rsidRPr="003F727A">
        <w:t>.</w:t>
      </w:r>
    </w:p>
    <w:p w14:paraId="2E501DB5" w14:textId="77777777" w:rsidR="002E2149" w:rsidRPr="003F727A" w:rsidRDefault="004D79F8" w:rsidP="002E2149">
      <w:pPr>
        <w:pStyle w:val="40"/>
        <w:rPr>
          <w:rFonts w:cs="Arial"/>
        </w:rPr>
      </w:pPr>
      <w:r w:rsidRPr="003F727A">
        <w:rPr>
          <w:rFonts w:cs="Arial"/>
        </w:rPr>
        <w:lastRenderedPageBreak/>
        <w:t xml:space="preserve">Кнопка </w:t>
      </w:r>
      <w:r w:rsidR="002E2149" w:rsidRPr="003F727A">
        <w:rPr>
          <w:rFonts w:cs="Arial"/>
        </w:rPr>
        <w:t>«Расписание»</w:t>
      </w:r>
    </w:p>
    <w:p w14:paraId="5290637F" w14:textId="1A934F7B" w:rsidR="00227C07" w:rsidRPr="003F727A" w:rsidRDefault="00227C07" w:rsidP="00572FCA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записи пациента на услугу на определенное время </w:t>
      </w:r>
      <w:r w:rsidR="00D21A63" w:rsidRPr="003F727A">
        <w:rPr>
          <w:rFonts w:cs="Arial"/>
        </w:rPr>
        <w:t xml:space="preserve">в окне «Направления на услуги» (см. </w:t>
      </w:r>
      <w:r w:rsidR="00D21A63" w:rsidRPr="003F727A">
        <w:rPr>
          <w:rFonts w:cs="Arial"/>
        </w:rPr>
        <w:fldChar w:fldCharType="begin"/>
      </w:r>
      <w:r w:rsidR="00D21A63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D21A63" w:rsidRPr="003F727A">
        <w:rPr>
          <w:rFonts w:cs="Arial"/>
        </w:rPr>
      </w:r>
      <w:r w:rsidR="00D21A6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77</w:t>
      </w:r>
      <w:r w:rsidR="00D21A63" w:rsidRPr="003F727A">
        <w:rPr>
          <w:rFonts w:cs="Arial"/>
        </w:rPr>
        <w:fldChar w:fldCharType="end"/>
      </w:r>
      <w:r w:rsidR="00D21A63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CF17B9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0F2522" w:rsidRPr="003F727A">
        <w:rPr>
          <w:rFonts w:cs="Arial"/>
        </w:rPr>
        <w:t xml:space="preserve"> </w:t>
      </w:r>
      <w:hyperlink r:id="rId150" w:tooltip="wiki:кн_расписание.png" w:history="1">
        <w:r w:rsidR="00E1313B" w:rsidRPr="009E387D">
          <w:rPr>
            <w:rFonts w:cs="Arial"/>
          </w:rPr>
          <w:t>«Расписание»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Откроется окно «Регистратура - Расписание», где можно </w:t>
      </w:r>
      <w:r w:rsidR="000D7744" w:rsidRPr="003F727A">
        <w:rPr>
          <w:rFonts w:cs="Arial"/>
        </w:rPr>
        <w:t>выб</w:t>
      </w:r>
      <w:r w:rsidR="005D5989">
        <w:rPr>
          <w:rFonts w:cs="Arial"/>
        </w:rPr>
        <w:t>рать</w:t>
      </w:r>
      <w:r w:rsidRPr="003F727A">
        <w:rPr>
          <w:rFonts w:cs="Arial"/>
        </w:rPr>
        <w:t xml:space="preserve"> определенное время и произвести запись пациента на услугу.</w:t>
      </w:r>
    </w:p>
    <w:p w14:paraId="0845E891" w14:textId="77777777" w:rsidR="002E2149" w:rsidRPr="003F727A" w:rsidRDefault="004D79F8" w:rsidP="002E2149">
      <w:pPr>
        <w:pStyle w:val="40"/>
        <w:rPr>
          <w:rFonts w:cs="Arial"/>
        </w:rPr>
      </w:pPr>
      <w:r w:rsidRPr="003F727A">
        <w:rPr>
          <w:rFonts w:cs="Arial"/>
        </w:rPr>
        <w:t xml:space="preserve">Кнопка </w:t>
      </w:r>
      <w:r w:rsidR="002E2149" w:rsidRPr="003F727A">
        <w:rPr>
          <w:rFonts w:cs="Arial"/>
        </w:rPr>
        <w:t>«Внести результат»</w:t>
      </w:r>
    </w:p>
    <w:p w14:paraId="7CF7A597" w14:textId="00F2C459" w:rsidR="00227C07" w:rsidRPr="003F727A" w:rsidRDefault="00227C07" w:rsidP="00572FCA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внести результат по услуге, </w:t>
      </w:r>
      <w:r w:rsidR="00D21A63" w:rsidRPr="003F727A">
        <w:rPr>
          <w:rFonts w:cs="Arial"/>
        </w:rPr>
        <w:t xml:space="preserve">в окне «Направления на услуги» </w:t>
      </w:r>
      <w:r w:rsidR="00572FCA" w:rsidRPr="003F727A">
        <w:rPr>
          <w:rFonts w:cs="Arial"/>
        </w:rPr>
        <w:br/>
      </w:r>
      <w:r w:rsidR="00D21A63" w:rsidRPr="003F727A">
        <w:rPr>
          <w:rFonts w:cs="Arial"/>
        </w:rPr>
        <w:t>(</w:t>
      </w:r>
      <w:r w:rsidR="008C60AB">
        <w:rPr>
          <w:rFonts w:cs="Arial"/>
        </w:rPr>
        <w:t xml:space="preserve">см. </w:t>
      </w:r>
      <w:r w:rsidR="00D21A63" w:rsidRPr="003F727A">
        <w:rPr>
          <w:rFonts w:cs="Arial"/>
        </w:rPr>
        <w:fldChar w:fldCharType="begin"/>
      </w:r>
      <w:r w:rsidR="00D21A63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D21A63" w:rsidRPr="003F727A">
        <w:rPr>
          <w:rFonts w:cs="Arial"/>
        </w:rPr>
      </w:r>
      <w:r w:rsidR="00D21A6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77</w:t>
      </w:r>
      <w:r w:rsidR="00D21A63" w:rsidRPr="003F727A">
        <w:rPr>
          <w:rFonts w:cs="Arial"/>
        </w:rPr>
        <w:fldChar w:fldCharType="end"/>
      </w:r>
      <w:r w:rsidR="00D21A63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CF17B9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D21A63" w:rsidRPr="003F727A">
        <w:rPr>
          <w:rFonts w:cs="Arial"/>
        </w:rPr>
        <w:t xml:space="preserve"> </w:t>
      </w:r>
      <w:hyperlink r:id="rId151" w:tooltip="wiki:кн_внести_результат.png" w:history="1">
        <w:r w:rsidR="00E1313B" w:rsidRPr="009E387D">
          <w:rPr>
            <w:rFonts w:cs="Arial"/>
          </w:rPr>
          <w:t>«Внести результат»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В открывшемся окне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услугу </w:t>
      </w:r>
      <w:r w:rsidR="007C3F9B" w:rsidRPr="003F727A">
        <w:rPr>
          <w:rFonts w:cs="Arial"/>
        </w:rPr>
        <w:t>и нажмите</w:t>
      </w:r>
      <w:r w:rsidRPr="003F727A">
        <w:rPr>
          <w:rFonts w:cs="Arial"/>
        </w:rPr>
        <w:t xml:space="preserve"> </w:t>
      </w:r>
      <w:r w:rsidR="00E1313B" w:rsidRPr="003F727A">
        <w:rPr>
          <w:rFonts w:cs="Arial"/>
        </w:rPr>
        <w:t>«ОК»</w:t>
      </w:r>
      <w:r w:rsidRPr="003F727A">
        <w:rPr>
          <w:rFonts w:cs="Arial"/>
        </w:rPr>
        <w:t xml:space="preserve"> и в окне «Добавление приема» внести результат.</w:t>
      </w:r>
    </w:p>
    <w:p w14:paraId="4398846C" w14:textId="2A6072C6" w:rsidR="00227C07" w:rsidRPr="003F727A" w:rsidRDefault="00227C07" w:rsidP="00572FCA">
      <w:pPr>
        <w:pStyle w:val="phnormal"/>
        <w:rPr>
          <w:rFonts w:cs="Arial"/>
        </w:rPr>
      </w:pPr>
      <w:r w:rsidRPr="003F727A">
        <w:rPr>
          <w:rFonts w:cs="Arial"/>
        </w:rPr>
        <w:t xml:space="preserve">В окне «Осмотры» </w:t>
      </w:r>
      <w:r w:rsidR="00D21A63" w:rsidRPr="003F727A">
        <w:rPr>
          <w:rFonts w:cs="Arial"/>
        </w:rPr>
        <w:t xml:space="preserve">(см. </w:t>
      </w:r>
      <w:r w:rsidR="00D21A63" w:rsidRPr="003F727A">
        <w:rPr>
          <w:rFonts w:cs="Arial"/>
        </w:rPr>
        <w:fldChar w:fldCharType="begin"/>
      </w:r>
      <w:r w:rsidR="00D21A63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D21A63" w:rsidRPr="003F727A">
        <w:rPr>
          <w:rFonts w:cs="Arial"/>
        </w:rPr>
      </w:r>
      <w:r w:rsidR="00D21A6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77</w:t>
      </w:r>
      <w:r w:rsidR="00D21A63" w:rsidRPr="003F727A">
        <w:rPr>
          <w:rFonts w:cs="Arial"/>
        </w:rPr>
        <w:fldChar w:fldCharType="end"/>
      </w:r>
      <w:r w:rsidR="00D21A63" w:rsidRPr="003F727A">
        <w:rPr>
          <w:rFonts w:cs="Arial"/>
        </w:rPr>
        <w:t xml:space="preserve">) </w:t>
      </w:r>
      <w:r w:rsidRPr="003F727A">
        <w:rPr>
          <w:rFonts w:cs="Arial"/>
        </w:rPr>
        <w:t>содерж</w:t>
      </w:r>
      <w:r w:rsidR="00D21A63" w:rsidRPr="003F727A">
        <w:rPr>
          <w:rFonts w:cs="Arial"/>
        </w:rPr>
        <w:t>и</w:t>
      </w:r>
      <w:r w:rsidRPr="003F727A">
        <w:rPr>
          <w:rFonts w:cs="Arial"/>
        </w:rPr>
        <w:t>тся список направлений. Направления отображаются со статусом «Назначен» или «Записан».</w:t>
      </w:r>
    </w:p>
    <w:p w14:paraId="4D1CF2BC" w14:textId="77777777" w:rsidR="00227C07" w:rsidRPr="003F727A" w:rsidRDefault="00227C07" w:rsidP="00EC2920">
      <w:pPr>
        <w:pStyle w:val="phnormal"/>
        <w:rPr>
          <w:rFonts w:cs="Arial"/>
        </w:rPr>
      </w:pPr>
      <w:r w:rsidRPr="003F727A">
        <w:rPr>
          <w:rFonts w:cs="Arial"/>
        </w:rPr>
        <w:t>При нажатии на ссылку со статусом «Назначен» откроется окно «Регистратура - Расписание», в котором можно произвести запись пациента на услугу на определенное время. В этом случае статус услуги изменится на «Записан».</w:t>
      </w:r>
    </w:p>
    <w:p w14:paraId="6A98E56B" w14:textId="77777777" w:rsidR="00227C07" w:rsidRPr="003F727A" w:rsidRDefault="00227C07" w:rsidP="00AB1E0B">
      <w:pPr>
        <w:pStyle w:val="phnormal"/>
        <w:rPr>
          <w:rFonts w:cs="Arial"/>
        </w:rPr>
      </w:pPr>
      <w:r w:rsidRPr="003F727A">
        <w:rPr>
          <w:rFonts w:cs="Arial"/>
        </w:rPr>
        <w:t xml:space="preserve">При нажатии на ссылку «Записан» откроется окно «Регистратура - Расписание», </w:t>
      </w:r>
      <w:r w:rsidR="00CF17B9" w:rsidRPr="003F727A">
        <w:rPr>
          <w:rFonts w:cs="Arial"/>
        </w:rPr>
        <w:t>запишите</w:t>
      </w:r>
      <w:r w:rsidRPr="003F727A">
        <w:rPr>
          <w:rFonts w:cs="Arial"/>
        </w:rPr>
        <w:t xml:space="preserve"> пациента на другое время</w:t>
      </w:r>
      <w:r w:rsidR="00CF17B9" w:rsidRPr="003F727A">
        <w:rPr>
          <w:rFonts w:cs="Arial"/>
        </w:rPr>
        <w:t xml:space="preserve"> при необходимости</w:t>
      </w:r>
      <w:r w:rsidRPr="003F727A">
        <w:rPr>
          <w:rFonts w:cs="Arial"/>
        </w:rPr>
        <w:t>.</w:t>
      </w:r>
    </w:p>
    <w:p w14:paraId="06A632E2" w14:textId="77777777" w:rsidR="00227C07" w:rsidRPr="003F727A" w:rsidRDefault="00227C07" w:rsidP="00394842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просмотреть отмененные записи, </w:t>
      </w:r>
      <w:r w:rsidR="0017237E" w:rsidRPr="003F727A">
        <w:rPr>
          <w:rFonts w:cs="Arial"/>
        </w:rPr>
        <w:t>снимите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>с поля «Скрывать отмененные».</w:t>
      </w:r>
    </w:p>
    <w:p w14:paraId="30FAC8FE" w14:textId="77777777" w:rsidR="00227C07" w:rsidRPr="003F727A" w:rsidRDefault="00227C07" w:rsidP="00394842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просмотреть все услуги, в том числе и оказанные, </w:t>
      </w:r>
      <w:r w:rsidR="0017237E" w:rsidRPr="003F727A">
        <w:rPr>
          <w:rFonts w:cs="Arial"/>
        </w:rPr>
        <w:t>поставьте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>в поле «Показать все».</w:t>
      </w:r>
    </w:p>
    <w:p w14:paraId="1FFD774A" w14:textId="77777777" w:rsidR="00227C07" w:rsidRPr="003F727A" w:rsidRDefault="00227C07" w:rsidP="00242532">
      <w:pPr>
        <w:pStyle w:val="phnormal"/>
        <w:rPr>
          <w:rFonts w:cs="Arial"/>
        </w:rPr>
      </w:pPr>
      <w:r w:rsidRPr="003F727A">
        <w:rPr>
          <w:rFonts w:cs="Arial"/>
        </w:rPr>
        <w:t xml:space="preserve">При нажатии на ссылку со статусом «Оказана» откроется </w:t>
      </w:r>
      <w:r w:rsidR="00D21A63" w:rsidRPr="003F727A">
        <w:rPr>
          <w:rFonts w:cs="Arial"/>
        </w:rPr>
        <w:t xml:space="preserve">окно просмотра </w:t>
      </w:r>
      <w:r w:rsidRPr="003F727A">
        <w:rPr>
          <w:rFonts w:cs="Arial"/>
        </w:rPr>
        <w:t>отчет</w:t>
      </w:r>
      <w:r w:rsidR="00D21A63" w:rsidRPr="003F727A">
        <w:rPr>
          <w:rFonts w:cs="Arial"/>
        </w:rPr>
        <w:t>а</w:t>
      </w:r>
      <w:r w:rsidRPr="003F727A">
        <w:rPr>
          <w:rFonts w:cs="Arial"/>
        </w:rPr>
        <w:t xml:space="preserve"> «Заключение врача».</w:t>
      </w:r>
    </w:p>
    <w:p w14:paraId="59D62281" w14:textId="77777777" w:rsidR="00D84928" w:rsidRPr="003F727A" w:rsidRDefault="00875F71" w:rsidP="00242532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>Примечание</w:t>
      </w:r>
      <w:r w:rsidR="00821E1F" w:rsidRPr="003F727A">
        <w:rPr>
          <w:rFonts w:cs="Arial"/>
          <w:b/>
          <w:bCs/>
        </w:rPr>
        <w:t xml:space="preserve"> </w:t>
      </w:r>
      <w:r w:rsidR="00821E1F" w:rsidRPr="003F727A">
        <w:rPr>
          <w:rFonts w:cs="Arial"/>
        </w:rPr>
        <w:t>–</w:t>
      </w:r>
      <w:r w:rsidR="00821E1F" w:rsidRPr="003F727A">
        <w:rPr>
          <w:rFonts w:cs="Arial"/>
          <w:b/>
          <w:bCs/>
        </w:rPr>
        <w:t xml:space="preserve"> </w:t>
      </w:r>
      <w:r w:rsidR="00572FCA" w:rsidRPr="003F727A">
        <w:rPr>
          <w:rFonts w:cs="Arial"/>
        </w:rPr>
        <w:t>И</w:t>
      </w:r>
      <w:r w:rsidR="00D84928" w:rsidRPr="003F727A">
        <w:rPr>
          <w:rFonts w:cs="Arial"/>
        </w:rPr>
        <w:t>з вкладки «Направления</w:t>
      </w:r>
      <w:r w:rsidR="00E25494" w:rsidRPr="003F727A">
        <w:rPr>
          <w:rFonts w:cs="Arial"/>
        </w:rPr>
        <w:t xml:space="preserve"> на услуги</w:t>
      </w:r>
      <w:r w:rsidR="00D84928" w:rsidRPr="003F727A">
        <w:rPr>
          <w:rFonts w:cs="Arial"/>
        </w:rPr>
        <w:t xml:space="preserve">» можно распечатать направление на анализы. Для этого </w:t>
      </w:r>
      <w:r w:rsidR="00B34194" w:rsidRPr="003F727A">
        <w:rPr>
          <w:rFonts w:cs="Arial"/>
        </w:rPr>
        <w:t>выберите</w:t>
      </w:r>
      <w:r w:rsidR="00D84928" w:rsidRPr="003F727A">
        <w:rPr>
          <w:rFonts w:cs="Arial"/>
        </w:rPr>
        <w:t xml:space="preserve"> пункт контекстного меню «Направление». В направлении содержится перечень исследований, которые входят в состав анализа. Подробно печать направления на анализы описана в руководстве пользователя «</w:t>
      </w:r>
      <w:r w:rsidR="0085351A" w:rsidRPr="003F727A">
        <w:rPr>
          <w:rStyle w:val="33"/>
          <w:rFonts w:ascii="Arial" w:hAnsi="Arial" w:cs="Arial"/>
        </w:rPr>
        <w:t>Врач поликлиники</w:t>
      </w:r>
      <w:r w:rsidR="00D84928" w:rsidRPr="003916EF">
        <w:rPr>
          <w:rFonts w:cs="Arial"/>
        </w:rPr>
        <w:t>».</w:t>
      </w:r>
    </w:p>
    <w:p w14:paraId="06F699CA" w14:textId="7D24637C" w:rsidR="001037AA" w:rsidRPr="003916EF" w:rsidRDefault="001037AA" w:rsidP="00242532">
      <w:pPr>
        <w:pStyle w:val="phnormal"/>
        <w:rPr>
          <w:rFonts w:cs="Arial"/>
        </w:rPr>
      </w:pPr>
      <w:r w:rsidRPr="003F727A">
        <w:rPr>
          <w:rFonts w:cs="Arial"/>
        </w:rPr>
        <w:t xml:space="preserve">Можно списать на пациента расходные материалы с помощью пункта контекстного меню «Расходные материалы». Откроется окно </w:t>
      </w:r>
      <w:r w:rsidR="00E25494" w:rsidRPr="003F727A">
        <w:rPr>
          <w:rFonts w:cs="Arial"/>
        </w:rPr>
        <w:t xml:space="preserve">«Расходные материалы»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_Ref391475192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80</w:t>
      </w:r>
      <w:r w:rsidRPr="003F727A">
        <w:rPr>
          <w:rFonts w:cs="Arial"/>
        </w:rPr>
        <w:fldChar w:fldCharType="end"/>
      </w:r>
      <w:r w:rsidRPr="003916EF">
        <w:rPr>
          <w:rFonts w:cs="Arial"/>
        </w:rPr>
        <w:t>).</w:t>
      </w:r>
    </w:p>
    <w:p w14:paraId="3D769594" w14:textId="172AB387" w:rsidR="001037AA" w:rsidRPr="003F727A" w:rsidRDefault="00974D54" w:rsidP="00242532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627A7CCC" wp14:editId="3EECA2B4">
            <wp:extent cx="6153150" cy="3752850"/>
            <wp:effectExtent l="19050" t="19050" r="19050" b="190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52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F4575" w:rsidRPr="003916EF">
        <w:rPr>
          <w:rStyle w:val="afffe"/>
          <w:rFonts w:cs="Arial"/>
        </w:rPr>
        <w:t xml:space="preserve"> </w:t>
      </w:r>
    </w:p>
    <w:p w14:paraId="09551547" w14:textId="7C46E3E5" w:rsidR="001037AA" w:rsidRPr="003F727A" w:rsidRDefault="005C741B" w:rsidP="006F2F0C">
      <w:pPr>
        <w:pStyle w:val="phfiguretitle"/>
      </w:pPr>
      <w:bookmarkStart w:id="231" w:name="_Ref391475192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80</w:t>
        </w:r>
      </w:fldSimple>
      <w:bookmarkEnd w:id="231"/>
      <w:r w:rsidR="00782FE0" w:rsidRPr="003F727A">
        <w:t xml:space="preserve"> - </w:t>
      </w:r>
      <w:r w:rsidR="0009308B" w:rsidRPr="003F727A">
        <w:t>Окно «Расходные материалы»</w:t>
      </w:r>
    </w:p>
    <w:p w14:paraId="201DF559" w14:textId="079F6252" w:rsidR="001037AA" w:rsidRPr="003F727A" w:rsidRDefault="001037AA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пункта контекстного меню «Создать назначение» можно добавить расходный материал. Откроется окно </w:t>
      </w:r>
      <w:r w:rsidR="00E25494" w:rsidRPr="003F727A">
        <w:rPr>
          <w:rFonts w:cs="Arial"/>
        </w:rPr>
        <w:t>«Расходные материалы: добавление»</w:t>
      </w:r>
      <w:r w:rsidR="005D5989">
        <w:rPr>
          <w:rFonts w:cs="Arial"/>
        </w:rPr>
        <w:br/>
      </w:r>
      <w:r w:rsidRPr="003F727A">
        <w:rPr>
          <w:rFonts w:cs="Arial"/>
        </w:rPr>
        <w:t>(</w:t>
      </w:r>
      <w:r w:rsidR="004719C2" w:rsidRPr="003F727A">
        <w:rPr>
          <w:rFonts w:cs="Arial"/>
        </w:rPr>
        <w:fldChar w:fldCharType="begin"/>
      </w:r>
      <w:r w:rsidR="004719C2" w:rsidRPr="003F727A">
        <w:rPr>
          <w:rFonts w:cs="Arial"/>
        </w:rPr>
        <w:instrText xml:space="preserve"> REF _Ref391475576 \h </w:instrText>
      </w:r>
      <w:r w:rsidR="001A46CF" w:rsidRPr="003F727A">
        <w:rPr>
          <w:rFonts w:cs="Arial"/>
        </w:rPr>
        <w:instrText xml:space="preserve"> \* MERGEFORMAT </w:instrText>
      </w:r>
      <w:r w:rsidR="004719C2" w:rsidRPr="003F727A">
        <w:rPr>
          <w:rFonts w:cs="Arial"/>
        </w:rPr>
      </w:r>
      <w:r w:rsidR="004719C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</w:t>
      </w:r>
      <w:r w:rsidR="002D14F6" w:rsidRPr="003F727A">
        <w:t xml:space="preserve"> </w:t>
      </w:r>
      <w:r w:rsidR="002D14F6">
        <w:rPr>
          <w:noProof/>
        </w:rPr>
        <w:t>81</w:t>
      </w:r>
      <w:r w:rsidR="004719C2"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385A25C8" w14:textId="0DC7A35A" w:rsidR="001037AA" w:rsidRPr="003916EF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01296D2" wp14:editId="7974B81A">
            <wp:extent cx="4514850" cy="1981200"/>
            <wp:effectExtent l="19050" t="19050" r="19050" b="19050"/>
            <wp:docPr id="185" name="Рисунок 18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6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81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684A50" w14:textId="22AB812F" w:rsidR="001037AA" w:rsidRPr="003F727A" w:rsidRDefault="005C741B" w:rsidP="006F2F0C">
      <w:pPr>
        <w:pStyle w:val="phfiguretitle"/>
      </w:pPr>
      <w:bookmarkStart w:id="232" w:name="_Ref391475576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81</w:t>
        </w:r>
      </w:fldSimple>
      <w:bookmarkEnd w:id="232"/>
      <w:r w:rsidR="00782FE0" w:rsidRPr="003F727A">
        <w:t xml:space="preserve"> - </w:t>
      </w:r>
      <w:r w:rsidR="0009308B" w:rsidRPr="003F727A">
        <w:t>Окно «Расходные материалы: добавление»</w:t>
      </w:r>
    </w:p>
    <w:p w14:paraId="3CF7C50A" w14:textId="77777777" w:rsidR="001037AA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1037AA" w:rsidRPr="003F727A">
        <w:rPr>
          <w:rFonts w:cs="Arial"/>
        </w:rPr>
        <w:t xml:space="preserve"> следующие поля:</w:t>
      </w:r>
    </w:p>
    <w:p w14:paraId="084EF2B8" w14:textId="19720196" w:rsidR="001037AA" w:rsidRPr="003F727A" w:rsidRDefault="001037AA" w:rsidP="00572FCA">
      <w:pPr>
        <w:pStyle w:val="phlistitemized1"/>
      </w:pPr>
      <w:r w:rsidRPr="003F727A">
        <w:t xml:space="preserve">«Препарат» - </w:t>
      </w:r>
      <w:r w:rsidR="00CF17B9" w:rsidRPr="003F727A">
        <w:t xml:space="preserve">выберите </w:t>
      </w:r>
      <w:r w:rsidRPr="003F727A">
        <w:t xml:space="preserve">препарат.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3430C1AB" wp14:editId="499CA4FB">
            <wp:extent cx="190500" cy="219075"/>
            <wp:effectExtent l="19050" t="19050" r="19050" b="2857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Выбор медикамента</w:t>
      </w:r>
      <w:r w:rsidRPr="003F727A">
        <w:t xml:space="preserve">»,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57C22767" w14:textId="77777777" w:rsidR="004719C2" w:rsidRPr="003F727A" w:rsidRDefault="004719C2" w:rsidP="00572FCA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  <w:spacing w:val="0"/>
          <w:szCs w:val="20"/>
        </w:rPr>
        <w:t>Дозировка</w:t>
      </w:r>
      <w:r w:rsidRPr="003F727A">
        <w:t xml:space="preserve">» - </w:t>
      </w:r>
      <w:r w:rsidR="00CF17B9" w:rsidRPr="003F727A">
        <w:t xml:space="preserve">введите </w:t>
      </w:r>
      <w:r w:rsidRPr="003F727A">
        <w:t>дозировку препарата: количество доз в первое поле и дозу во второе поле;</w:t>
      </w:r>
    </w:p>
    <w:p w14:paraId="4E6E7ADA" w14:textId="2A1AABFB" w:rsidR="004719C2" w:rsidRPr="003F727A" w:rsidRDefault="001037AA" w:rsidP="00EC2920">
      <w:pPr>
        <w:pStyle w:val="phlistitemized1"/>
      </w:pPr>
      <w:r w:rsidRPr="003F727A">
        <w:t xml:space="preserve">«Доп. признак» - </w:t>
      </w:r>
      <w:r w:rsidR="00CF17B9" w:rsidRPr="003F727A">
        <w:t xml:space="preserve">при </w:t>
      </w:r>
      <w:r w:rsidRPr="003F727A">
        <w:t xml:space="preserve">необходимости </w:t>
      </w:r>
      <w:r w:rsidR="00CF17B9" w:rsidRPr="003F727A">
        <w:t xml:space="preserve">введите </w:t>
      </w:r>
      <w:r w:rsidRPr="003F727A">
        <w:t>дополнительный признак</w:t>
      </w:r>
      <w:r w:rsidR="004719C2" w:rsidRPr="003F727A">
        <w:t xml:space="preserve">. Для заполнения поля </w:t>
      </w:r>
      <w:r w:rsidR="00B34194" w:rsidRPr="003F727A">
        <w:t>нажмите</w:t>
      </w:r>
      <w:r w:rsidR="004719C2"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4D828C9F" wp14:editId="1C98B9C0">
            <wp:extent cx="190500" cy="219075"/>
            <wp:effectExtent l="19050" t="19050" r="19050" b="2857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19C2" w:rsidRPr="003F727A">
        <w:t>. Откроется окно «</w:t>
      </w:r>
      <w:r w:rsidR="004719C2" w:rsidRPr="003F727A">
        <w:rPr>
          <w:rStyle w:val="33"/>
          <w:rFonts w:ascii="Arial" w:hAnsi="Arial"/>
          <w:spacing w:val="0"/>
          <w:szCs w:val="20"/>
        </w:rPr>
        <w:t>Дополнительные признаки назначения</w:t>
      </w:r>
      <w:r w:rsidR="004719C2" w:rsidRPr="003F727A">
        <w:t xml:space="preserve">», в котором </w:t>
      </w:r>
      <w:r w:rsidR="00B34194" w:rsidRPr="003F727A">
        <w:t>выберите</w:t>
      </w:r>
      <w:r w:rsidR="004719C2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4719C2" w:rsidRPr="003F727A">
        <w:t>мыши;</w:t>
      </w:r>
    </w:p>
    <w:p w14:paraId="7F6BCE44" w14:textId="77777777" w:rsidR="004719C2" w:rsidRPr="003F727A" w:rsidRDefault="004719C2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Комментарий</w:t>
      </w:r>
      <w:r w:rsidRPr="003F727A">
        <w:t xml:space="preserve">» - </w:t>
      </w:r>
      <w:r w:rsidR="00CF17B9" w:rsidRPr="003F727A">
        <w:t xml:space="preserve">при </w:t>
      </w:r>
      <w:r w:rsidRPr="003F727A">
        <w:t xml:space="preserve">необходимости </w:t>
      </w:r>
      <w:r w:rsidR="00CF17B9" w:rsidRPr="003F727A">
        <w:t xml:space="preserve">введите </w:t>
      </w:r>
      <w:r w:rsidRPr="003F727A">
        <w:t>комментарий;</w:t>
      </w:r>
    </w:p>
    <w:p w14:paraId="65D4F512" w14:textId="77777777" w:rsidR="004719C2" w:rsidRPr="003F727A" w:rsidRDefault="004719C2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Медикамент пациента</w:t>
      </w:r>
      <w:r w:rsidRPr="003F727A">
        <w:t xml:space="preserve">» - </w:t>
      </w:r>
      <w:r w:rsidR="00CF17B9" w:rsidRPr="003F727A">
        <w:t xml:space="preserve">поставьте </w:t>
      </w:r>
      <w:r w:rsidR="001354B5" w:rsidRPr="003F727A">
        <w:t xml:space="preserve">«флажок» </w:t>
      </w:r>
      <w:r w:rsidRPr="003F727A">
        <w:t xml:space="preserve">в этом поле, если медикамент </w:t>
      </w:r>
      <w:r w:rsidR="00CF17B9" w:rsidRPr="003F727A">
        <w:t xml:space="preserve">принадлежит </w:t>
      </w:r>
      <w:r w:rsidRPr="003F727A">
        <w:t>пациент</w:t>
      </w:r>
      <w:r w:rsidR="00CF17B9" w:rsidRPr="003F727A">
        <w:t>у</w:t>
      </w:r>
      <w:r w:rsidRPr="003F727A">
        <w:t>.</w:t>
      </w:r>
    </w:p>
    <w:p w14:paraId="35CAA2CF" w14:textId="7FFDA8FA" w:rsidR="001037AA" w:rsidRPr="003F727A" w:rsidRDefault="00CF17B9" w:rsidP="0034399E">
      <w:pPr>
        <w:pStyle w:val="phnormal"/>
        <w:rPr>
          <w:rFonts w:cs="Arial"/>
        </w:rPr>
      </w:pPr>
      <w:r w:rsidRPr="003F727A">
        <w:rPr>
          <w:rFonts w:cs="Arial"/>
        </w:rPr>
        <w:t>Н</w:t>
      </w:r>
      <w:r w:rsidR="00B34194" w:rsidRPr="003F727A">
        <w:rPr>
          <w:rFonts w:cs="Arial"/>
        </w:rPr>
        <w:t>ажмите</w:t>
      </w:r>
      <w:r w:rsidR="004719C2" w:rsidRPr="003F727A">
        <w:rPr>
          <w:rFonts w:cs="Arial"/>
        </w:rPr>
        <w:t xml:space="preserve"> кнопку </w:t>
      </w:r>
      <w:r w:rsidR="00C11405" w:rsidRPr="003F727A">
        <w:rPr>
          <w:rFonts w:cs="Arial"/>
        </w:rPr>
        <w:t>«ОК»</w:t>
      </w:r>
      <w:r w:rsidR="004719C2" w:rsidRPr="003F727A">
        <w:rPr>
          <w:rFonts w:cs="Arial"/>
        </w:rPr>
        <w:t xml:space="preserve">. Препарат появится в списке (см. </w:t>
      </w:r>
      <w:r w:rsidR="004719C2" w:rsidRPr="003F727A">
        <w:rPr>
          <w:rFonts w:cs="Arial"/>
        </w:rPr>
        <w:fldChar w:fldCharType="begin"/>
      </w:r>
      <w:r w:rsidR="004719C2" w:rsidRPr="003F727A">
        <w:rPr>
          <w:rFonts w:cs="Arial"/>
        </w:rPr>
        <w:instrText xml:space="preserve"> REF _Ref391475192 \h </w:instrText>
      </w:r>
      <w:r w:rsidR="001A46CF" w:rsidRPr="003F727A">
        <w:rPr>
          <w:rFonts w:cs="Arial"/>
        </w:rPr>
        <w:instrText xml:space="preserve"> \* MERGEFORMAT </w:instrText>
      </w:r>
      <w:r w:rsidR="004719C2" w:rsidRPr="003F727A">
        <w:rPr>
          <w:rFonts w:cs="Arial"/>
        </w:rPr>
      </w:r>
      <w:r w:rsidR="004719C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80</w:t>
      </w:r>
      <w:r w:rsidR="004719C2" w:rsidRPr="003F727A">
        <w:rPr>
          <w:rFonts w:cs="Arial"/>
        </w:rPr>
        <w:fldChar w:fldCharType="end"/>
      </w:r>
      <w:r w:rsidR="004719C2" w:rsidRPr="003F727A">
        <w:rPr>
          <w:rFonts w:cs="Arial"/>
        </w:rPr>
        <w:t xml:space="preserve">). </w:t>
      </w:r>
    </w:p>
    <w:p w14:paraId="39D4AEEC" w14:textId="77777777" w:rsidR="004719C2" w:rsidRPr="003F727A" w:rsidRDefault="004719C2" w:rsidP="0034399E">
      <w:pPr>
        <w:pStyle w:val="phnormal"/>
        <w:rPr>
          <w:rFonts w:cs="Arial"/>
        </w:rPr>
      </w:pPr>
      <w:r w:rsidRPr="003F727A">
        <w:rPr>
          <w:rFonts w:cs="Arial"/>
        </w:rPr>
        <w:t>Также с помощью контекстного меню можно редактировать и удалить исполненное назначение в окне «Расходные материалы».</w:t>
      </w:r>
    </w:p>
    <w:p w14:paraId="2F4777C4" w14:textId="3EDDECE7" w:rsidR="00227C07" w:rsidRPr="003F727A" w:rsidRDefault="00227C0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на назначенных услугах </w:t>
      </w:r>
      <w:r w:rsidR="004719C2" w:rsidRPr="003F727A">
        <w:rPr>
          <w:rFonts w:cs="Arial"/>
        </w:rPr>
        <w:t xml:space="preserve">в окне «Направления на услуги» (см. </w:t>
      </w:r>
      <w:r w:rsidR="004719C2" w:rsidRPr="003F727A">
        <w:rPr>
          <w:rFonts w:cs="Arial"/>
        </w:rPr>
        <w:fldChar w:fldCharType="begin"/>
      </w:r>
      <w:r w:rsidR="004719C2" w:rsidRPr="003F727A">
        <w:rPr>
          <w:rFonts w:cs="Arial"/>
        </w:rPr>
        <w:instrText xml:space="preserve"> REF _Ref386123116 \h </w:instrText>
      </w:r>
      <w:r w:rsidR="001A46CF" w:rsidRPr="003F727A">
        <w:rPr>
          <w:rFonts w:cs="Arial"/>
        </w:rPr>
        <w:instrText xml:space="preserve"> \* MERGEFORMAT </w:instrText>
      </w:r>
      <w:r w:rsidR="004719C2" w:rsidRPr="003F727A">
        <w:rPr>
          <w:rFonts w:cs="Arial"/>
        </w:rPr>
      </w:r>
      <w:r w:rsidR="004719C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77</w:t>
      </w:r>
      <w:r w:rsidR="004719C2" w:rsidRPr="003F727A">
        <w:rPr>
          <w:rFonts w:cs="Arial"/>
        </w:rPr>
        <w:fldChar w:fldCharType="end"/>
      </w:r>
      <w:r w:rsidR="004719C2" w:rsidRPr="003F727A">
        <w:rPr>
          <w:rFonts w:cs="Arial"/>
        </w:rPr>
        <w:t xml:space="preserve">) </w:t>
      </w:r>
      <w:r w:rsidR="00CF17B9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63CA607C" w14:textId="77777777" w:rsidR="00227C07" w:rsidRPr="003F727A" w:rsidRDefault="00227C07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Оказать</w:t>
      </w:r>
      <w:r w:rsidRPr="003F727A">
        <w:t xml:space="preserve">» - </w:t>
      </w:r>
      <w:r w:rsidR="00CF17B9" w:rsidRPr="003F727A">
        <w:t xml:space="preserve">окажите </w:t>
      </w:r>
      <w:r w:rsidRPr="003F727A">
        <w:t>прием;</w:t>
      </w:r>
    </w:p>
    <w:p w14:paraId="65E45D6C" w14:textId="77777777" w:rsidR="00227C07" w:rsidRPr="003F727A" w:rsidRDefault="00227C07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направление</w:t>
      </w:r>
      <w:r w:rsidRPr="003F727A">
        <w:t xml:space="preserve">» - </w:t>
      </w:r>
      <w:r w:rsidR="00CF17B9" w:rsidRPr="003F727A">
        <w:t xml:space="preserve">отмените </w:t>
      </w:r>
      <w:r w:rsidRPr="003F727A">
        <w:t>направления;</w:t>
      </w:r>
    </w:p>
    <w:p w14:paraId="04E0D30D" w14:textId="77777777" w:rsidR="00227C07" w:rsidRPr="003F727A" w:rsidRDefault="00227C07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Расходные материалы</w:t>
      </w:r>
      <w:r w:rsidRPr="003F727A">
        <w:t xml:space="preserve">» - </w:t>
      </w:r>
      <w:r w:rsidR="00CF17B9" w:rsidRPr="003F727A">
        <w:t xml:space="preserve">спишите расходные материалы </w:t>
      </w:r>
      <w:r w:rsidRPr="003F727A">
        <w:t>на пациента;</w:t>
      </w:r>
    </w:p>
    <w:p w14:paraId="400D52E5" w14:textId="77777777" w:rsidR="00227C07" w:rsidRPr="003F727A" w:rsidRDefault="00227C07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Отчеты</w:t>
      </w:r>
      <w:r w:rsidRPr="003F727A">
        <w:t xml:space="preserve">» - </w:t>
      </w:r>
      <w:r w:rsidR="00CF17B9" w:rsidRPr="003F727A">
        <w:t xml:space="preserve">распечатайте </w:t>
      </w:r>
      <w:r w:rsidRPr="003F727A">
        <w:t>отчет</w:t>
      </w:r>
      <w:r w:rsidR="00CF17B9" w:rsidRPr="003F727A">
        <w:t>ы</w:t>
      </w:r>
      <w:r w:rsidRPr="003F727A">
        <w:t>.</w:t>
      </w:r>
    </w:p>
    <w:p w14:paraId="5A31E55F" w14:textId="77777777" w:rsidR="00227C07" w:rsidRPr="003F727A" w:rsidRDefault="00227C0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на записанных услугах </w:t>
      </w:r>
      <w:r w:rsidR="00CF17B9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4739409B" w14:textId="77777777" w:rsidR="00227C07" w:rsidRPr="003F727A" w:rsidRDefault="00227C07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направление</w:t>
      </w:r>
      <w:r w:rsidRPr="003F727A">
        <w:t xml:space="preserve">» - </w:t>
      </w:r>
      <w:r w:rsidR="00CF17B9" w:rsidRPr="003F727A">
        <w:t>отмените направление</w:t>
      </w:r>
      <w:r w:rsidRPr="003F727A">
        <w:t>;</w:t>
      </w:r>
    </w:p>
    <w:p w14:paraId="7A706501" w14:textId="77777777" w:rsidR="00227C07" w:rsidRPr="003F727A" w:rsidRDefault="00227C07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Редактирование параметров направления</w:t>
      </w:r>
      <w:r w:rsidRPr="003F727A">
        <w:t xml:space="preserve">» - </w:t>
      </w:r>
      <w:r w:rsidR="00CF17B9" w:rsidRPr="003F727A">
        <w:t xml:space="preserve">отредактируйте параметры </w:t>
      </w:r>
      <w:r w:rsidRPr="003F727A">
        <w:t>направления;</w:t>
      </w:r>
    </w:p>
    <w:p w14:paraId="44DFCA61" w14:textId="77777777" w:rsidR="00227C07" w:rsidRPr="003F727A" w:rsidRDefault="00227C07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Направление</w:t>
      </w:r>
      <w:r w:rsidRPr="003F727A">
        <w:t xml:space="preserve">» - </w:t>
      </w:r>
      <w:r w:rsidR="00CF17B9" w:rsidRPr="003F727A">
        <w:t xml:space="preserve">распечатайте </w:t>
      </w:r>
      <w:r w:rsidRPr="003F727A">
        <w:t>направлени</w:t>
      </w:r>
      <w:r w:rsidR="00CF17B9" w:rsidRPr="003F727A">
        <w:t>е</w:t>
      </w:r>
      <w:r w:rsidRPr="003F727A">
        <w:t>;</w:t>
      </w:r>
    </w:p>
    <w:p w14:paraId="5863BE2F" w14:textId="77777777" w:rsidR="00227C07" w:rsidRPr="003F727A" w:rsidRDefault="00227C07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Расходные материалы</w:t>
      </w:r>
      <w:r w:rsidRPr="003F727A">
        <w:t xml:space="preserve">» - </w:t>
      </w:r>
      <w:r w:rsidR="00CF17B9" w:rsidRPr="003F727A">
        <w:t xml:space="preserve">спишите расходные материалы </w:t>
      </w:r>
      <w:r w:rsidRPr="003F727A">
        <w:t>на пациента;</w:t>
      </w:r>
    </w:p>
    <w:p w14:paraId="0583EDD7" w14:textId="77777777" w:rsidR="00227C07" w:rsidRPr="003F727A" w:rsidRDefault="00227C07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Отчеты</w:t>
      </w:r>
      <w:r w:rsidRPr="003F727A">
        <w:t xml:space="preserve">» - </w:t>
      </w:r>
      <w:r w:rsidR="00CF17B9" w:rsidRPr="003F727A">
        <w:t xml:space="preserve">распечатайте </w:t>
      </w:r>
      <w:r w:rsidRPr="003F727A">
        <w:t>отчет</w:t>
      </w:r>
      <w:r w:rsidR="00CF17B9" w:rsidRPr="003F727A">
        <w:t>ы</w:t>
      </w:r>
      <w:r w:rsidRPr="003F727A">
        <w:t>.</w:t>
      </w:r>
    </w:p>
    <w:p w14:paraId="3147FFA3" w14:textId="77777777" w:rsidR="00227C07" w:rsidRPr="003F727A" w:rsidRDefault="00227C0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на оказанных услугах </w:t>
      </w:r>
      <w:r w:rsidR="00CF17B9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3226E256" w14:textId="77777777" w:rsidR="00227C07" w:rsidRPr="003F727A" w:rsidRDefault="00227C07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Редактировать</w:t>
      </w:r>
      <w:r w:rsidRPr="003F727A">
        <w:t xml:space="preserve">» - </w:t>
      </w:r>
      <w:r w:rsidR="00CF17B9" w:rsidRPr="003F727A">
        <w:t xml:space="preserve">отредактируйте </w:t>
      </w:r>
      <w:r w:rsidRPr="003F727A">
        <w:t>прием;</w:t>
      </w:r>
    </w:p>
    <w:p w14:paraId="18C5DA15" w14:textId="77777777" w:rsidR="00227C07" w:rsidRPr="003F727A" w:rsidRDefault="00227C07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результат</w:t>
      </w:r>
      <w:r w:rsidRPr="003F727A">
        <w:t xml:space="preserve">» - </w:t>
      </w:r>
      <w:r w:rsidR="00CF17B9" w:rsidRPr="003F727A">
        <w:t xml:space="preserve">отмените </w:t>
      </w:r>
      <w:r w:rsidRPr="003F727A">
        <w:t>результат приема;</w:t>
      </w:r>
    </w:p>
    <w:p w14:paraId="794C0D20" w14:textId="77777777" w:rsidR="00227C07" w:rsidRPr="003F727A" w:rsidRDefault="00227C07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Расходные материалы</w:t>
      </w:r>
      <w:r w:rsidRPr="003F727A">
        <w:t xml:space="preserve">» - </w:t>
      </w:r>
      <w:r w:rsidR="00CF17B9" w:rsidRPr="003F727A">
        <w:t xml:space="preserve">спишите </w:t>
      </w:r>
      <w:r w:rsidRPr="003F727A">
        <w:t>расходны</w:t>
      </w:r>
      <w:r w:rsidR="00CF17B9" w:rsidRPr="003F727A">
        <w:t>е</w:t>
      </w:r>
      <w:r w:rsidRPr="003F727A">
        <w:t xml:space="preserve"> материал</w:t>
      </w:r>
      <w:r w:rsidR="00CF17B9" w:rsidRPr="003F727A">
        <w:t>ы</w:t>
      </w:r>
      <w:r w:rsidRPr="003F727A">
        <w:t xml:space="preserve"> на пациента;</w:t>
      </w:r>
    </w:p>
    <w:p w14:paraId="75A078FC" w14:textId="77777777" w:rsidR="00227C07" w:rsidRPr="003F727A" w:rsidRDefault="00227C07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Отчеты</w:t>
      </w:r>
      <w:r w:rsidRPr="003F727A">
        <w:t xml:space="preserve">» - </w:t>
      </w:r>
      <w:r w:rsidR="00CF17B9" w:rsidRPr="003F727A">
        <w:t xml:space="preserve">распечатайте </w:t>
      </w:r>
      <w:r w:rsidRPr="003F727A">
        <w:t>отчет</w:t>
      </w:r>
      <w:r w:rsidR="00CF17B9" w:rsidRPr="003F727A">
        <w:t>ы</w:t>
      </w:r>
      <w:r w:rsidRPr="003F727A">
        <w:t>.</w:t>
      </w:r>
    </w:p>
    <w:p w14:paraId="284E5F33" w14:textId="77777777" w:rsidR="003C35E9" w:rsidRPr="003F727A" w:rsidRDefault="00D21A63" w:rsidP="006F0032">
      <w:pPr>
        <w:pStyle w:val="30"/>
        <w:rPr>
          <w:rFonts w:cs="Arial"/>
        </w:rPr>
      </w:pPr>
      <w:bookmarkStart w:id="233" w:name="_Ref386187878"/>
      <w:bookmarkStart w:id="234" w:name="_Ref386187881"/>
      <w:bookmarkStart w:id="235" w:name="_Toc494888991"/>
      <w:r w:rsidRPr="003F727A">
        <w:rPr>
          <w:rFonts w:cs="Arial"/>
        </w:rPr>
        <w:lastRenderedPageBreak/>
        <w:t>Назначения медикаментов</w:t>
      </w:r>
      <w:bookmarkEnd w:id="233"/>
      <w:bookmarkEnd w:id="234"/>
      <w:bookmarkEnd w:id="235"/>
    </w:p>
    <w:p w14:paraId="61A6E08C" w14:textId="30A9DC24" w:rsidR="00D21A63" w:rsidRPr="003F727A" w:rsidRDefault="00D21A63" w:rsidP="0034399E">
      <w:pPr>
        <w:pStyle w:val="phnormal"/>
        <w:rPr>
          <w:rFonts w:cs="Arial"/>
        </w:rPr>
      </w:pPr>
      <w:r w:rsidRPr="003F727A">
        <w:rPr>
          <w:rFonts w:cs="Arial"/>
        </w:rPr>
        <w:t>Врач вносит медикаментозные назначения во время внесения результата осмотра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_Ref386178821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5A013D77" w14:textId="3D22AF74" w:rsidR="00D21A63" w:rsidRPr="003916EF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4597EE3" wp14:editId="5DA925F9">
            <wp:extent cx="6296025" cy="2952750"/>
            <wp:effectExtent l="19050" t="19050" r="28575" b="19050"/>
            <wp:docPr id="188" name="Рисунок 18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4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52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9FD991" w14:textId="6FC6408B" w:rsidR="00D21A63" w:rsidRPr="003F727A" w:rsidRDefault="005C741B" w:rsidP="006F2F0C">
      <w:pPr>
        <w:pStyle w:val="phfiguretitle"/>
      </w:pPr>
      <w:bookmarkStart w:id="236" w:name="_Ref386178821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82</w:t>
        </w:r>
      </w:fldSimple>
      <w:bookmarkEnd w:id="236"/>
      <w:r w:rsidR="00782FE0" w:rsidRPr="003F727A">
        <w:t xml:space="preserve"> - </w:t>
      </w:r>
      <w:r w:rsidR="0009308B" w:rsidRPr="003F727A">
        <w:t>Окно «Лист назначений»</w:t>
      </w:r>
    </w:p>
    <w:p w14:paraId="1B6A79A1" w14:textId="77777777" w:rsidR="00D21A63" w:rsidRPr="003F727A" w:rsidRDefault="00D21A6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окне «Лист назначений» отображаются активные назначения. Чтобы просмотреть все назначения, </w:t>
      </w:r>
      <w:r w:rsidR="00CF17B9" w:rsidRPr="003F727A">
        <w:rPr>
          <w:rFonts w:cs="Arial"/>
        </w:rPr>
        <w:t>уберите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>с поля «Отображать только активные назначения».</w:t>
      </w:r>
    </w:p>
    <w:p w14:paraId="5EC8C2F8" w14:textId="77777777" w:rsidR="00E30E90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 xml:space="preserve">– </w:t>
      </w:r>
      <w:r w:rsidR="00CA4F77" w:rsidRPr="003F727A">
        <w:rPr>
          <w:rFonts w:cs="Arial"/>
        </w:rPr>
        <w:t xml:space="preserve">При </w:t>
      </w:r>
      <w:r w:rsidR="00E30E90" w:rsidRPr="003F727A">
        <w:rPr>
          <w:rFonts w:cs="Arial"/>
        </w:rPr>
        <w:t>назначении препарата в Системе осуществляется проверка на наличие аллергической реакции</w:t>
      </w:r>
      <w:r w:rsidR="00CF17B9" w:rsidRPr="003F727A">
        <w:rPr>
          <w:rFonts w:cs="Arial"/>
        </w:rPr>
        <w:t xml:space="preserve">. Проверка </w:t>
      </w:r>
      <w:r w:rsidR="00E30E90" w:rsidRPr="003F727A">
        <w:rPr>
          <w:rFonts w:cs="Arial"/>
        </w:rPr>
        <w:t>работает в соответствии с системной опцией «</w:t>
      </w:r>
      <w:proofErr w:type="spellStart"/>
      <w:r w:rsidR="00E30E90" w:rsidRPr="003F727A">
        <w:rPr>
          <w:rFonts w:cs="Arial"/>
        </w:rPr>
        <w:t>UseAllergenNommodif</w:t>
      </w:r>
      <w:proofErr w:type="spellEnd"/>
      <w:r w:rsidR="00E30E90" w:rsidRPr="003F727A">
        <w:rPr>
          <w:rFonts w:cs="Arial"/>
        </w:rPr>
        <w:t>»</w:t>
      </w:r>
      <w:r w:rsidR="00CF17B9" w:rsidRPr="003F727A">
        <w:rPr>
          <w:rFonts w:cs="Arial"/>
        </w:rPr>
        <w:t>.</w:t>
      </w:r>
    </w:p>
    <w:p w14:paraId="56EC87BF" w14:textId="77777777" w:rsidR="00BB2F42" w:rsidRPr="003F727A" w:rsidRDefault="00BB2F4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окна «Лист назначений» </w:t>
      </w:r>
      <w:r w:rsidR="00CF17B9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4B209A8E" w14:textId="77777777" w:rsidR="00BB2F42" w:rsidRPr="003F727A" w:rsidRDefault="00BB2F42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Просмотр</w:t>
      </w:r>
      <w:r w:rsidRPr="003F727A">
        <w:t xml:space="preserve">» - </w:t>
      </w:r>
      <w:r w:rsidR="00CF17B9" w:rsidRPr="003F727A">
        <w:t>просмотрите назначение</w:t>
      </w:r>
      <w:r w:rsidRPr="003F727A">
        <w:t>;</w:t>
      </w:r>
    </w:p>
    <w:p w14:paraId="3CD61034" w14:textId="77777777" w:rsidR="00BB2F42" w:rsidRPr="003F727A" w:rsidRDefault="00BB2F42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Копировать назначение</w:t>
      </w:r>
      <w:r w:rsidRPr="003F727A">
        <w:t xml:space="preserve">» - </w:t>
      </w:r>
      <w:r w:rsidR="00CF17B9" w:rsidRPr="003F727A">
        <w:t xml:space="preserve">скопируйте </w:t>
      </w:r>
      <w:r w:rsidRPr="003F727A">
        <w:t>назначени</w:t>
      </w:r>
      <w:r w:rsidR="00CF17B9" w:rsidRPr="003F727A">
        <w:t>е</w:t>
      </w:r>
      <w:r w:rsidRPr="003F727A">
        <w:t>;</w:t>
      </w:r>
    </w:p>
    <w:p w14:paraId="7B3873D4" w14:textId="77777777" w:rsidR="00BB2F42" w:rsidRPr="003F727A" w:rsidRDefault="00BB2F42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Исправить</w:t>
      </w:r>
      <w:r w:rsidRPr="003F727A">
        <w:t xml:space="preserve">» - </w:t>
      </w:r>
      <w:r w:rsidR="00CF17B9" w:rsidRPr="003F727A">
        <w:t xml:space="preserve">исправьте назначение </w:t>
      </w:r>
      <w:r w:rsidRPr="003F727A">
        <w:t>(только для неподписанных назначений);</w:t>
      </w:r>
    </w:p>
    <w:p w14:paraId="3FC07D28" w14:textId="77777777" w:rsidR="00BB2F42" w:rsidRPr="003F727A" w:rsidRDefault="00BB2F42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Удалить назначение</w:t>
      </w:r>
      <w:r w:rsidRPr="003F727A">
        <w:t xml:space="preserve">» - </w:t>
      </w:r>
      <w:r w:rsidR="00CF17B9" w:rsidRPr="003F727A">
        <w:t xml:space="preserve">удалите </w:t>
      </w:r>
      <w:r w:rsidRPr="003F727A">
        <w:t>назначения;</w:t>
      </w:r>
    </w:p>
    <w:p w14:paraId="568E4C29" w14:textId="77777777" w:rsidR="00BB2F42" w:rsidRPr="003F727A" w:rsidRDefault="00BB2F42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Продлить</w:t>
      </w:r>
      <w:r w:rsidRPr="003F727A">
        <w:t xml:space="preserve">» - </w:t>
      </w:r>
      <w:r w:rsidR="00CF17B9" w:rsidRPr="003F727A">
        <w:t>продлите назначение</w:t>
      </w:r>
      <w:r w:rsidRPr="003F727A">
        <w:t>;</w:t>
      </w:r>
    </w:p>
    <w:p w14:paraId="2C0C9890" w14:textId="77777777" w:rsidR="00BB2F42" w:rsidRPr="003F727A" w:rsidRDefault="00BB2F42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Подтвердить назначение</w:t>
      </w:r>
      <w:r w:rsidRPr="003F727A">
        <w:t xml:space="preserve">» - </w:t>
      </w:r>
      <w:r w:rsidR="00CF17B9" w:rsidRPr="003F727A">
        <w:t xml:space="preserve">подтвердите </w:t>
      </w:r>
      <w:r w:rsidRPr="003F727A">
        <w:t>неподписанно</w:t>
      </w:r>
      <w:r w:rsidR="00CF17B9" w:rsidRPr="003F727A">
        <w:t>е</w:t>
      </w:r>
      <w:r w:rsidRPr="003F727A">
        <w:t xml:space="preserve"> назначени</w:t>
      </w:r>
      <w:r w:rsidR="00CF17B9" w:rsidRPr="003F727A">
        <w:t>е</w:t>
      </w:r>
      <w:r w:rsidRPr="003F727A">
        <w:t>;</w:t>
      </w:r>
    </w:p>
    <w:p w14:paraId="7A4593B7" w14:textId="77777777" w:rsidR="00BB2F42" w:rsidRPr="003F727A" w:rsidRDefault="00BB2F42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подтверждение</w:t>
      </w:r>
      <w:r w:rsidRPr="003F727A">
        <w:t xml:space="preserve">» - </w:t>
      </w:r>
      <w:r w:rsidR="00CF17B9" w:rsidRPr="003F727A">
        <w:t xml:space="preserve">отмените подтверждение </w:t>
      </w:r>
      <w:r w:rsidRPr="003F727A">
        <w:t>назначения;</w:t>
      </w:r>
    </w:p>
    <w:p w14:paraId="5A40D7A7" w14:textId="77777777" w:rsidR="00BB2F42" w:rsidRPr="003F727A" w:rsidRDefault="00BB2F42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Возобновить</w:t>
      </w:r>
      <w:r w:rsidRPr="003F727A">
        <w:t xml:space="preserve">» - </w:t>
      </w:r>
      <w:r w:rsidR="00CF17B9" w:rsidRPr="003F727A">
        <w:t xml:space="preserve">возобновите </w:t>
      </w:r>
      <w:r w:rsidRPr="003F727A">
        <w:t>отмененны</w:t>
      </w:r>
      <w:r w:rsidR="00CF17B9" w:rsidRPr="003F727A">
        <w:t>е</w:t>
      </w:r>
      <w:r w:rsidRPr="003F727A">
        <w:t xml:space="preserve"> назначени</w:t>
      </w:r>
      <w:r w:rsidR="00CF17B9" w:rsidRPr="003F727A">
        <w:t>я</w:t>
      </w:r>
      <w:r w:rsidRPr="003F727A">
        <w:t>;</w:t>
      </w:r>
    </w:p>
    <w:p w14:paraId="049E0B65" w14:textId="77777777" w:rsidR="00BB2F42" w:rsidRPr="003F727A" w:rsidRDefault="00BB2F42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Отчеты</w:t>
      </w:r>
      <w:r w:rsidRPr="003F727A">
        <w:t xml:space="preserve">» - </w:t>
      </w:r>
      <w:r w:rsidR="00CF17B9" w:rsidRPr="003F727A">
        <w:t xml:space="preserve">распечатайте </w:t>
      </w:r>
      <w:r w:rsidR="00C046FA" w:rsidRPr="003F727A">
        <w:t>назначени</w:t>
      </w:r>
      <w:r w:rsidR="00CF17B9" w:rsidRPr="003F727A">
        <w:t>я</w:t>
      </w:r>
      <w:r w:rsidRPr="003F727A">
        <w:t>.</w:t>
      </w:r>
    </w:p>
    <w:p w14:paraId="3E27E07B" w14:textId="77777777" w:rsidR="00C046FA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lastRenderedPageBreak/>
        <w:t>Примечание</w:t>
      </w:r>
      <w:r w:rsidR="00821E1F" w:rsidRPr="003F727A">
        <w:rPr>
          <w:rFonts w:cs="Arial"/>
          <w:b/>
          <w:bCs/>
        </w:rPr>
        <w:t xml:space="preserve"> </w:t>
      </w:r>
      <w:r w:rsidR="00821E1F" w:rsidRPr="003F727A">
        <w:rPr>
          <w:rFonts w:cs="Arial"/>
        </w:rPr>
        <w:t xml:space="preserve">– </w:t>
      </w:r>
      <w:r w:rsidR="00CA4F77" w:rsidRPr="003F727A">
        <w:rPr>
          <w:rFonts w:cs="Arial"/>
        </w:rPr>
        <w:t xml:space="preserve">Возможна </w:t>
      </w:r>
      <w:r w:rsidR="00C046FA" w:rsidRPr="003F727A">
        <w:rPr>
          <w:rFonts w:cs="Arial"/>
        </w:rPr>
        <w:t xml:space="preserve">выборочная печать. </w:t>
      </w:r>
      <w:r w:rsidR="00EB2922" w:rsidRPr="003F727A">
        <w:rPr>
          <w:rFonts w:cs="Arial"/>
        </w:rPr>
        <w:t>Если медикаменты</w:t>
      </w:r>
      <w:r w:rsidR="00C046FA" w:rsidRPr="003F727A">
        <w:rPr>
          <w:rFonts w:cs="Arial"/>
        </w:rPr>
        <w:t xml:space="preserve"> отмечены </w:t>
      </w:r>
      <w:r w:rsidR="001354B5" w:rsidRPr="003F727A">
        <w:rPr>
          <w:rFonts w:cs="Arial"/>
        </w:rPr>
        <w:t>«флажками»</w:t>
      </w:r>
      <w:r w:rsidR="00C046FA" w:rsidRPr="003F727A">
        <w:rPr>
          <w:rFonts w:cs="Arial"/>
        </w:rPr>
        <w:t>, тогда в отчеты попадают только эти выделенные медикаменты. Если ничего не выделено - в отчет попадают все медикаменты.</w:t>
      </w:r>
    </w:p>
    <w:p w14:paraId="1ADBB0C4" w14:textId="77777777" w:rsidR="00E44F22" w:rsidRPr="003F727A" w:rsidRDefault="004D79F8" w:rsidP="00E44F22">
      <w:pPr>
        <w:pStyle w:val="40"/>
        <w:rPr>
          <w:rFonts w:cs="Arial"/>
        </w:rPr>
      </w:pPr>
      <w:bookmarkStart w:id="237" w:name="_Ref479254243"/>
      <w:r w:rsidRPr="003F727A">
        <w:rPr>
          <w:rFonts w:cs="Arial"/>
        </w:rPr>
        <w:t>Кнопка «</w:t>
      </w:r>
      <w:r w:rsidR="00E44F22" w:rsidRPr="003F727A">
        <w:rPr>
          <w:rFonts w:cs="Arial"/>
        </w:rPr>
        <w:t>Создать назначение</w:t>
      </w:r>
      <w:r w:rsidRPr="003F727A">
        <w:rPr>
          <w:rFonts w:cs="Arial"/>
        </w:rPr>
        <w:t>»</w:t>
      </w:r>
      <w:bookmarkEnd w:id="237"/>
    </w:p>
    <w:p w14:paraId="7919201F" w14:textId="56961A16" w:rsidR="00056D95" w:rsidRPr="003F727A" w:rsidRDefault="00D21A63" w:rsidP="00572FCA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создать назначение,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="00056D95" w:rsidRPr="003F727A">
        <w:rPr>
          <w:rFonts w:cs="Arial"/>
        </w:rPr>
        <w:t xml:space="preserve"> </w:t>
      </w:r>
      <w:hyperlink r:id="rId155" w:tooltip="wiki:кн_создать_назначение.png" w:history="1">
        <w:r w:rsidR="00C11405" w:rsidRPr="009E387D">
          <w:rPr>
            <w:rFonts w:cs="Arial"/>
          </w:rPr>
          <w:t>«Создать назначение»</w:t>
        </w:r>
      </w:hyperlink>
      <w:r w:rsidR="00E25494" w:rsidRPr="009E387D">
        <w:rPr>
          <w:rFonts w:cs="Arial"/>
        </w:rPr>
        <w:t>.</w:t>
      </w:r>
      <w:r w:rsidR="00E67AAE">
        <w:rPr>
          <w:rFonts w:cs="Arial"/>
        </w:rPr>
        <w:t xml:space="preserve"> Откроется окно (</w:t>
      </w:r>
      <w:r w:rsidR="00E67AAE">
        <w:rPr>
          <w:rFonts w:cs="Arial"/>
        </w:rPr>
        <w:fldChar w:fldCharType="begin"/>
      </w:r>
      <w:r w:rsidR="00E67AAE">
        <w:rPr>
          <w:rFonts w:cs="Arial"/>
        </w:rPr>
        <w:instrText xml:space="preserve"> REF _Ref386181015 \h </w:instrText>
      </w:r>
      <w:r w:rsidR="00E67AAE">
        <w:rPr>
          <w:rFonts w:cs="Arial"/>
        </w:rPr>
      </w:r>
      <w:r w:rsidR="00E67AAE">
        <w:rPr>
          <w:rFonts w:cs="Arial"/>
        </w:rPr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83</w:t>
      </w:r>
      <w:r w:rsidR="00E67AAE">
        <w:rPr>
          <w:rFonts w:cs="Arial"/>
        </w:rPr>
        <w:fldChar w:fldCharType="end"/>
      </w:r>
      <w:r w:rsidR="00E67AAE">
        <w:rPr>
          <w:rFonts w:cs="Arial"/>
        </w:rPr>
        <w:t>).</w:t>
      </w:r>
    </w:p>
    <w:p w14:paraId="53F24C0F" w14:textId="4F242A82" w:rsidR="00056D95" w:rsidRPr="003F727A" w:rsidRDefault="00974D54" w:rsidP="00232A7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18659D1D" wp14:editId="7B03781F">
            <wp:extent cx="6305550" cy="42005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AC9A" w14:textId="6CD008B4" w:rsidR="00056D95" w:rsidRPr="003F727A" w:rsidRDefault="005C741B" w:rsidP="006F2F0C">
      <w:pPr>
        <w:pStyle w:val="phfiguretitle"/>
      </w:pPr>
      <w:bookmarkStart w:id="238" w:name="_Ref386181015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83</w:t>
        </w:r>
      </w:fldSimple>
      <w:bookmarkEnd w:id="238"/>
      <w:r w:rsidR="00782FE0" w:rsidRPr="003F727A">
        <w:t xml:space="preserve"> - </w:t>
      </w:r>
      <w:r w:rsidR="00042F53" w:rsidRPr="003F727A">
        <w:t>Окно «Лекарственные назначения: добавление»</w:t>
      </w:r>
    </w:p>
    <w:p w14:paraId="2B56388F" w14:textId="77777777" w:rsidR="00056D95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056D95" w:rsidRPr="003F727A">
        <w:rPr>
          <w:rFonts w:cs="Arial"/>
        </w:rPr>
        <w:t xml:space="preserve"> следующие поля:</w:t>
      </w:r>
    </w:p>
    <w:p w14:paraId="25C48AA9" w14:textId="0711C0B7" w:rsidR="00056D95" w:rsidRPr="003F727A" w:rsidRDefault="00056D95" w:rsidP="00572FCA">
      <w:pPr>
        <w:pStyle w:val="phlistitemized1"/>
      </w:pPr>
      <w:r w:rsidRPr="003F727A">
        <w:t xml:space="preserve">«Препарат» - </w:t>
      </w:r>
      <w:r w:rsidR="00DE0537" w:rsidRPr="003F727A">
        <w:t>в</w:t>
      </w:r>
      <w:r w:rsidR="00B34194" w:rsidRPr="003F727A">
        <w:t>ыберите</w:t>
      </w:r>
      <w:r w:rsidRPr="003F727A">
        <w:t xml:space="preserve"> </w:t>
      </w:r>
      <w:r w:rsidR="00621E60" w:rsidRPr="003F727A">
        <w:t xml:space="preserve">модификацию </w:t>
      </w:r>
      <w:r w:rsidRPr="003F727A">
        <w:t>препарат</w:t>
      </w:r>
      <w:r w:rsidR="00621E60" w:rsidRPr="003F727A">
        <w:t>а</w:t>
      </w:r>
      <w:r w:rsidRPr="003F727A">
        <w:t xml:space="preserve">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0D49226D" wp14:editId="4C5B2CF7">
            <wp:extent cx="190500" cy="219075"/>
            <wp:effectExtent l="19050" t="19050" r="19050" b="2857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 xml:space="preserve">Выбор </w:t>
      </w:r>
      <w:r w:rsidR="00C52C4B" w:rsidRPr="003F727A">
        <w:rPr>
          <w:rStyle w:val="33"/>
          <w:rFonts w:ascii="Arial" w:hAnsi="Arial"/>
          <w:spacing w:val="0"/>
          <w:szCs w:val="20"/>
        </w:rPr>
        <w:t>медикамента</w:t>
      </w:r>
      <w:r w:rsidRPr="003F727A">
        <w:t>»</w:t>
      </w:r>
      <w:r w:rsidR="00621E60" w:rsidRPr="003F727A">
        <w:t xml:space="preserve"> (</w:t>
      </w:r>
      <w:r w:rsidR="00621E60" w:rsidRPr="003F727A">
        <w:fldChar w:fldCharType="begin"/>
      </w:r>
      <w:r w:rsidR="00621E60" w:rsidRPr="003F727A">
        <w:instrText xml:space="preserve"> REF _Ref399240268 \h </w:instrText>
      </w:r>
      <w:r w:rsidR="001A46CF" w:rsidRPr="003F727A">
        <w:instrText xml:space="preserve"> \* MERGEFORMAT </w:instrText>
      </w:r>
      <w:r w:rsidR="00621E60" w:rsidRPr="003F727A">
        <w:fldChar w:fldCharType="separate"/>
      </w:r>
      <w:r w:rsidR="002D14F6" w:rsidRPr="003F727A">
        <w:t xml:space="preserve">Рисунок </w:t>
      </w:r>
      <w:r w:rsidR="002D14F6">
        <w:t>84</w:t>
      </w:r>
      <w:r w:rsidR="00621E60" w:rsidRPr="003F727A">
        <w:fldChar w:fldCharType="end"/>
      </w:r>
      <w:r w:rsidR="00621E60" w:rsidRPr="003916EF">
        <w:t>)</w:t>
      </w:r>
      <w:r w:rsidRPr="003F727A">
        <w:t xml:space="preserve">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00083E87" w14:textId="42CB398F" w:rsidR="001D0D6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9BA6E9D" wp14:editId="198C9F62">
            <wp:extent cx="6296025" cy="6000750"/>
            <wp:effectExtent l="19050" t="19050" r="28575" b="190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000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537F4F" w14:textId="5FBCD70A" w:rsidR="00621E60" w:rsidRPr="003F727A" w:rsidRDefault="005C741B" w:rsidP="006F2F0C">
      <w:pPr>
        <w:pStyle w:val="phfiguretitle"/>
      </w:pPr>
      <w:bookmarkStart w:id="239" w:name="_Ref39924026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84</w:t>
        </w:r>
      </w:fldSimple>
      <w:bookmarkEnd w:id="239"/>
      <w:r w:rsidR="00782FE0" w:rsidRPr="003F727A">
        <w:t xml:space="preserve"> - </w:t>
      </w:r>
      <w:r w:rsidR="00042F53" w:rsidRPr="003F727A">
        <w:t>Окно «Выбор медикамента»</w:t>
      </w:r>
    </w:p>
    <w:p w14:paraId="3947D15E" w14:textId="26D6D0E1" w:rsidR="00910075" w:rsidRPr="003F727A" w:rsidRDefault="008610F7" w:rsidP="0034399E">
      <w:pPr>
        <w:pStyle w:val="phnormal"/>
        <w:rPr>
          <w:rFonts w:cs="Arial"/>
        </w:rPr>
      </w:pPr>
      <w:r w:rsidRPr="003F727A">
        <w:rPr>
          <w:rFonts w:cs="Arial"/>
        </w:rPr>
        <w:t>При выборе</w:t>
      </w:r>
      <w:r w:rsidR="00C62750" w:rsidRPr="003F727A">
        <w:rPr>
          <w:rFonts w:cs="Arial"/>
        </w:rPr>
        <w:t xml:space="preserve"> комплексн</w:t>
      </w:r>
      <w:r w:rsidRPr="003F727A">
        <w:rPr>
          <w:rFonts w:cs="Arial"/>
        </w:rPr>
        <w:t>ого</w:t>
      </w:r>
      <w:r w:rsidR="00C62750" w:rsidRPr="003F727A">
        <w:rPr>
          <w:rFonts w:cs="Arial"/>
        </w:rPr>
        <w:t xml:space="preserve"> препарат</w:t>
      </w:r>
      <w:r w:rsidRPr="003F727A">
        <w:rPr>
          <w:rFonts w:cs="Arial"/>
        </w:rPr>
        <w:t xml:space="preserve">а </w:t>
      </w:r>
      <w:r w:rsidR="00DE0537" w:rsidRPr="003F727A">
        <w:rPr>
          <w:rFonts w:cs="Arial"/>
        </w:rPr>
        <w:t>просмотрите</w:t>
      </w:r>
      <w:r w:rsidR="00C62750" w:rsidRPr="003F727A">
        <w:rPr>
          <w:rFonts w:cs="Arial"/>
        </w:rPr>
        <w:t xml:space="preserve"> </w:t>
      </w:r>
      <w:r w:rsidRPr="003F727A">
        <w:rPr>
          <w:rFonts w:cs="Arial"/>
        </w:rPr>
        <w:t>с</w:t>
      </w:r>
      <w:r w:rsidR="00C62750" w:rsidRPr="003F727A">
        <w:rPr>
          <w:rFonts w:cs="Arial"/>
        </w:rPr>
        <w:t>остав комплекса</w:t>
      </w:r>
      <w:r w:rsidRPr="003F727A">
        <w:rPr>
          <w:rFonts w:cs="Arial"/>
        </w:rPr>
        <w:t>, который отображ</w:t>
      </w:r>
      <w:r w:rsidR="00DE0537" w:rsidRPr="003F727A">
        <w:rPr>
          <w:rFonts w:cs="Arial"/>
        </w:rPr>
        <w:t>ается</w:t>
      </w:r>
      <w:r w:rsidRPr="003F727A">
        <w:rPr>
          <w:rFonts w:cs="Arial"/>
        </w:rPr>
        <w:t xml:space="preserve"> при раскрытии панели «Состав комплекса»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_Ref430333848 \h </w:instrText>
      </w:r>
      <w:r w:rsidR="000665F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337D832" w14:textId="40B9E15F" w:rsidR="008610F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0324DA9" wp14:editId="52FFF72A">
            <wp:extent cx="6296025" cy="5181600"/>
            <wp:effectExtent l="19050" t="19050" r="28575" b="1905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8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6DAFDB" w14:textId="0FC5EF24" w:rsidR="008610F7" w:rsidRPr="003F727A" w:rsidRDefault="005C741B" w:rsidP="006F2F0C">
      <w:pPr>
        <w:pStyle w:val="phfiguretitle"/>
        <w:rPr>
          <w:lang w:val="en-US"/>
        </w:rPr>
      </w:pPr>
      <w:bookmarkStart w:id="240" w:name="_Ref430333848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85</w:t>
        </w:r>
      </w:fldSimple>
      <w:bookmarkEnd w:id="240"/>
      <w:r w:rsidR="00782FE0" w:rsidRPr="003F727A">
        <w:t xml:space="preserve"> - </w:t>
      </w:r>
      <w:r w:rsidR="00042F53" w:rsidRPr="003F727A">
        <w:t>Комплексные препараты</w:t>
      </w:r>
    </w:p>
    <w:p w14:paraId="6B005F83" w14:textId="6DCA43E0" w:rsidR="00056D95" w:rsidRPr="003F727A" w:rsidRDefault="00056D95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Доп. признак</w:t>
      </w:r>
      <w:r w:rsidRPr="003F727A">
        <w:t xml:space="preserve">» - </w:t>
      </w:r>
      <w:r w:rsidR="00DE0537" w:rsidRPr="003F727A">
        <w:t>п</w:t>
      </w:r>
      <w:r w:rsidR="00EB7FB3" w:rsidRPr="003F727A">
        <w:t xml:space="preserve">ри необходимости </w:t>
      </w:r>
      <w:r w:rsidR="000D7744" w:rsidRPr="003F727A">
        <w:t>выберите</w:t>
      </w:r>
      <w:r w:rsidRPr="003F727A">
        <w:t xml:space="preserve"> дополнительный признак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74DA10F3" wp14:editId="2D609894">
            <wp:extent cx="209550" cy="228600"/>
            <wp:effectExtent l="19050" t="19050" r="19050" b="19050"/>
            <wp:docPr id="193" name="Рисунок 193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085D2791" w14:textId="6C840492" w:rsidR="00056D95" w:rsidRPr="003916EF" w:rsidRDefault="00056D95" w:rsidP="00EC2920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Тип назначения</w:t>
      </w:r>
      <w:r w:rsidRPr="003F727A">
        <w:t xml:space="preserve">» - </w:t>
      </w:r>
      <w:r w:rsidR="00DE0537" w:rsidRPr="003F727A">
        <w:t>в</w:t>
      </w:r>
      <w:r w:rsidR="000D7744" w:rsidRPr="003F727A">
        <w:t>ыберите</w:t>
      </w:r>
      <w:r w:rsidRPr="003F727A">
        <w:t xml:space="preserve"> тип </w:t>
      </w:r>
      <w:r w:rsidR="008F0785" w:rsidRPr="003F727A">
        <w:t>назначени</w:t>
      </w:r>
      <w:r w:rsidR="008F0785">
        <w:t>я</w:t>
      </w:r>
      <w:r w:rsidR="008F0785" w:rsidRPr="003F727A">
        <w:t xml:space="preserve"> </w:t>
      </w:r>
      <w:r w:rsidRPr="003F727A">
        <w:t xml:space="preserve">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6CC94232" wp14:editId="23361302">
            <wp:extent cx="209550" cy="228600"/>
            <wp:effectExtent l="19050" t="19050" r="19050" b="19050"/>
            <wp:docPr id="194" name="Рисунок 19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78C3ACA1" w14:textId="3C84BA80" w:rsidR="00056D95" w:rsidRPr="003916EF" w:rsidRDefault="00056D95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Способ введения</w:t>
      </w:r>
      <w:r w:rsidRPr="003F727A">
        <w:t xml:space="preserve">» - </w:t>
      </w:r>
      <w:r w:rsidR="00DE0537" w:rsidRPr="003F727A">
        <w:t>в</w:t>
      </w:r>
      <w:r w:rsidR="000D7744" w:rsidRPr="003F727A">
        <w:t>ыберите</w:t>
      </w:r>
      <w:r w:rsidRPr="003F727A">
        <w:t xml:space="preserve"> способ введения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7FFD652E" wp14:editId="116721B4">
            <wp:extent cx="209550" cy="228600"/>
            <wp:effectExtent l="19050" t="19050" r="19050" b="19050"/>
            <wp:docPr id="195" name="Рисунок 19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05C29D38" w14:textId="77777777" w:rsidR="00320C0C" w:rsidRPr="003F727A" w:rsidRDefault="00320C0C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Медикамент пациента</w:t>
      </w:r>
      <w:r w:rsidRPr="003F727A">
        <w:t xml:space="preserve">» - </w:t>
      </w:r>
      <w:r w:rsidR="00DE0537" w:rsidRPr="003F727A">
        <w:t xml:space="preserve">поставьте </w:t>
      </w:r>
      <w:r w:rsidR="001354B5" w:rsidRPr="003F727A">
        <w:t>«флажок»</w:t>
      </w:r>
      <w:r w:rsidRPr="003F727A">
        <w:t>, если медикамент</w:t>
      </w:r>
      <w:r w:rsidR="00DE0537" w:rsidRPr="003F727A">
        <w:t xml:space="preserve"> принадлежит</w:t>
      </w:r>
      <w:r w:rsidRPr="003F727A">
        <w:t xml:space="preserve"> пациент</w:t>
      </w:r>
      <w:r w:rsidR="00DE0537" w:rsidRPr="003F727A">
        <w:t>у.</w:t>
      </w:r>
    </w:p>
    <w:p w14:paraId="16162338" w14:textId="79B91AEC" w:rsidR="0020262E" w:rsidRPr="003F727A" w:rsidRDefault="0020262E" w:rsidP="0034399E">
      <w:pPr>
        <w:pStyle w:val="phnormal"/>
        <w:rPr>
          <w:rFonts w:cs="Arial"/>
          <w:noProof/>
        </w:rPr>
      </w:pPr>
      <w:r w:rsidRPr="003F727A">
        <w:rPr>
          <w:rFonts w:cs="Arial"/>
        </w:rPr>
        <w:t>При нажатии кнопк</w:t>
      </w:r>
      <w:r w:rsidR="006E6E95" w:rsidRPr="003F727A">
        <w:rPr>
          <w:rFonts w:cs="Arial"/>
        </w:rPr>
        <w:t>и</w:t>
      </w:r>
      <w:r w:rsidRPr="003F727A">
        <w:rPr>
          <w:rFonts w:cs="Arial"/>
        </w:rPr>
        <w:t xml:space="preserve"> </w:t>
      </w:r>
      <w:r w:rsidRPr="003F727A">
        <w:rPr>
          <w:rFonts w:cs="Arial"/>
          <w:noProof/>
        </w:rPr>
        <w:t>«</w:t>
      </w:r>
      <w:r w:rsidRPr="003F727A">
        <w:rPr>
          <w:rFonts w:cs="Arial"/>
        </w:rPr>
        <w:t>Комментарий</w:t>
      </w:r>
      <w:r w:rsidRPr="003F727A">
        <w:rPr>
          <w:rFonts w:cs="Arial"/>
          <w:noProof/>
        </w:rPr>
        <w:t>» откроется поле «</w:t>
      </w:r>
      <w:r w:rsidRPr="003F727A">
        <w:rPr>
          <w:rFonts w:cs="Arial"/>
        </w:rPr>
        <w:t>Комментарий</w:t>
      </w:r>
      <w:r w:rsidRPr="003F727A">
        <w:rPr>
          <w:rFonts w:cs="Arial"/>
          <w:noProof/>
        </w:rPr>
        <w:t>», в которое можно ввести дополнительную информацию (</w:t>
      </w:r>
      <w:r w:rsidRPr="003F727A">
        <w:rPr>
          <w:rFonts w:cs="Arial"/>
          <w:noProof/>
        </w:rPr>
        <w:fldChar w:fldCharType="begin"/>
      </w:r>
      <w:r w:rsidRPr="003F727A">
        <w:rPr>
          <w:rFonts w:cs="Arial"/>
          <w:noProof/>
        </w:rPr>
        <w:instrText xml:space="preserve"> REF _Ref411855869 \h  \* MERGEFORMAT </w:instrText>
      </w:r>
      <w:r w:rsidRPr="003F727A">
        <w:rPr>
          <w:rFonts w:cs="Arial"/>
          <w:noProof/>
        </w:rPr>
      </w:r>
      <w:r w:rsidRPr="003F727A">
        <w:rPr>
          <w:rFonts w:cs="Arial"/>
          <w:noProof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86</w:t>
      </w:r>
      <w:r w:rsidRPr="003F727A">
        <w:rPr>
          <w:rFonts w:cs="Arial"/>
          <w:noProof/>
        </w:rPr>
        <w:fldChar w:fldCharType="end"/>
      </w:r>
      <w:r w:rsidRPr="003F727A">
        <w:rPr>
          <w:rFonts w:cs="Arial"/>
          <w:noProof/>
        </w:rPr>
        <w:t>).</w:t>
      </w:r>
    </w:p>
    <w:p w14:paraId="6A51E5D2" w14:textId="12AB860B" w:rsidR="0020262E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71FA101" wp14:editId="122E3B74">
            <wp:extent cx="4924425" cy="1771650"/>
            <wp:effectExtent l="19050" t="19050" r="28575" b="1905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7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EA9842" w14:textId="3CDF718D" w:rsidR="0020262E" w:rsidRPr="003F727A" w:rsidRDefault="005C741B" w:rsidP="006F2F0C">
      <w:pPr>
        <w:pStyle w:val="phfiguretitle"/>
      </w:pPr>
      <w:bookmarkStart w:id="241" w:name="_Ref411855869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86</w:t>
        </w:r>
      </w:fldSimple>
      <w:bookmarkEnd w:id="241"/>
      <w:r w:rsidR="00782FE0" w:rsidRPr="003F727A">
        <w:t xml:space="preserve"> - </w:t>
      </w:r>
      <w:r w:rsidR="00042F53" w:rsidRPr="003F727A">
        <w:t>Ввод комментария</w:t>
      </w:r>
    </w:p>
    <w:p w14:paraId="5CDFF630" w14:textId="77777777" w:rsidR="00056D95" w:rsidRPr="003F727A" w:rsidRDefault="00056D95" w:rsidP="00572FC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Дозировка</w:t>
      </w:r>
      <w:r w:rsidRPr="003F727A">
        <w:t xml:space="preserve">» - </w:t>
      </w:r>
      <w:r w:rsidR="00DE0537" w:rsidRPr="003F727A">
        <w:t xml:space="preserve">введите </w:t>
      </w:r>
      <w:r w:rsidRPr="003F727A">
        <w:t>дозировку препарата: количество доз в первое поле и дозу во второе поле;</w:t>
      </w:r>
    </w:p>
    <w:p w14:paraId="16F483F4" w14:textId="01F0BFA4" w:rsidR="00056D95" w:rsidRPr="003F727A" w:rsidRDefault="00056D95" w:rsidP="00EC2920">
      <w:pPr>
        <w:pStyle w:val="phlistitemized1"/>
      </w:pPr>
      <w:r w:rsidRPr="003F727A">
        <w:t xml:space="preserve">«Периодичность» - </w:t>
      </w:r>
      <w:r w:rsidR="00DE0537" w:rsidRPr="003F727A">
        <w:t>укажите</w:t>
      </w:r>
      <w:r w:rsidRPr="003F727A">
        <w:t xml:space="preserve"> периодичность применения препарата.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5370709D" wp14:editId="5B789058">
            <wp:extent cx="190500" cy="219075"/>
            <wp:effectExtent l="19050" t="19050" r="19050" b="285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. Откроется </w:t>
      </w:r>
      <w:r w:rsidR="00420130" w:rsidRPr="003F727A">
        <w:t>медицинский словарь</w:t>
      </w:r>
      <w:r w:rsidRPr="003F727A">
        <w:t xml:space="preserve"> «Периодичность назначений», в котором </w:t>
      </w:r>
      <w:r w:rsidR="00DE0537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нужное значение </w:t>
      </w:r>
      <w:r w:rsidR="007C3F9B" w:rsidRPr="003F727A">
        <w:t>и нажмите</w:t>
      </w:r>
      <w:r w:rsidR="00DE4F11" w:rsidRPr="003F727A">
        <w:t xml:space="preserve"> кнопку</w:t>
      </w:r>
      <w:r w:rsidRPr="003F727A">
        <w:t xml:space="preserve"> </w:t>
      </w:r>
      <w:r w:rsidR="0003342F">
        <w:t>«ОК»</w:t>
      </w:r>
      <w:r w:rsidRPr="003F727A">
        <w:t xml:space="preserve"> или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3D76EC6D" w14:textId="2BC14615" w:rsidR="00056D95" w:rsidRPr="003F727A" w:rsidRDefault="00056D95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Назначить с</w:t>
      </w:r>
      <w:r w:rsidRPr="003F727A">
        <w:t>» -</w:t>
      </w:r>
      <w:r w:rsidR="00CA55F6">
        <w:t xml:space="preserve"> автоматически заполняется текущей датой и временем. Доступно для редактирования. При необходимости </w:t>
      </w:r>
      <w:r w:rsidR="00CA55F6" w:rsidRPr="003F727A">
        <w:t xml:space="preserve">укажите дату окончания приема медикамента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1B9D1B4B" wp14:editId="0FAAEFE1">
            <wp:extent cx="200025" cy="200025"/>
            <wp:effectExtent l="19050" t="19050" r="28575" b="2857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A55F6" w:rsidRPr="003916EF">
        <w:t xml:space="preserve"> или вручную</w:t>
      </w:r>
      <w:r w:rsidR="00CA55F6" w:rsidRPr="003F727A">
        <w:t>, затем укажите</w:t>
      </w:r>
      <w:r w:rsidR="00CA55F6">
        <w:t xml:space="preserve"> время</w:t>
      </w:r>
      <w:r w:rsidR="00D41D6E">
        <w:t>. Если день поступления пациента в отделение совпадает с днем создания назначения, то наследуется время поступления пациента в отделение</w:t>
      </w:r>
      <w:r w:rsidR="00CA55F6">
        <w:t>;</w:t>
      </w:r>
    </w:p>
    <w:p w14:paraId="1658E1B3" w14:textId="32ADF79A" w:rsidR="00056D95" w:rsidRPr="003F727A" w:rsidRDefault="00056D95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Назначить по</w:t>
      </w:r>
      <w:r w:rsidRPr="003F727A">
        <w:t xml:space="preserve"> - </w:t>
      </w:r>
      <w:r w:rsidR="00DE0537" w:rsidRPr="003F727A">
        <w:t xml:space="preserve">укажите </w:t>
      </w:r>
      <w:r w:rsidRPr="003F727A">
        <w:t xml:space="preserve">дату окончания приема медикамента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752CC111" wp14:editId="46A13D00">
            <wp:extent cx="200025" cy="200025"/>
            <wp:effectExtent l="19050" t="19050" r="28575" b="285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 или вручную</w:t>
      </w:r>
      <w:r w:rsidR="00DE0537" w:rsidRPr="003F727A">
        <w:t>, затем укажите</w:t>
      </w:r>
      <w:r w:rsidRPr="003F727A">
        <w:t xml:space="preserve"> время. Из </w:t>
      </w:r>
      <w:r w:rsidR="00B34194" w:rsidRPr="003F727A">
        <w:t>выпадающего</w:t>
      </w:r>
      <w:r w:rsidR="00787930" w:rsidRPr="003F727A">
        <w:t xml:space="preserve"> списка </w:t>
      </w:r>
      <w:r w:rsidR="000D7744" w:rsidRPr="003F727A">
        <w:t>выберите</w:t>
      </w:r>
      <w:r w:rsidR="00787930" w:rsidRPr="003F727A">
        <w:t xml:space="preserve"> значения:</w:t>
      </w:r>
    </w:p>
    <w:p w14:paraId="6AD74A2B" w14:textId="77777777" w:rsidR="00056D95" w:rsidRPr="003F727A" w:rsidRDefault="00056D95" w:rsidP="00C3578C">
      <w:pPr>
        <w:pStyle w:val="phlistitemized2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До выписки</w:t>
      </w:r>
      <w:r w:rsidRPr="003F727A">
        <w:t>»</w:t>
      </w:r>
      <w:r w:rsidR="00DE0537" w:rsidRPr="003F727A">
        <w:t xml:space="preserve">, если </w:t>
      </w:r>
      <w:r w:rsidRPr="003F727A">
        <w:t>прием медикамента заканчивается в день выписки пациента;</w:t>
      </w:r>
    </w:p>
    <w:p w14:paraId="60455206" w14:textId="77777777" w:rsidR="00056D95" w:rsidRPr="003F727A" w:rsidRDefault="00056D95" w:rsidP="00C3578C">
      <w:pPr>
        <w:pStyle w:val="phlistitemized2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Количество дней</w:t>
      </w:r>
      <w:r w:rsidRPr="003F727A">
        <w:t>»</w:t>
      </w:r>
      <w:r w:rsidR="00DE0537" w:rsidRPr="003F727A">
        <w:t>, если</w:t>
      </w:r>
      <w:r w:rsidRPr="003F727A">
        <w:t xml:space="preserve"> прием медикамента длится в </w:t>
      </w:r>
      <w:r w:rsidR="00CA65F5" w:rsidRPr="003F727A">
        <w:t xml:space="preserve">течение </w:t>
      </w:r>
      <w:r w:rsidRPr="003F727A">
        <w:t>того количества дней, которое пользователь укажет в соседнем поле</w:t>
      </w:r>
      <w:r w:rsidR="00923FF3">
        <w:t>;</w:t>
      </w:r>
    </w:p>
    <w:p w14:paraId="5E689A80" w14:textId="1998B3CA" w:rsidR="00056D95" w:rsidRPr="003916EF" w:rsidRDefault="00056D95" w:rsidP="00C3578C">
      <w:pPr>
        <w:pStyle w:val="phlistitemized2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создания</w:t>
      </w:r>
      <w:r w:rsidRPr="003F727A">
        <w:t xml:space="preserve">» - </w:t>
      </w:r>
      <w:r w:rsidR="00DE0537" w:rsidRPr="003F727A">
        <w:t xml:space="preserve">укажите </w:t>
      </w:r>
      <w:r w:rsidRPr="003F727A">
        <w:t xml:space="preserve">дату создания назначения с помощью календаря </w:t>
      </w:r>
      <w:r w:rsidR="00974D54">
        <w:rPr>
          <w:noProof/>
        </w:rPr>
        <w:drawing>
          <wp:inline distT="0" distB="0" distL="0" distR="0" wp14:anchorId="50F7AB8D" wp14:editId="1AF3E4AE">
            <wp:extent cx="200025" cy="200025"/>
            <wp:effectExtent l="19050" t="19050" r="28575" b="2857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 xml:space="preserve"> или вручную.</w:t>
      </w:r>
    </w:p>
    <w:p w14:paraId="6DFC1709" w14:textId="77777777" w:rsidR="00ED68DB" w:rsidRPr="003F727A" w:rsidRDefault="00ED68DB" w:rsidP="002D56E3">
      <w:pPr>
        <w:pStyle w:val="phnormal"/>
        <w:keepNext/>
        <w:rPr>
          <w:rFonts w:cs="Arial"/>
          <w:b/>
          <w:bCs/>
        </w:rPr>
      </w:pPr>
      <w:r w:rsidRPr="003F727A">
        <w:rPr>
          <w:rFonts w:cs="Arial"/>
          <w:b/>
          <w:bCs/>
        </w:rPr>
        <w:lastRenderedPageBreak/>
        <w:t>Примечания</w:t>
      </w:r>
    </w:p>
    <w:p w14:paraId="7B0C9BBE" w14:textId="77777777" w:rsidR="00ED68DB" w:rsidRPr="003F727A" w:rsidRDefault="00ED68DB" w:rsidP="00ED68DB">
      <w:pPr>
        <w:pStyle w:val="phnormal"/>
        <w:rPr>
          <w:rFonts w:cs="Arial"/>
        </w:rPr>
      </w:pPr>
      <w:r w:rsidRPr="003F727A">
        <w:rPr>
          <w:rFonts w:cs="Arial"/>
        </w:rPr>
        <w:t xml:space="preserve">1 Область «Остатки» по умолчанию будет раскрыта, если установлено значение системной опции </w:t>
      </w:r>
      <w:r w:rsidR="00572FCA" w:rsidRPr="003F727A">
        <w:rPr>
          <w:rFonts w:cs="Arial"/>
        </w:rPr>
        <w:t>«</w:t>
      </w:r>
      <w:proofErr w:type="spellStart"/>
      <w:r w:rsidRPr="003F727A">
        <w:rPr>
          <w:rFonts w:cs="Arial"/>
        </w:rPr>
        <w:t>PrescribesMedAddOpenSpoiler</w:t>
      </w:r>
      <w:proofErr w:type="spellEnd"/>
      <w:r w:rsidR="00572FCA" w:rsidRPr="003F727A">
        <w:rPr>
          <w:rFonts w:cs="Arial"/>
        </w:rPr>
        <w:t>»</w:t>
      </w:r>
      <w:r w:rsidRPr="003F727A">
        <w:rPr>
          <w:rFonts w:cs="Arial"/>
        </w:rPr>
        <w:t xml:space="preserve"> = 1.</w:t>
      </w:r>
    </w:p>
    <w:p w14:paraId="2DBFC262" w14:textId="77777777" w:rsidR="00ED68DB" w:rsidRPr="003F727A" w:rsidRDefault="00ED68DB" w:rsidP="00ED68DB">
      <w:pPr>
        <w:pStyle w:val="phnormal"/>
        <w:rPr>
          <w:rFonts w:cs="Arial"/>
        </w:rPr>
      </w:pPr>
      <w:r w:rsidRPr="003F727A">
        <w:rPr>
          <w:rFonts w:cs="Arial"/>
        </w:rPr>
        <w:t>2 Вид учета ЛС по умолчанию регулируется системной опцией «</w:t>
      </w:r>
      <w:proofErr w:type="spellStart"/>
      <w:r w:rsidRPr="003F727A">
        <w:rPr>
          <w:rFonts w:cs="Arial"/>
        </w:rPr>
        <w:t>DefaultAccFarmPresc</w:t>
      </w:r>
      <w:proofErr w:type="spellEnd"/>
      <w:r w:rsidRPr="003F727A">
        <w:rPr>
          <w:rFonts w:cs="Arial"/>
        </w:rPr>
        <w:t>».</w:t>
      </w:r>
    </w:p>
    <w:p w14:paraId="3090F4E8" w14:textId="77777777" w:rsidR="00ED68DB" w:rsidRPr="003F727A" w:rsidRDefault="00ED68DB" w:rsidP="00ED68DB">
      <w:pPr>
        <w:pStyle w:val="phnormal"/>
        <w:rPr>
          <w:rFonts w:cs="Arial"/>
        </w:rPr>
      </w:pPr>
      <w:r w:rsidRPr="003F727A">
        <w:rPr>
          <w:rFonts w:cs="Arial"/>
        </w:rPr>
        <w:t>3</w:t>
      </w:r>
      <w:proofErr w:type="gramStart"/>
      <w:r w:rsidRPr="003F727A">
        <w:rPr>
          <w:rFonts w:cs="Arial"/>
        </w:rPr>
        <w:t xml:space="preserve"> В</w:t>
      </w:r>
      <w:proofErr w:type="gramEnd"/>
      <w:r w:rsidRPr="003F727A">
        <w:rPr>
          <w:rFonts w:cs="Arial"/>
        </w:rPr>
        <w:t xml:space="preserve"> окне выбора препарата под </w:t>
      </w:r>
      <w:proofErr w:type="spellStart"/>
      <w:r w:rsidRPr="003F727A">
        <w:rPr>
          <w:rFonts w:cs="Arial"/>
        </w:rPr>
        <w:t>гридом</w:t>
      </w:r>
      <w:proofErr w:type="spellEnd"/>
      <w:r w:rsidRPr="003F727A">
        <w:rPr>
          <w:rFonts w:cs="Arial"/>
        </w:rPr>
        <w:t xml:space="preserve"> «Остатки» отражается расчет суммы фактического остатка медикамента и расчет суммы за вычетом назначенных медикаментов.</w:t>
      </w:r>
    </w:p>
    <w:p w14:paraId="441030D0" w14:textId="77777777" w:rsidR="00ED68DB" w:rsidRPr="003F727A" w:rsidRDefault="00ED68DB" w:rsidP="00ED68DB">
      <w:pPr>
        <w:pStyle w:val="phnormal"/>
        <w:rPr>
          <w:rFonts w:cs="Arial"/>
        </w:rPr>
      </w:pPr>
      <w:r w:rsidRPr="003F727A">
        <w:rPr>
          <w:rFonts w:cs="Arial"/>
        </w:rPr>
        <w:t>4 Значение поля «Фактический остаток» рассчитывается как сумма всех доступных для врача остатков медикамента по складам (на которые есть права просмотра у данного врача).</w:t>
      </w:r>
    </w:p>
    <w:p w14:paraId="3C2D6ECF" w14:textId="77777777" w:rsidR="00ED68DB" w:rsidRPr="003F727A" w:rsidRDefault="00ED68DB" w:rsidP="001241CB">
      <w:pPr>
        <w:pStyle w:val="phnormal"/>
        <w:rPr>
          <w:rFonts w:cs="Arial"/>
        </w:rPr>
      </w:pPr>
      <w:r w:rsidRPr="003F727A">
        <w:rPr>
          <w:rFonts w:cs="Arial"/>
        </w:rPr>
        <w:t>5 Значение поля «С учетом назначенных» рассчитывается как сумма по количеству единиц препарата, который назначили врачи. Учитываются только назначения с типом «Назначено» и «Выполняется» (кроме выписанных пациентов). Количество рассчитывается на весь курс лечения. Рассчитываются все назначения в зависимости от препарата (ТРН), его лекарственной формы, дозировки и его заменители. Рассчитыва</w:t>
      </w:r>
      <w:r w:rsidR="00124CC5">
        <w:rPr>
          <w:rFonts w:cs="Arial"/>
        </w:rPr>
        <w:t>ются</w:t>
      </w:r>
      <w:r w:rsidRPr="003F727A">
        <w:rPr>
          <w:rFonts w:cs="Arial"/>
        </w:rPr>
        <w:t xml:space="preserve"> назначенные препараты по пациентам, которые находятся в этом же отделении и с таким же видом оплаты.</w:t>
      </w:r>
    </w:p>
    <w:p w14:paraId="3600CD79" w14:textId="2975FA86" w:rsidR="00056D95" w:rsidRPr="003F727A" w:rsidRDefault="00056D9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у препарата имеется комплексный состав, </w:t>
      </w:r>
      <w:r w:rsidR="00B34194" w:rsidRPr="003F727A">
        <w:rPr>
          <w:rFonts w:cs="Arial"/>
        </w:rPr>
        <w:t>укажите</w:t>
      </w:r>
      <w:r w:rsidRPr="003F727A">
        <w:rPr>
          <w:rFonts w:cs="Arial"/>
        </w:rPr>
        <w:t xml:space="preserve"> дозировку для каждого препарата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_Ref385843633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87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57D75F5E" w14:textId="17F52D50" w:rsidR="00056D9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87D1C29" wp14:editId="371767C8">
            <wp:extent cx="6305550" cy="1266825"/>
            <wp:effectExtent l="19050" t="19050" r="19050" b="2857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266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726CC4" w14:textId="35895EC0" w:rsidR="00056D95" w:rsidRPr="003F727A" w:rsidRDefault="005C741B" w:rsidP="006F2F0C">
      <w:pPr>
        <w:pStyle w:val="phfiguretitle"/>
      </w:pPr>
      <w:bookmarkStart w:id="242" w:name="_Ref385843633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87</w:t>
        </w:r>
      </w:fldSimple>
      <w:bookmarkEnd w:id="242"/>
      <w:r w:rsidR="00782FE0" w:rsidRPr="003F727A">
        <w:t xml:space="preserve"> - </w:t>
      </w:r>
      <w:r w:rsidR="00042F53" w:rsidRPr="003F727A">
        <w:t>Указание дозировки</w:t>
      </w:r>
    </w:p>
    <w:p w14:paraId="4CC39051" w14:textId="213CD7B7" w:rsidR="001241CB" w:rsidRPr="003F727A" w:rsidRDefault="001E00D2" w:rsidP="00572FCA">
      <w:pPr>
        <w:pStyle w:val="phnormal"/>
        <w:rPr>
          <w:rFonts w:cs="Arial"/>
        </w:rPr>
      </w:pPr>
      <w:r w:rsidRPr="003F727A">
        <w:rPr>
          <w:rFonts w:cs="Arial"/>
        </w:rPr>
        <w:t xml:space="preserve">При необходимости создания комплексного препарата самостоятельно (например, при отсутствии нужного медикамента на складе или наличии аллергии у пациента на один из компонентов препарата) выберите один из </w:t>
      </w:r>
      <w:proofErr w:type="spellStart"/>
      <w:r w:rsidRPr="003F727A">
        <w:rPr>
          <w:rFonts w:cs="Arial"/>
        </w:rPr>
        <w:t>некомплексных</w:t>
      </w:r>
      <w:proofErr w:type="spellEnd"/>
      <w:r w:rsidRPr="003F727A">
        <w:rPr>
          <w:rFonts w:cs="Arial"/>
        </w:rPr>
        <w:t xml:space="preserve"> препаратов и нажмите на ссылку «Расширить состав (д</w:t>
      </w:r>
      <w:r w:rsidR="006F2F0C" w:rsidRPr="003F727A">
        <w:rPr>
          <w:rFonts w:cs="Arial"/>
        </w:rPr>
        <w:t xml:space="preserve">ля </w:t>
      </w:r>
      <w:proofErr w:type="spellStart"/>
      <w:r w:rsidR="006F2F0C" w:rsidRPr="003F727A">
        <w:rPr>
          <w:rFonts w:cs="Arial"/>
        </w:rPr>
        <w:t>экстемпоральных</w:t>
      </w:r>
      <w:proofErr w:type="spellEnd"/>
      <w:r w:rsidR="006F2F0C" w:rsidRPr="003F727A">
        <w:rPr>
          <w:rFonts w:cs="Arial"/>
        </w:rPr>
        <w:t xml:space="preserve"> назначений)»</w:t>
      </w:r>
      <w:r w:rsidRPr="003F727A">
        <w:rPr>
          <w:rFonts w:cs="Arial"/>
        </w:rPr>
        <w:t>(</w:t>
      </w:r>
      <w:r w:rsidR="0015715C" w:rsidRPr="003F727A">
        <w:rPr>
          <w:rFonts w:cs="Arial"/>
        </w:rPr>
        <w:fldChar w:fldCharType="begin"/>
      </w:r>
      <w:r w:rsidR="0015715C" w:rsidRPr="003F727A">
        <w:rPr>
          <w:rFonts w:cs="Arial"/>
        </w:rPr>
        <w:instrText xml:space="preserve"> REF _Ref479258158 \h </w:instrText>
      </w:r>
      <w:r w:rsidR="00572FCA" w:rsidRPr="003F727A">
        <w:rPr>
          <w:rFonts w:cs="Arial"/>
        </w:rPr>
        <w:instrText xml:space="preserve"> \* MERGEFORMAT </w:instrText>
      </w:r>
      <w:r w:rsidR="0015715C" w:rsidRPr="003F727A">
        <w:rPr>
          <w:rFonts w:cs="Arial"/>
        </w:rPr>
      </w:r>
      <w:r w:rsidR="0015715C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88</w:t>
      </w:r>
      <w:r w:rsidR="0015715C"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6F2F0C" w:rsidRPr="003F727A">
        <w:rPr>
          <w:rFonts w:cs="Arial"/>
        </w:rPr>
        <w:t>.</w:t>
      </w:r>
    </w:p>
    <w:p w14:paraId="058449AC" w14:textId="52F6BE9A" w:rsidR="006F2F0C" w:rsidRPr="003F727A" w:rsidRDefault="00974D54" w:rsidP="006F2F0C">
      <w:pPr>
        <w:pStyle w:val="phfiguregraphic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2AE25DE" wp14:editId="35713478">
            <wp:extent cx="6153150" cy="4114800"/>
            <wp:effectExtent l="19050" t="19050" r="19050" b="1905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1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0B0195" w14:textId="6E68FCD7" w:rsidR="005C741B" w:rsidRPr="003F727A" w:rsidRDefault="005C741B" w:rsidP="005C741B">
      <w:pPr>
        <w:pStyle w:val="phfiguretitle"/>
      </w:pPr>
      <w:bookmarkStart w:id="243" w:name="_Ref479258158"/>
      <w:r w:rsidRPr="003F727A">
        <w:t xml:space="preserve">Рисунок </w:t>
      </w:r>
      <w:fldSimple w:instr=" SEQ Рисунок \* ARABIC ">
        <w:r w:rsidR="002D14F6">
          <w:rPr>
            <w:noProof/>
          </w:rPr>
          <w:t>88</w:t>
        </w:r>
      </w:fldSimple>
      <w:bookmarkEnd w:id="243"/>
      <w:r w:rsidRPr="003F727A">
        <w:t xml:space="preserve"> - Добавление </w:t>
      </w:r>
      <w:r w:rsidRPr="003F727A">
        <w:rPr>
          <w:noProof/>
        </w:rPr>
        <w:t>препарата</w:t>
      </w:r>
      <w:r w:rsidRPr="003F727A">
        <w:t xml:space="preserve"> в состав комплекса</w:t>
      </w:r>
    </w:p>
    <w:p w14:paraId="24489084" w14:textId="38002541" w:rsidR="00F84CE0" w:rsidRPr="003F727A" w:rsidRDefault="006F2F0C" w:rsidP="00F84CE0">
      <w:pPr>
        <w:pStyle w:val="phnormal"/>
        <w:rPr>
          <w:rFonts w:cs="Arial"/>
        </w:rPr>
      </w:pPr>
      <w:r w:rsidRPr="003F727A">
        <w:rPr>
          <w:rFonts w:cs="Arial"/>
        </w:rPr>
        <w:t xml:space="preserve">В появившемся окне выберите ещё один препарат и нажмите кнопку </w:t>
      </w:r>
      <w:r w:rsidR="0003342F">
        <w:rPr>
          <w:rFonts w:cs="Arial"/>
        </w:rPr>
        <w:t>«ОК»</w:t>
      </w:r>
      <w:r w:rsidRPr="003F727A">
        <w:rPr>
          <w:rFonts w:cs="Arial"/>
        </w:rPr>
        <w:t xml:space="preserve">. Дальнейшее добавление и удаление препаратов происходит нажатием кнопок </w:t>
      </w:r>
      <w:r w:rsidR="00974D54">
        <w:rPr>
          <w:rFonts w:cs="Arial"/>
          <w:noProof/>
        </w:rPr>
        <w:drawing>
          <wp:inline distT="0" distB="0" distL="0" distR="0" wp14:anchorId="6DEF685F" wp14:editId="5997FC5C">
            <wp:extent cx="190500" cy="171450"/>
            <wp:effectExtent l="0" t="0" r="0" b="0"/>
            <wp:docPr id="2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и </w:t>
      </w:r>
      <w:r w:rsidR="00974D54">
        <w:rPr>
          <w:rFonts w:cs="Arial"/>
          <w:noProof/>
        </w:rPr>
        <w:drawing>
          <wp:inline distT="0" distB="0" distL="0" distR="0" wp14:anchorId="14840398" wp14:editId="7167D4D9">
            <wp:extent cx="257175" cy="209550"/>
            <wp:effectExtent l="19050" t="19050" r="28575" b="19050"/>
            <wp:docPr id="2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соответственно. Укажите необходимую дозировку для каждого препарата комплекса.</w:t>
      </w:r>
    </w:p>
    <w:p w14:paraId="0EDCD433" w14:textId="77777777" w:rsidR="00056D95" w:rsidRPr="003F727A" w:rsidRDefault="00056D9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DE0537" w:rsidRPr="003F727A">
        <w:rPr>
          <w:rFonts w:cs="Arial"/>
        </w:rPr>
        <w:t>назначьте</w:t>
      </w:r>
      <w:r w:rsidR="000A1F85" w:rsidRPr="003F727A">
        <w:rPr>
          <w:rFonts w:cs="Arial"/>
        </w:rPr>
        <w:t xml:space="preserve"> медикамент</w:t>
      </w:r>
      <w:r w:rsidRPr="003F727A">
        <w:rPr>
          <w:rFonts w:cs="Arial"/>
        </w:rPr>
        <w:t xml:space="preserve"> нажатием кнопки</w:t>
      </w:r>
      <w:r w:rsidR="00320C0C" w:rsidRPr="003F727A">
        <w:rPr>
          <w:rFonts w:cs="Arial"/>
        </w:rPr>
        <w:t xml:space="preserve"> </w:t>
      </w:r>
      <w:r w:rsidR="00937D0B" w:rsidRPr="003F727A">
        <w:rPr>
          <w:rFonts w:cs="Arial"/>
        </w:rPr>
        <w:t>«Назначить»</w:t>
      </w:r>
      <w:r w:rsidRPr="003F727A">
        <w:rPr>
          <w:rFonts w:cs="Arial"/>
        </w:rPr>
        <w:t>.</w:t>
      </w:r>
    </w:p>
    <w:p w14:paraId="48C55D80" w14:textId="32AB3E2B" w:rsidR="00056D95" w:rsidRPr="003F727A" w:rsidRDefault="00056D9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</w:t>
      </w:r>
      <w:r w:rsidR="00320C0C" w:rsidRPr="003F727A">
        <w:rPr>
          <w:rFonts w:cs="Arial"/>
        </w:rPr>
        <w:t>назначения</w:t>
      </w:r>
      <w:r w:rsidRPr="003F727A">
        <w:rPr>
          <w:rFonts w:cs="Arial"/>
        </w:rPr>
        <w:t xml:space="preserve"> препарата</w:t>
      </w:r>
      <w:r w:rsidR="000A1F85" w:rsidRPr="003F727A">
        <w:rPr>
          <w:rFonts w:cs="Arial"/>
        </w:rPr>
        <w:t xml:space="preserve"> поля для ввода в форме будут очищены </w:t>
      </w:r>
      <w:r w:rsidRPr="003F727A">
        <w:rPr>
          <w:rFonts w:cs="Arial"/>
        </w:rPr>
        <w:t>для</w:t>
      </w:r>
      <w:r w:rsidR="000A1F85" w:rsidRPr="003F727A">
        <w:rPr>
          <w:rFonts w:cs="Arial"/>
        </w:rPr>
        <w:t xml:space="preserve"> возможности</w:t>
      </w:r>
      <w:r w:rsidRPr="003F727A">
        <w:rPr>
          <w:rFonts w:cs="Arial"/>
        </w:rPr>
        <w:t xml:space="preserve"> </w:t>
      </w:r>
      <w:r w:rsidR="000A1F85" w:rsidRPr="003F727A">
        <w:rPr>
          <w:rFonts w:cs="Arial"/>
        </w:rPr>
        <w:t>создания нового назначения</w:t>
      </w:r>
      <w:r w:rsidRPr="003F727A">
        <w:rPr>
          <w:rFonts w:cs="Arial"/>
        </w:rPr>
        <w:t xml:space="preserve">. Чтобы просмотреть расписание </w:t>
      </w:r>
      <w:r w:rsidR="000A1F85" w:rsidRPr="003F727A">
        <w:rPr>
          <w:rFonts w:cs="Arial"/>
        </w:rPr>
        <w:t>выполнения</w:t>
      </w:r>
      <w:r w:rsidR="00EC368F" w:rsidRPr="003F727A">
        <w:rPr>
          <w:rFonts w:cs="Arial"/>
        </w:rPr>
        <w:t xml:space="preserve"> только что с</w:t>
      </w:r>
      <w:r w:rsidR="000A1F85" w:rsidRPr="003F727A">
        <w:rPr>
          <w:rFonts w:cs="Arial"/>
        </w:rPr>
        <w:t xml:space="preserve">озданного </w:t>
      </w:r>
      <w:r w:rsidRPr="003F727A">
        <w:rPr>
          <w:rFonts w:cs="Arial"/>
        </w:rPr>
        <w:t>лекарственн</w:t>
      </w:r>
      <w:r w:rsidR="000A1F85" w:rsidRPr="003F727A">
        <w:rPr>
          <w:rFonts w:cs="Arial"/>
        </w:rPr>
        <w:t>ого</w:t>
      </w:r>
      <w:r w:rsidRPr="003F727A">
        <w:rPr>
          <w:rFonts w:cs="Arial"/>
        </w:rPr>
        <w:t xml:space="preserve"> назначения</w:t>
      </w:r>
      <w:r w:rsidR="00DE0537" w:rsidRPr="003F727A">
        <w:rPr>
          <w:rFonts w:cs="Arial"/>
        </w:rPr>
        <w:t>,</w:t>
      </w:r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нажмите</w:t>
      </w:r>
      <w:r w:rsidR="00EC368F" w:rsidRPr="003F727A">
        <w:rPr>
          <w:rFonts w:cs="Arial"/>
        </w:rPr>
        <w:t xml:space="preserve"> </w:t>
      </w:r>
      <w:r w:rsidRPr="003F727A">
        <w:rPr>
          <w:rFonts w:cs="Arial"/>
        </w:rPr>
        <w:t>кнопк</w:t>
      </w:r>
      <w:r w:rsidR="00EC368F" w:rsidRPr="003F727A">
        <w:rPr>
          <w:rFonts w:cs="Arial"/>
        </w:rPr>
        <w:t>у</w:t>
      </w:r>
      <w:r w:rsidRPr="003F727A">
        <w:rPr>
          <w:rFonts w:cs="Arial"/>
        </w:rPr>
        <w:t xml:space="preserve"> </w:t>
      </w:r>
      <w:r w:rsidR="00937D0B" w:rsidRPr="003F727A">
        <w:rPr>
          <w:rFonts w:cs="Arial"/>
        </w:rPr>
        <w:t>«Лекарственные назначения: расписания»</w:t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_Ref385843923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89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56A0E173" w14:textId="23CF6F7C" w:rsidR="00056D9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78AAB2C" wp14:editId="74F63155">
            <wp:extent cx="6143625" cy="3810000"/>
            <wp:effectExtent l="19050" t="19050" r="28575" b="190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981" r="1361" b="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1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F5CC78" w14:textId="1851FC05" w:rsidR="00056D95" w:rsidRPr="003F727A" w:rsidRDefault="005C741B" w:rsidP="006F2F0C">
      <w:pPr>
        <w:pStyle w:val="phfiguretitle"/>
      </w:pPr>
      <w:bookmarkStart w:id="244" w:name="_Ref385843923"/>
      <w:r w:rsidRPr="003F727A">
        <w:t>Рисунок</w:t>
      </w:r>
      <w:r w:rsidR="0015715C" w:rsidRPr="003F727A">
        <w:t xml:space="preserve"> </w:t>
      </w:r>
      <w:fldSimple w:instr=" SEQ Рисунок \* ARABIC ">
        <w:r w:rsidR="002D14F6">
          <w:rPr>
            <w:noProof/>
          </w:rPr>
          <w:t>89</w:t>
        </w:r>
      </w:fldSimple>
      <w:bookmarkEnd w:id="244"/>
      <w:r w:rsidR="0015715C" w:rsidRPr="003F727A">
        <w:t xml:space="preserve"> - </w:t>
      </w:r>
      <w:r w:rsidR="00175C50" w:rsidRPr="003F727A">
        <w:t>Просмотр расписания выполнения лекарственного назначения</w:t>
      </w:r>
    </w:p>
    <w:p w14:paraId="14B213AE" w14:textId="77777777" w:rsidR="00DE0537" w:rsidRPr="003F727A" w:rsidRDefault="00056D9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в раскрывшейся панели </w:t>
      </w:r>
      <w:r w:rsidR="00DE0537" w:rsidRPr="003F727A">
        <w:rPr>
          <w:rFonts w:cs="Arial"/>
        </w:rPr>
        <w:t>удалите</w:t>
      </w:r>
      <w:r w:rsidRPr="003F727A">
        <w:rPr>
          <w:rFonts w:cs="Arial"/>
        </w:rPr>
        <w:t xml:space="preserve"> </w:t>
      </w:r>
      <w:r w:rsidR="00320C0C" w:rsidRPr="003F727A">
        <w:rPr>
          <w:rFonts w:cs="Arial"/>
        </w:rPr>
        <w:t>назначенные</w:t>
      </w:r>
      <w:r w:rsidRPr="003F727A">
        <w:rPr>
          <w:rFonts w:cs="Arial"/>
        </w:rPr>
        <w:t xml:space="preserve"> препараты. После </w:t>
      </w:r>
      <w:r w:rsidR="00EC368F" w:rsidRPr="003F727A">
        <w:rPr>
          <w:rFonts w:cs="Arial"/>
        </w:rPr>
        <w:t>создания назначения</w:t>
      </w:r>
      <w:r w:rsidRPr="003F727A">
        <w:rPr>
          <w:rFonts w:cs="Arial"/>
        </w:rPr>
        <w:t xml:space="preserve"> </w:t>
      </w:r>
      <w:r w:rsidR="00DE0537" w:rsidRPr="003F727A">
        <w:rPr>
          <w:rFonts w:cs="Arial"/>
        </w:rPr>
        <w:t>закройте</w:t>
      </w:r>
      <w:r w:rsidRPr="003F727A">
        <w:rPr>
          <w:rFonts w:cs="Arial"/>
        </w:rPr>
        <w:t xml:space="preserve"> окно нажатием кнопки </w:t>
      </w:r>
      <w:r w:rsidR="001D2D6A" w:rsidRPr="003F727A">
        <w:rPr>
          <w:rFonts w:cs="Arial"/>
        </w:rPr>
        <w:t>«Закрыть»</w:t>
      </w:r>
      <w:r w:rsidR="00DE0537" w:rsidRPr="003F727A">
        <w:rPr>
          <w:rFonts w:cs="Arial"/>
        </w:rPr>
        <w:t xml:space="preserve">, установлен статус назначения: </w:t>
      </w:r>
      <w:r w:rsidR="00D21A63" w:rsidRPr="003F727A">
        <w:rPr>
          <w:rFonts w:cs="Arial"/>
        </w:rPr>
        <w:t>«Не подписано»</w:t>
      </w:r>
      <w:r w:rsidRPr="003F727A">
        <w:rPr>
          <w:rFonts w:cs="Arial"/>
        </w:rPr>
        <w:t>.</w:t>
      </w:r>
      <w:r w:rsidR="00DE0537" w:rsidRPr="003F727A">
        <w:rPr>
          <w:rFonts w:cs="Arial"/>
        </w:rPr>
        <w:t xml:space="preserve"> </w:t>
      </w:r>
      <w:r w:rsidR="00EC368F" w:rsidRPr="003F727A">
        <w:rPr>
          <w:rFonts w:cs="Arial"/>
        </w:rPr>
        <w:t xml:space="preserve">Назначение </w:t>
      </w:r>
      <w:r w:rsidR="00D21A63" w:rsidRPr="003F727A">
        <w:rPr>
          <w:rFonts w:cs="Arial"/>
        </w:rPr>
        <w:t xml:space="preserve">появится в окне «Лист назначений» </w:t>
      </w:r>
      <w:r w:rsidR="00EC368F" w:rsidRPr="003F727A">
        <w:rPr>
          <w:rFonts w:cs="Arial"/>
        </w:rPr>
        <w:t xml:space="preserve">со статусом «Не подписано» </w:t>
      </w:r>
      <w:r w:rsidR="00D21A63" w:rsidRPr="003F727A">
        <w:rPr>
          <w:rFonts w:cs="Arial"/>
        </w:rPr>
        <w:t>и будет выделено красным цветом</w:t>
      </w:r>
      <w:r w:rsidR="00B04BE9" w:rsidRPr="003F727A">
        <w:rPr>
          <w:rFonts w:cs="Arial"/>
        </w:rPr>
        <w:t>.</w:t>
      </w:r>
    </w:p>
    <w:p w14:paraId="0EA9A5E6" w14:textId="77777777" w:rsidR="00D21A63" w:rsidRPr="003F727A" w:rsidRDefault="008148C0" w:rsidP="0034399E">
      <w:pPr>
        <w:pStyle w:val="phnormal"/>
        <w:rPr>
          <w:rFonts w:cs="Arial"/>
        </w:rPr>
      </w:pPr>
      <w:r w:rsidRPr="003F727A">
        <w:rPr>
          <w:rFonts w:cs="Arial"/>
        </w:rPr>
        <w:t>Под</w:t>
      </w:r>
      <w:r w:rsidR="00FE6B99" w:rsidRPr="003F727A">
        <w:rPr>
          <w:rFonts w:cs="Arial"/>
        </w:rPr>
        <w:t>т</w:t>
      </w:r>
      <w:r w:rsidRPr="003F727A">
        <w:rPr>
          <w:rFonts w:cs="Arial"/>
        </w:rPr>
        <w:t>вердите созданное назначение</w:t>
      </w:r>
      <w:r w:rsidR="00D21A63" w:rsidRPr="003F727A">
        <w:rPr>
          <w:rFonts w:cs="Arial"/>
        </w:rPr>
        <w:t xml:space="preserve">. Для этого </w:t>
      </w:r>
      <w:r w:rsidR="00B34194" w:rsidRPr="003F727A">
        <w:rPr>
          <w:rFonts w:cs="Arial"/>
        </w:rPr>
        <w:t>выберите</w:t>
      </w:r>
      <w:r w:rsidR="00D21A63" w:rsidRPr="003F727A">
        <w:rPr>
          <w:rFonts w:cs="Arial"/>
        </w:rPr>
        <w:t xml:space="preserve"> пункт контекстного меню «Подтвердить назначение». У назначения статус изменится на «Назначено».</w:t>
      </w:r>
    </w:p>
    <w:p w14:paraId="1D4E1810" w14:textId="77777777" w:rsidR="00E44F22" w:rsidRPr="003F727A" w:rsidRDefault="004D79F8" w:rsidP="00E44F22">
      <w:pPr>
        <w:pStyle w:val="40"/>
        <w:rPr>
          <w:rFonts w:cs="Arial"/>
        </w:rPr>
      </w:pPr>
      <w:bookmarkStart w:id="245" w:name="_Ref486348207"/>
      <w:r w:rsidRPr="003F727A">
        <w:rPr>
          <w:rFonts w:cs="Arial"/>
        </w:rPr>
        <w:t>Кнопка «</w:t>
      </w:r>
      <w:r w:rsidR="00E44F22" w:rsidRPr="003F727A">
        <w:rPr>
          <w:rFonts w:cs="Arial"/>
        </w:rPr>
        <w:t>Создать из шаблона</w:t>
      </w:r>
      <w:r w:rsidRPr="003F727A">
        <w:rPr>
          <w:rFonts w:cs="Arial"/>
        </w:rPr>
        <w:t>»</w:t>
      </w:r>
      <w:bookmarkEnd w:id="245"/>
    </w:p>
    <w:p w14:paraId="57FDD76E" w14:textId="2511C611" w:rsidR="00D21A63" w:rsidRPr="003F727A" w:rsidRDefault="00D21A63" w:rsidP="00572FCA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создать назначение препарата из шаблона, </w:t>
      </w:r>
      <w:r w:rsidR="00056D95" w:rsidRPr="003F727A">
        <w:rPr>
          <w:rFonts w:cs="Arial"/>
        </w:rPr>
        <w:t>в окне «Лист назначений» (</w:t>
      </w:r>
      <w:r w:rsidR="00AE4A39">
        <w:rPr>
          <w:rFonts w:cs="Arial"/>
        </w:rPr>
        <w:t xml:space="preserve">см. </w:t>
      </w:r>
      <w:r w:rsidR="00056D95" w:rsidRPr="003F727A">
        <w:rPr>
          <w:rFonts w:cs="Arial"/>
        </w:rPr>
        <w:fldChar w:fldCharType="begin"/>
      </w:r>
      <w:r w:rsidR="00056D95" w:rsidRPr="003F727A">
        <w:rPr>
          <w:rFonts w:cs="Arial"/>
        </w:rPr>
        <w:instrText xml:space="preserve"> REF _Ref386178821 \h </w:instrText>
      </w:r>
      <w:r w:rsidR="001A46CF" w:rsidRPr="003F727A">
        <w:rPr>
          <w:rFonts w:cs="Arial"/>
        </w:rPr>
        <w:instrText xml:space="preserve"> \* MERGEFORMAT </w:instrText>
      </w:r>
      <w:r w:rsidR="00056D95" w:rsidRPr="003F727A">
        <w:rPr>
          <w:rFonts w:cs="Arial"/>
        </w:rPr>
      </w:r>
      <w:r w:rsidR="00056D95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82</w:t>
      </w:r>
      <w:r w:rsidR="00056D95" w:rsidRPr="003F727A">
        <w:rPr>
          <w:rFonts w:cs="Arial"/>
        </w:rPr>
        <w:fldChar w:fldCharType="end"/>
      </w:r>
      <w:r w:rsidR="00056D95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DE0537" w:rsidRPr="003F727A">
        <w:rPr>
          <w:rFonts w:cs="Arial"/>
        </w:rPr>
        <w:t xml:space="preserve">нажмите </w:t>
      </w:r>
      <w:r w:rsidRPr="003F727A">
        <w:rPr>
          <w:rFonts w:cs="Arial"/>
        </w:rPr>
        <w:t>кнопку</w:t>
      </w:r>
      <w:r w:rsidR="00056D95" w:rsidRPr="003F727A">
        <w:rPr>
          <w:rFonts w:cs="Arial"/>
        </w:rPr>
        <w:t xml:space="preserve"> </w:t>
      </w:r>
      <w:hyperlink r:id="rId165" w:tooltip="wiki:кн_создать_из_шаблона.png" w:history="1">
        <w:r w:rsidR="001D2D6A" w:rsidRPr="009E387D">
          <w:rPr>
            <w:rFonts w:cs="Arial"/>
          </w:rPr>
          <w:t>«Создать из шаблона»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В открывшемся окне</w:t>
      </w:r>
      <w:r w:rsidR="00B04BE9" w:rsidRPr="003F727A">
        <w:rPr>
          <w:rFonts w:cs="Arial"/>
        </w:rPr>
        <w:t xml:space="preserve"> </w:t>
      </w:r>
      <w:r w:rsidR="00572FCA" w:rsidRPr="003F727A">
        <w:rPr>
          <w:rFonts w:cs="Arial"/>
        </w:rPr>
        <w:br/>
      </w:r>
      <w:r w:rsidR="00B04BE9" w:rsidRPr="003F727A">
        <w:rPr>
          <w:rFonts w:cs="Arial"/>
        </w:rPr>
        <w:t>(</w:t>
      </w:r>
      <w:r w:rsidR="00B04BE9" w:rsidRPr="003F727A">
        <w:rPr>
          <w:rFonts w:cs="Arial"/>
        </w:rPr>
        <w:fldChar w:fldCharType="begin"/>
      </w:r>
      <w:r w:rsidR="00B04BE9" w:rsidRPr="003F727A">
        <w:rPr>
          <w:rFonts w:cs="Arial"/>
        </w:rPr>
        <w:instrText xml:space="preserve"> REF _Ref386180330 \h </w:instrText>
      </w:r>
      <w:r w:rsidR="001A46CF" w:rsidRPr="003F727A">
        <w:rPr>
          <w:rFonts w:cs="Arial"/>
        </w:rPr>
        <w:instrText xml:space="preserve"> \* MERGEFORMAT </w:instrText>
      </w:r>
      <w:r w:rsidR="00B04BE9" w:rsidRPr="003F727A">
        <w:rPr>
          <w:rFonts w:cs="Arial"/>
        </w:rPr>
      </w:r>
      <w:r w:rsidR="00B04BE9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90</w:t>
      </w:r>
      <w:r w:rsidR="00B04BE9" w:rsidRPr="003F727A">
        <w:rPr>
          <w:rFonts w:cs="Arial"/>
        </w:rPr>
        <w:fldChar w:fldCharType="end"/>
      </w:r>
      <w:r w:rsidR="00B04BE9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DE0537" w:rsidRPr="003F727A">
        <w:rPr>
          <w:rFonts w:cs="Arial"/>
        </w:rPr>
        <w:t>з</w:t>
      </w:r>
      <w:r w:rsidR="007C3F9B" w:rsidRPr="003F727A">
        <w:rPr>
          <w:rFonts w:cs="Arial"/>
        </w:rPr>
        <w:t>аполните</w:t>
      </w:r>
      <w:r w:rsidR="00B04BE9" w:rsidRPr="003F727A">
        <w:rPr>
          <w:rFonts w:cs="Arial"/>
        </w:rPr>
        <w:t xml:space="preserve"> следующие поля:</w:t>
      </w:r>
    </w:p>
    <w:p w14:paraId="403E8AF3" w14:textId="2B56B95C" w:rsidR="00B04BE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DD57F5E" wp14:editId="525BEB17">
            <wp:extent cx="4533900" cy="1485900"/>
            <wp:effectExtent l="19050" t="19050" r="19050" b="19050"/>
            <wp:docPr id="206" name="Рисунок 20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5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85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656D03" w14:textId="68D6C935" w:rsidR="00B04BE9" w:rsidRPr="003F727A" w:rsidRDefault="005C741B" w:rsidP="006F2F0C">
      <w:pPr>
        <w:pStyle w:val="phfiguretitle"/>
      </w:pPr>
      <w:bookmarkStart w:id="246" w:name="_Ref386180330"/>
      <w:r w:rsidRPr="003F727A">
        <w:t>Рисунок</w:t>
      </w:r>
      <w:r w:rsidR="00782FE0" w:rsidRPr="003F727A">
        <w:t xml:space="preserve"> </w:t>
      </w:r>
      <w:fldSimple w:instr=" SEQ Рисунок \* ARABIC ">
        <w:r w:rsidR="002D14F6">
          <w:rPr>
            <w:noProof/>
          </w:rPr>
          <w:t>90</w:t>
        </w:r>
      </w:fldSimple>
      <w:bookmarkEnd w:id="246"/>
      <w:r w:rsidR="00782FE0" w:rsidRPr="003F727A">
        <w:t xml:space="preserve"> - </w:t>
      </w:r>
      <w:r w:rsidR="00175C50" w:rsidRPr="003F727A">
        <w:t>Окно «Выбор шаблона медикаментов»</w:t>
      </w:r>
    </w:p>
    <w:p w14:paraId="6013D2AC" w14:textId="5190065F" w:rsidR="00B04BE9" w:rsidRPr="003916EF" w:rsidRDefault="00B04BE9" w:rsidP="006C2D2A">
      <w:pPr>
        <w:pStyle w:val="phlistitemized1"/>
      </w:pPr>
      <w:r w:rsidRPr="003F727A">
        <w:t xml:space="preserve">«Шаблон» - </w:t>
      </w:r>
      <w:r w:rsidR="00DE0537" w:rsidRPr="003F727A">
        <w:t>в</w:t>
      </w:r>
      <w:r w:rsidR="000D7744" w:rsidRPr="003F727A">
        <w:t>ыберите</w:t>
      </w:r>
      <w:r w:rsidRPr="003F727A">
        <w:t xml:space="preserve"> шаблоны модели лечения.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5283FE75" wp14:editId="318AE759">
            <wp:extent cx="190500" cy="219075"/>
            <wp:effectExtent l="19050" t="19050" r="19050" b="2857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. Откроется окно «</w:t>
      </w:r>
      <w:r w:rsidRPr="003F727A">
        <w:t xml:space="preserve">Шаблоны модели лечения» </w:t>
      </w:r>
      <w:r w:rsidR="00AB1E0B" w:rsidRPr="003F727A">
        <w:br/>
      </w:r>
      <w:r w:rsidRPr="003F727A">
        <w:t>(</w:t>
      </w:r>
      <w:r w:rsidRPr="003F727A">
        <w:fldChar w:fldCharType="begin"/>
      </w:r>
      <w:r w:rsidRPr="003F727A">
        <w:instrText xml:space="preserve"> REF _Ref386180595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91</w:t>
      </w:r>
      <w:r w:rsidRPr="003F727A">
        <w:fldChar w:fldCharType="end"/>
      </w:r>
      <w:r w:rsidRPr="003916EF">
        <w:t>)</w:t>
      </w:r>
      <w:r w:rsidR="00DE0537" w:rsidRPr="003F727A">
        <w:t>. В</w:t>
      </w:r>
      <w:r w:rsidR="00B34194" w:rsidRPr="003F727A">
        <w:t>ыберите</w:t>
      </w:r>
      <w:r w:rsidRPr="003F727A">
        <w:t xml:space="preserve"> шаблон, </w:t>
      </w:r>
      <w:r w:rsidR="00DE0537" w:rsidRPr="003F727A">
        <w:t xml:space="preserve">отметьте </w:t>
      </w:r>
      <w:r w:rsidR="001354B5" w:rsidRPr="003F727A">
        <w:t xml:space="preserve">«флажком» </w:t>
      </w:r>
      <w:r w:rsidRPr="003F727A">
        <w:t xml:space="preserve">состав </w:t>
      </w:r>
      <w:r w:rsidR="007C3F9B" w:rsidRPr="003F727A">
        <w:t>и нажмите</w:t>
      </w:r>
      <w:r w:rsidRPr="003F727A">
        <w:t xml:space="preserve"> кнопку </w:t>
      </w:r>
      <w:r w:rsidR="0003342F">
        <w:t>«ОК»</w:t>
      </w:r>
      <w:r w:rsidRPr="003F727A">
        <w:t xml:space="preserve"> (можно </w:t>
      </w:r>
      <w:r w:rsidR="000D7744" w:rsidRPr="003F727A">
        <w:t>выб</w:t>
      </w:r>
      <w:r w:rsidR="00451728" w:rsidRPr="003F727A">
        <w:t>и</w:t>
      </w:r>
      <w:r w:rsidR="000D7744" w:rsidRPr="003F727A">
        <w:t>р</w:t>
      </w:r>
      <w:r w:rsidR="00DE0537" w:rsidRPr="003F727A">
        <w:t>ать</w:t>
      </w:r>
      <w:r w:rsidRPr="003F727A">
        <w:t xml:space="preserve"> несколько шаблонов). Чтобы очистить поле,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CC5A905" wp14:editId="2AC9BFE9">
            <wp:extent cx="219075" cy="238125"/>
            <wp:effectExtent l="19050" t="19050" r="28575" b="28575"/>
            <wp:docPr id="208" name="Рисунок 208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7385EE5E" w14:textId="7D618B51" w:rsidR="00B04BE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5F1E87A" wp14:editId="217E17BE">
            <wp:extent cx="6296025" cy="4162425"/>
            <wp:effectExtent l="19050" t="19050" r="28575" b="28575"/>
            <wp:docPr id="209" name="Рисунок 20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5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167CD6" w14:textId="0EF393ED" w:rsidR="00B04BE9" w:rsidRDefault="005C741B" w:rsidP="006F2F0C">
      <w:pPr>
        <w:pStyle w:val="phfiguretitle"/>
      </w:pPr>
      <w:bookmarkStart w:id="247" w:name="_Ref386180595"/>
      <w:r w:rsidRPr="003F727A">
        <w:t>Рисунок</w:t>
      </w:r>
      <w:r w:rsidR="005A50FF" w:rsidRPr="003F727A">
        <w:t xml:space="preserve"> </w:t>
      </w:r>
      <w:fldSimple w:instr=" SEQ Рисунок \* ARABIC ">
        <w:r w:rsidR="002D14F6">
          <w:rPr>
            <w:noProof/>
          </w:rPr>
          <w:t>91</w:t>
        </w:r>
      </w:fldSimple>
      <w:bookmarkEnd w:id="247"/>
      <w:r w:rsidR="00B456DE" w:rsidRPr="003F727A">
        <w:t xml:space="preserve"> - </w:t>
      </w:r>
      <w:r w:rsidR="00175C50" w:rsidRPr="003F727A">
        <w:t>Окно «Шаблоны моделей лечения»</w:t>
      </w:r>
    </w:p>
    <w:p w14:paraId="1DC02524" w14:textId="77777777" w:rsidR="006E5274" w:rsidRPr="006E5274" w:rsidRDefault="006E5274" w:rsidP="006E5274">
      <w:pPr>
        <w:pStyle w:val="phnormal"/>
      </w:pPr>
      <w:r w:rsidRPr="009246FD">
        <w:rPr>
          <w:b/>
        </w:rPr>
        <w:t>Примечание</w:t>
      </w:r>
      <w:r>
        <w:t xml:space="preserve"> – Чтобы настроить в шаблоне состав комплексного препарата, перейдите в пункт меню «</w:t>
      </w:r>
      <w:r w:rsidRPr="006E5274">
        <w:t>Настройки</w:t>
      </w:r>
      <w:r>
        <w:t xml:space="preserve">/Шаблоны </w:t>
      </w:r>
      <w:r w:rsidRPr="006E5274">
        <w:t>моделей лечения</w:t>
      </w:r>
      <w:r>
        <w:t>» и выберите пункт контекстного меню «Добавить»/«Редактировать» в нижней части окна «</w:t>
      </w:r>
      <w:r w:rsidRPr="006E5274">
        <w:t xml:space="preserve">Шаблоны </w:t>
      </w:r>
      <w:r w:rsidRPr="006E5274">
        <w:lastRenderedPageBreak/>
        <w:t>моделей лечения: состав</w:t>
      </w:r>
      <w:r>
        <w:t>». В откры</w:t>
      </w:r>
      <w:r w:rsidR="00AE4A39">
        <w:t>в</w:t>
      </w:r>
      <w:r>
        <w:t>шемся окне в поле «Препарат» выберите комплексный препарат. В нижней части окна отобразится состав комплекса, в котором также укажите ш</w:t>
      </w:r>
      <w:r w:rsidRPr="006E5274">
        <w:t>аблонные значения дозы на прием, альтернативной дозы и дозы в ОЕИ</w:t>
      </w:r>
      <w:r w:rsidR="009246FD">
        <w:t>. После этого в части окна «</w:t>
      </w:r>
      <w:r w:rsidR="009246FD" w:rsidRPr="009246FD">
        <w:t>Шаблоны моделей лечения: состав</w:t>
      </w:r>
      <w:r w:rsidR="009246FD">
        <w:t>» комплексный препарат отобразится в виде иерархии.</w:t>
      </w:r>
    </w:p>
    <w:p w14:paraId="6F5D923E" w14:textId="5D312C56" w:rsidR="00B04BE9" w:rsidRPr="003F727A" w:rsidRDefault="00B04BE9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Доп. признак</w:t>
      </w:r>
      <w:r w:rsidRPr="003F727A">
        <w:t xml:space="preserve">» - </w:t>
      </w:r>
      <w:r w:rsidR="00DE0537" w:rsidRPr="003F727A">
        <w:t>п</w:t>
      </w:r>
      <w:r w:rsidR="00EB7FB3" w:rsidRPr="003F727A">
        <w:t xml:space="preserve">ри необходимости </w:t>
      </w:r>
      <w:r w:rsidR="000D7744" w:rsidRPr="003F727A">
        <w:t>выберите</w:t>
      </w:r>
      <w:r w:rsidRPr="003F727A">
        <w:t xml:space="preserve"> 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1C706AFC" wp14:editId="0BBFEE99">
            <wp:extent cx="209550" cy="228600"/>
            <wp:effectExtent l="19050" t="19050" r="19050" b="19050"/>
            <wp:docPr id="210" name="Рисунок 21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16EF">
        <w:t>;</w:t>
      </w:r>
    </w:p>
    <w:p w14:paraId="73C04F41" w14:textId="6DC01B4E" w:rsidR="00C52C4B" w:rsidRPr="003916EF" w:rsidRDefault="00B04BE9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начала</w:t>
      </w:r>
      <w:r w:rsidRPr="003F727A">
        <w:t>»</w:t>
      </w:r>
      <w:r w:rsidR="00C52C4B" w:rsidRPr="003F727A">
        <w:t xml:space="preserve"> - </w:t>
      </w:r>
      <w:r w:rsidR="00DE0537" w:rsidRPr="003F727A">
        <w:t xml:space="preserve">укажите </w:t>
      </w:r>
      <w:r w:rsidR="00C52C4B" w:rsidRPr="003F727A">
        <w:t xml:space="preserve">дату начала приема медикаментов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1FC51725" wp14:editId="4ACB210F">
            <wp:extent cx="200025" cy="200025"/>
            <wp:effectExtent l="19050" t="19050" r="28575" b="2857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C4B" w:rsidRPr="003916EF">
        <w:t xml:space="preserve"> или вручную;</w:t>
      </w:r>
    </w:p>
    <w:p w14:paraId="33AD5ED5" w14:textId="5AE10192" w:rsidR="00C52C4B" w:rsidRPr="003916EF" w:rsidRDefault="00B04BE9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создания</w:t>
      </w:r>
      <w:r w:rsidRPr="003F727A">
        <w:t>»</w:t>
      </w:r>
      <w:r w:rsidR="00C52C4B" w:rsidRPr="003F727A">
        <w:t xml:space="preserve"> - </w:t>
      </w:r>
      <w:r w:rsidR="00DE0537" w:rsidRPr="003F727A">
        <w:t xml:space="preserve">укажите </w:t>
      </w:r>
      <w:r w:rsidR="00C52C4B" w:rsidRPr="003F727A">
        <w:t xml:space="preserve">дату создания назначения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6715B8DC" wp14:editId="0685ECFB">
            <wp:extent cx="200025" cy="200025"/>
            <wp:effectExtent l="19050" t="19050" r="28575" b="2857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C4B" w:rsidRPr="003916EF">
        <w:t xml:space="preserve"> или вручную.</w:t>
      </w:r>
    </w:p>
    <w:p w14:paraId="1D1BF2B7" w14:textId="062CD27F" w:rsidR="00B04BE9" w:rsidRPr="003F727A" w:rsidRDefault="00B04BE9" w:rsidP="0034399E">
      <w:pPr>
        <w:pStyle w:val="phnormal"/>
        <w:rPr>
          <w:rFonts w:cs="Arial"/>
        </w:rPr>
      </w:pPr>
      <w:r w:rsidRPr="003F727A">
        <w:rPr>
          <w:rFonts w:cs="Arial"/>
        </w:rPr>
        <w:t>После заполнения полей наж</w:t>
      </w:r>
      <w:r w:rsidR="00AB1E0B" w:rsidRPr="003F727A">
        <w:rPr>
          <w:rFonts w:cs="Arial"/>
        </w:rPr>
        <w:t>мите</w:t>
      </w:r>
      <w:r w:rsidRPr="003F727A">
        <w:rPr>
          <w:rFonts w:cs="Arial"/>
        </w:rPr>
        <w:t xml:space="preserve"> кнопку </w:t>
      </w:r>
      <w:r w:rsidR="0003342F">
        <w:rPr>
          <w:rFonts w:cs="Arial"/>
        </w:rPr>
        <w:t>«ОК»</w:t>
      </w:r>
      <w:r w:rsidR="0074705E" w:rsidRPr="003F727A">
        <w:rPr>
          <w:rFonts w:cs="Arial"/>
        </w:rPr>
        <w:t>.</w:t>
      </w:r>
    </w:p>
    <w:p w14:paraId="543B0815" w14:textId="302A6111" w:rsidR="00DE0537" w:rsidRPr="003F727A" w:rsidRDefault="00D21A63" w:rsidP="0034399E">
      <w:pPr>
        <w:pStyle w:val="phnormal"/>
        <w:rPr>
          <w:rFonts w:cs="Arial"/>
        </w:rPr>
      </w:pPr>
      <w:r w:rsidRPr="003F727A">
        <w:rPr>
          <w:rFonts w:cs="Arial"/>
        </w:rPr>
        <w:t>Назначение появится в окне «Лист назначений»</w:t>
      </w:r>
      <w:r w:rsidR="00C52C4B" w:rsidRPr="003F727A">
        <w:rPr>
          <w:rFonts w:cs="Arial"/>
        </w:rPr>
        <w:t xml:space="preserve"> (</w:t>
      </w:r>
      <w:r w:rsidR="008C60AB">
        <w:rPr>
          <w:rFonts w:cs="Arial"/>
        </w:rPr>
        <w:t xml:space="preserve">см. </w:t>
      </w:r>
      <w:r w:rsidR="00C52C4B" w:rsidRPr="003F727A">
        <w:rPr>
          <w:rFonts w:cs="Arial"/>
        </w:rPr>
        <w:fldChar w:fldCharType="begin"/>
      </w:r>
      <w:r w:rsidR="00C52C4B" w:rsidRPr="003F727A">
        <w:rPr>
          <w:rFonts w:cs="Arial"/>
        </w:rPr>
        <w:instrText xml:space="preserve"> REF _Ref386178821 \h </w:instrText>
      </w:r>
      <w:r w:rsidR="001A46CF" w:rsidRPr="003F727A">
        <w:rPr>
          <w:rFonts w:cs="Arial"/>
        </w:rPr>
        <w:instrText xml:space="preserve"> \* MERGEFORMAT </w:instrText>
      </w:r>
      <w:r w:rsidR="00C52C4B" w:rsidRPr="003F727A">
        <w:rPr>
          <w:rFonts w:cs="Arial"/>
        </w:rPr>
      </w:r>
      <w:r w:rsidR="00C52C4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82</w:t>
      </w:r>
      <w:r w:rsidR="00C52C4B" w:rsidRPr="003F727A">
        <w:rPr>
          <w:rFonts w:cs="Arial"/>
        </w:rPr>
        <w:fldChar w:fldCharType="end"/>
      </w:r>
      <w:r w:rsidR="00C52C4B" w:rsidRPr="003F727A">
        <w:rPr>
          <w:rFonts w:cs="Arial"/>
        </w:rPr>
        <w:t>)</w:t>
      </w:r>
      <w:r w:rsidRPr="003F727A">
        <w:rPr>
          <w:rFonts w:cs="Arial"/>
        </w:rPr>
        <w:t xml:space="preserve"> и будет выделено красным цветом.</w:t>
      </w:r>
    </w:p>
    <w:p w14:paraId="77B1F0E8" w14:textId="77777777" w:rsidR="00D21A63" w:rsidRPr="003F727A" w:rsidRDefault="00DE053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Подтвердите </w:t>
      </w:r>
      <w:r w:rsidR="00451728" w:rsidRPr="003F727A">
        <w:rPr>
          <w:rFonts w:cs="Arial"/>
        </w:rPr>
        <w:t>созданное</w:t>
      </w:r>
      <w:r w:rsidRPr="003F727A">
        <w:rPr>
          <w:rFonts w:cs="Arial"/>
        </w:rPr>
        <w:t xml:space="preserve"> </w:t>
      </w:r>
      <w:r w:rsidR="00D21A63" w:rsidRPr="003F727A">
        <w:rPr>
          <w:rFonts w:cs="Arial"/>
        </w:rPr>
        <w:t>назначение</w:t>
      </w:r>
      <w:r w:rsidRPr="003F727A">
        <w:rPr>
          <w:rFonts w:cs="Arial"/>
        </w:rPr>
        <w:t xml:space="preserve">: </w:t>
      </w:r>
      <w:r w:rsidR="00B34194" w:rsidRPr="003F727A">
        <w:rPr>
          <w:rFonts w:cs="Arial"/>
        </w:rPr>
        <w:t>выберите</w:t>
      </w:r>
      <w:r w:rsidR="00D21A63" w:rsidRPr="003F727A">
        <w:rPr>
          <w:rFonts w:cs="Arial"/>
        </w:rPr>
        <w:t xml:space="preserve"> пункт контекстного меню «Подтвердить назначение». У назначения статус изменится на «Назначено».</w:t>
      </w:r>
    </w:p>
    <w:p w14:paraId="0073E7FA" w14:textId="77777777" w:rsidR="00E44F22" w:rsidRPr="003F727A" w:rsidRDefault="004D79F8" w:rsidP="00E44F22">
      <w:pPr>
        <w:pStyle w:val="40"/>
        <w:rPr>
          <w:rFonts w:cs="Arial"/>
        </w:rPr>
      </w:pPr>
      <w:r w:rsidRPr="003F727A">
        <w:rPr>
          <w:rFonts w:cs="Arial"/>
        </w:rPr>
        <w:t>Кнопка «</w:t>
      </w:r>
      <w:r w:rsidR="00E44F22" w:rsidRPr="003F727A">
        <w:rPr>
          <w:rFonts w:cs="Arial"/>
        </w:rPr>
        <w:t>Списать на пациента</w:t>
      </w:r>
      <w:r w:rsidRPr="003F727A">
        <w:rPr>
          <w:rFonts w:cs="Arial"/>
        </w:rPr>
        <w:t>»</w:t>
      </w:r>
    </w:p>
    <w:p w14:paraId="79970050" w14:textId="4F88366D" w:rsidR="004F429E" w:rsidRPr="003F727A" w:rsidRDefault="001A4737" w:rsidP="00AB1E0B">
      <w:pPr>
        <w:pStyle w:val="phnormal"/>
        <w:rPr>
          <w:rFonts w:cs="Arial"/>
        </w:rPr>
      </w:pPr>
      <w:proofErr w:type="gramStart"/>
      <w:r w:rsidRPr="003F727A">
        <w:rPr>
          <w:rFonts w:cs="Arial"/>
        </w:rPr>
        <w:t xml:space="preserve">Чтобы сразу списать препарат на пациента, в окне «Лист назначений» </w:t>
      </w:r>
      <w:r w:rsidR="00AB1E0B" w:rsidRPr="003F727A">
        <w:rPr>
          <w:rFonts w:cs="Arial"/>
        </w:rPr>
        <w:br/>
      </w:r>
      <w:r w:rsidRPr="003F727A">
        <w:rPr>
          <w:rFonts w:cs="Arial"/>
        </w:rPr>
        <w:t>(</w:t>
      </w:r>
      <w:r w:rsidR="008C60AB">
        <w:rPr>
          <w:rFonts w:cs="Arial"/>
        </w:rPr>
        <w:t xml:space="preserve">см. 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_Ref386178821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82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D21A63" w:rsidRPr="003F727A">
        <w:rPr>
          <w:rFonts w:cs="Arial"/>
        </w:rPr>
        <w:t xml:space="preserve"> </w:t>
      </w:r>
      <w:r w:rsidR="00DE0537" w:rsidRPr="003F727A">
        <w:rPr>
          <w:rFonts w:cs="Arial"/>
        </w:rPr>
        <w:t xml:space="preserve">нажмите </w:t>
      </w:r>
      <w:r w:rsidR="00D21A63" w:rsidRPr="003F727A">
        <w:rPr>
          <w:rFonts w:cs="Arial"/>
        </w:rPr>
        <w:t>кнопку</w:t>
      </w:r>
      <w:r w:rsidR="00C52C4B" w:rsidRPr="003F727A">
        <w:rPr>
          <w:rFonts w:cs="Arial"/>
        </w:rPr>
        <w:t xml:space="preserve"> </w:t>
      </w:r>
      <w:hyperlink r:id="rId168" w:tooltip="wiki:кн_списать.png" w:history="1">
        <w:r w:rsidR="0074705E" w:rsidRPr="009E387D">
          <w:rPr>
            <w:rFonts w:cs="Arial"/>
          </w:rPr>
          <w:t>«Списать на пациента»</w:t>
        </w:r>
      </w:hyperlink>
      <w:r w:rsidR="00D21A63" w:rsidRPr="009E387D">
        <w:rPr>
          <w:rFonts w:cs="Arial"/>
        </w:rPr>
        <w:t>.</w:t>
      </w:r>
      <w:r w:rsidR="00D21A63" w:rsidRPr="003F727A">
        <w:rPr>
          <w:rFonts w:cs="Arial"/>
        </w:rPr>
        <w:t xml:space="preserve"> В открывшемся окне </w:t>
      </w:r>
      <w:r w:rsidR="00AB1E0B" w:rsidRPr="003F727A">
        <w:rPr>
          <w:rFonts w:cs="Arial"/>
        </w:rPr>
        <w:br/>
      </w:r>
      <w:r w:rsidR="00C52C4B" w:rsidRPr="003F727A">
        <w:rPr>
          <w:rFonts w:cs="Arial"/>
        </w:rPr>
        <w:t>(</w:t>
      </w:r>
      <w:r w:rsidR="00C52C4B" w:rsidRPr="003F727A">
        <w:rPr>
          <w:rFonts w:cs="Arial"/>
        </w:rPr>
        <w:fldChar w:fldCharType="begin"/>
      </w:r>
      <w:r w:rsidR="00C52C4B" w:rsidRPr="003F727A">
        <w:rPr>
          <w:rFonts w:cs="Arial"/>
        </w:rPr>
        <w:instrText xml:space="preserve"> REF _Ref386180985 \h </w:instrText>
      </w:r>
      <w:r w:rsidR="001A46CF" w:rsidRPr="003F727A">
        <w:rPr>
          <w:rFonts w:cs="Arial"/>
        </w:rPr>
        <w:instrText xml:space="preserve"> \* MERGEFORMAT </w:instrText>
      </w:r>
      <w:r w:rsidR="00C52C4B" w:rsidRPr="003F727A">
        <w:rPr>
          <w:rFonts w:cs="Arial"/>
        </w:rPr>
      </w:r>
      <w:r w:rsidR="00C52C4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92</w:t>
      </w:r>
      <w:r w:rsidR="00C52C4B" w:rsidRPr="003F727A">
        <w:rPr>
          <w:rFonts w:cs="Arial"/>
        </w:rPr>
        <w:fldChar w:fldCharType="end"/>
      </w:r>
      <w:r w:rsidR="00C52C4B" w:rsidRPr="003F727A">
        <w:rPr>
          <w:rFonts w:cs="Arial"/>
        </w:rPr>
        <w:t xml:space="preserve">) </w:t>
      </w:r>
      <w:r w:rsidR="00D21A63" w:rsidRPr="003F727A">
        <w:rPr>
          <w:rFonts w:cs="Arial"/>
        </w:rPr>
        <w:t>заполнит</w:t>
      </w:r>
      <w:r w:rsidR="00DE0537" w:rsidRPr="003F727A">
        <w:rPr>
          <w:rFonts w:cs="Arial"/>
        </w:rPr>
        <w:t xml:space="preserve">е </w:t>
      </w:r>
      <w:r w:rsidR="00D21A63" w:rsidRPr="003F727A">
        <w:rPr>
          <w:rFonts w:cs="Arial"/>
        </w:rPr>
        <w:t>параметры</w:t>
      </w:r>
      <w:r w:rsidR="00DE0537" w:rsidRPr="003F727A">
        <w:rPr>
          <w:rFonts w:cs="Arial"/>
        </w:rPr>
        <w:t xml:space="preserve"> (аналогично</w:t>
      </w:r>
      <w:r w:rsidRPr="003F727A">
        <w:rPr>
          <w:rFonts w:cs="Arial"/>
        </w:rPr>
        <w:t xml:space="preserve"> создани</w:t>
      </w:r>
      <w:r w:rsidR="00DE0537" w:rsidRPr="003F727A">
        <w:rPr>
          <w:rFonts w:cs="Arial"/>
        </w:rPr>
        <w:t>ю</w:t>
      </w:r>
      <w:r w:rsidRPr="003F727A">
        <w:rPr>
          <w:rFonts w:cs="Arial"/>
        </w:rPr>
        <w:t xml:space="preserve"> нового назначения</w:t>
      </w:r>
      <w:r w:rsidR="008C60AB">
        <w:rPr>
          <w:rFonts w:cs="Arial"/>
        </w:rPr>
        <w:t>,</w:t>
      </w:r>
      <w:r w:rsidR="00C52C4B" w:rsidRPr="003F727A">
        <w:rPr>
          <w:rFonts w:cs="Arial"/>
        </w:rPr>
        <w:t xml:space="preserve"> </w:t>
      </w:r>
      <w:r w:rsidR="008C60AB">
        <w:rPr>
          <w:rFonts w:cs="Arial"/>
        </w:rPr>
        <w:t xml:space="preserve">см. </w:t>
      </w:r>
      <w:r w:rsidR="00C52C4B" w:rsidRPr="003F727A">
        <w:rPr>
          <w:rFonts w:cs="Arial"/>
        </w:rPr>
        <w:fldChar w:fldCharType="begin"/>
      </w:r>
      <w:r w:rsidR="00C52C4B" w:rsidRPr="003F727A">
        <w:rPr>
          <w:rFonts w:cs="Arial"/>
        </w:rPr>
        <w:instrText xml:space="preserve"> REF _Ref386181015 \h </w:instrText>
      </w:r>
      <w:r w:rsidR="001A46CF" w:rsidRPr="003F727A">
        <w:rPr>
          <w:rFonts w:cs="Arial"/>
        </w:rPr>
        <w:instrText xml:space="preserve"> \* MERGEFORMAT </w:instrText>
      </w:r>
      <w:r w:rsidR="00C52C4B" w:rsidRPr="003F727A">
        <w:rPr>
          <w:rFonts w:cs="Arial"/>
        </w:rPr>
      </w:r>
      <w:r w:rsidR="00C52C4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83</w:t>
      </w:r>
      <w:r w:rsidR="00C52C4B" w:rsidRPr="003F727A">
        <w:rPr>
          <w:rFonts w:cs="Arial"/>
        </w:rPr>
        <w:fldChar w:fldCharType="end"/>
      </w:r>
      <w:r w:rsidR="00C52C4B" w:rsidRPr="003F727A">
        <w:rPr>
          <w:rFonts w:cs="Arial"/>
        </w:rPr>
        <w:t>)</w:t>
      </w:r>
      <w:r w:rsidR="00DE0537" w:rsidRPr="003F727A">
        <w:rPr>
          <w:rFonts w:cs="Arial"/>
        </w:rPr>
        <w:t xml:space="preserve"> </w:t>
      </w:r>
      <w:r w:rsidR="007C3F9B" w:rsidRPr="003F727A">
        <w:rPr>
          <w:rFonts w:cs="Arial"/>
        </w:rPr>
        <w:t>и нажмите</w:t>
      </w:r>
      <w:r w:rsidR="00D21A63" w:rsidRPr="003F727A">
        <w:rPr>
          <w:rFonts w:cs="Arial"/>
        </w:rPr>
        <w:t xml:space="preserve"> кнопку</w:t>
      </w:r>
      <w:r w:rsidR="00C52C4B" w:rsidRPr="003F727A">
        <w:rPr>
          <w:rFonts w:cs="Arial"/>
        </w:rPr>
        <w:t xml:space="preserve"> </w:t>
      </w:r>
      <w:hyperlink r:id="rId169" w:tooltip="wiki:кн_списать.png" w:history="1">
        <w:r w:rsidR="0074705E" w:rsidRPr="009E387D">
          <w:rPr>
            <w:rFonts w:cs="Arial"/>
          </w:rPr>
          <w:t>«Списать на пациента»</w:t>
        </w:r>
      </w:hyperlink>
      <w:r w:rsidR="0074705E" w:rsidRPr="009E387D">
        <w:rPr>
          <w:rFonts w:cs="Arial"/>
        </w:rPr>
        <w:t>.</w:t>
      </w:r>
      <w:r w:rsidR="00DE0537" w:rsidRPr="003F727A">
        <w:rPr>
          <w:rFonts w:cs="Arial"/>
        </w:rPr>
        <w:t xml:space="preserve"> Препарат отобразится в окне «Лист назначений» со статусом «Исполнено</w:t>
      </w:r>
      <w:r w:rsidR="004F429E" w:rsidRPr="003F727A">
        <w:rPr>
          <w:rFonts w:cs="Arial"/>
        </w:rPr>
        <w:t>».</w:t>
      </w:r>
      <w:proofErr w:type="gramEnd"/>
    </w:p>
    <w:p w14:paraId="30F3FA7F" w14:textId="77777777" w:rsidR="00C52C4B" w:rsidRPr="003F727A" w:rsidRDefault="00DE0537" w:rsidP="00394842">
      <w:pPr>
        <w:pStyle w:val="phnormal"/>
        <w:rPr>
          <w:rFonts w:cs="Arial"/>
        </w:rPr>
      </w:pPr>
      <w:r w:rsidRPr="003F727A">
        <w:rPr>
          <w:rFonts w:cs="Arial"/>
        </w:rPr>
        <w:t xml:space="preserve">Функционал «Списать на пациента» по умолчанию доступен не всем (обычно </w:t>
      </w:r>
      <w:r w:rsidR="004F429E" w:rsidRPr="003F727A">
        <w:rPr>
          <w:rFonts w:cs="Arial"/>
        </w:rPr>
        <w:t xml:space="preserve">он доступен только </w:t>
      </w:r>
      <w:r w:rsidRPr="003F727A">
        <w:rPr>
          <w:rFonts w:cs="Arial"/>
        </w:rPr>
        <w:t>стационарным сёстрам).</w:t>
      </w:r>
    </w:p>
    <w:p w14:paraId="1ADD9BB4" w14:textId="12FB7FF6" w:rsidR="00C52C4B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761C8A2" wp14:editId="699BA450">
            <wp:extent cx="6067425" cy="5362575"/>
            <wp:effectExtent l="19050" t="19050" r="28575" b="2857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62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AAF965" w14:textId="18141E2C" w:rsidR="00C52C4B" w:rsidRPr="003F727A" w:rsidRDefault="005C741B" w:rsidP="006F2F0C">
      <w:pPr>
        <w:pStyle w:val="phfiguretitle"/>
      </w:pPr>
      <w:bookmarkStart w:id="248" w:name="_Ref386180985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92</w:t>
        </w:r>
      </w:fldSimple>
      <w:bookmarkEnd w:id="248"/>
      <w:r w:rsidR="00B456DE" w:rsidRPr="003F727A">
        <w:t xml:space="preserve"> - </w:t>
      </w:r>
      <w:r w:rsidR="00175C50" w:rsidRPr="003F727A">
        <w:t>Окно «Лекарственное назначение»</w:t>
      </w:r>
    </w:p>
    <w:p w14:paraId="342E6997" w14:textId="77777777" w:rsidR="00D21A63" w:rsidRPr="003F727A" w:rsidRDefault="00BE7DC7" w:rsidP="006F0032">
      <w:pPr>
        <w:pStyle w:val="30"/>
        <w:rPr>
          <w:rFonts w:cs="Arial"/>
        </w:rPr>
      </w:pPr>
      <w:bookmarkStart w:id="249" w:name="_Ref386187897"/>
      <w:bookmarkStart w:id="250" w:name="_Ref386187899"/>
      <w:bookmarkStart w:id="251" w:name="_Toc494888992"/>
      <w:r w:rsidRPr="003F727A">
        <w:rPr>
          <w:rFonts w:cs="Arial"/>
        </w:rPr>
        <w:t>Услуги, оказанные в других ЛПУ</w:t>
      </w:r>
      <w:bookmarkEnd w:id="249"/>
      <w:bookmarkEnd w:id="250"/>
      <w:bookmarkEnd w:id="251"/>
    </w:p>
    <w:p w14:paraId="73958DC9" w14:textId="3A6A385D" w:rsidR="00BE7DC7" w:rsidRPr="003F727A" w:rsidRDefault="00BE7DC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этом окне отображаются услуги, </w:t>
      </w:r>
      <w:r w:rsidR="00B81680" w:rsidRPr="003F727A">
        <w:rPr>
          <w:rFonts w:cs="Arial"/>
        </w:rPr>
        <w:t xml:space="preserve">назначенные и </w:t>
      </w:r>
      <w:r w:rsidRPr="003F727A">
        <w:rPr>
          <w:rFonts w:cs="Arial"/>
        </w:rPr>
        <w:t>оказанные в других ЛПУ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_Ref386182467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93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4B6D403F" w14:textId="45E86B26" w:rsidR="00BE7DC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D5ABA3C" wp14:editId="62BE9F0C">
            <wp:extent cx="6296025" cy="1600200"/>
            <wp:effectExtent l="19050" t="19050" r="28575" b="19050"/>
            <wp:docPr id="214" name="Рисунок 21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6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467DD7" w14:textId="01581F02" w:rsidR="00BE7DC7" w:rsidRPr="003F727A" w:rsidRDefault="005C741B" w:rsidP="003E7D93">
      <w:pPr>
        <w:pStyle w:val="phfiguretitle"/>
        <w:keepNext w:val="0"/>
      </w:pPr>
      <w:bookmarkStart w:id="252" w:name="_Ref38618246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93</w:t>
        </w:r>
      </w:fldSimple>
      <w:bookmarkEnd w:id="252"/>
      <w:r w:rsidR="00B456DE" w:rsidRPr="003916EF">
        <w:t xml:space="preserve"> - </w:t>
      </w:r>
      <w:r w:rsidR="00DA385B" w:rsidRPr="003F727A">
        <w:t>Окно «Услуги, оказанные в других ЛПУ»</w:t>
      </w:r>
    </w:p>
    <w:p w14:paraId="6056697C" w14:textId="77777777" w:rsidR="00FD7353" w:rsidRPr="003F727A" w:rsidRDefault="00FD7353" w:rsidP="00FD7353">
      <w:pPr>
        <w:pStyle w:val="40"/>
        <w:rPr>
          <w:rFonts w:cs="Arial"/>
        </w:rPr>
      </w:pPr>
      <w:r w:rsidRPr="003F727A">
        <w:rPr>
          <w:rFonts w:cs="Arial"/>
        </w:rPr>
        <w:lastRenderedPageBreak/>
        <w:t xml:space="preserve">Создание направления </w:t>
      </w:r>
      <w:proofErr w:type="gramStart"/>
      <w:r w:rsidRPr="003F727A">
        <w:rPr>
          <w:rFonts w:cs="Arial"/>
        </w:rPr>
        <w:t>в</w:t>
      </w:r>
      <w:proofErr w:type="gramEnd"/>
      <w:r w:rsidRPr="003F727A">
        <w:rPr>
          <w:rFonts w:cs="Arial"/>
        </w:rPr>
        <w:t xml:space="preserve"> другое ЛПУ</w:t>
      </w:r>
    </w:p>
    <w:p w14:paraId="6E19A5B7" w14:textId="7F1C56C7" w:rsidR="00BE7DC7" w:rsidRPr="003F727A" w:rsidRDefault="00BE7DC7" w:rsidP="0034399E">
      <w:pPr>
        <w:pStyle w:val="phnormal"/>
        <w:rPr>
          <w:rFonts w:cs="Arial"/>
        </w:rPr>
      </w:pPr>
      <w:proofErr w:type="gramStart"/>
      <w:r w:rsidRPr="003F727A">
        <w:rPr>
          <w:rFonts w:cs="Arial"/>
        </w:rPr>
        <w:t xml:space="preserve">Для создания направления в другое ЛПУ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«Создать направление в другое ЛПУ».</w:t>
      </w:r>
      <w:proofErr w:type="gramEnd"/>
      <w:r w:rsidRPr="003F727A">
        <w:rPr>
          <w:rFonts w:cs="Arial"/>
        </w:rPr>
        <w:t xml:space="preserve"> Откроется окно «Добавить направление»</w:t>
      </w:r>
      <w:r w:rsidR="002439F3" w:rsidRPr="003F727A">
        <w:rPr>
          <w:rFonts w:cs="Arial"/>
        </w:rPr>
        <w:t xml:space="preserve"> (</w:t>
      </w:r>
      <w:r w:rsidR="002439F3" w:rsidRPr="003F727A">
        <w:rPr>
          <w:rFonts w:cs="Arial"/>
        </w:rPr>
        <w:fldChar w:fldCharType="begin"/>
      </w:r>
      <w:r w:rsidR="002439F3" w:rsidRPr="003F727A">
        <w:rPr>
          <w:rFonts w:cs="Arial"/>
        </w:rPr>
        <w:instrText xml:space="preserve"> REF _Ref386183165 \h </w:instrText>
      </w:r>
      <w:r w:rsidR="001A46CF" w:rsidRPr="003F727A">
        <w:rPr>
          <w:rFonts w:cs="Arial"/>
        </w:rPr>
        <w:instrText xml:space="preserve"> \* MERGEFORMAT </w:instrText>
      </w:r>
      <w:r w:rsidR="002439F3" w:rsidRPr="003F727A">
        <w:rPr>
          <w:rFonts w:cs="Arial"/>
        </w:rPr>
      </w:r>
      <w:r w:rsidR="002439F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94</w:t>
      </w:r>
      <w:r w:rsidR="002439F3" w:rsidRPr="003F727A">
        <w:rPr>
          <w:rFonts w:cs="Arial"/>
        </w:rPr>
        <w:fldChar w:fldCharType="end"/>
      </w:r>
      <w:r w:rsidR="002439F3" w:rsidRPr="003F727A">
        <w:rPr>
          <w:rFonts w:cs="Arial"/>
        </w:rPr>
        <w:t>).</w:t>
      </w:r>
    </w:p>
    <w:p w14:paraId="68F75E5B" w14:textId="274CC574" w:rsidR="00BE7DC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CA738EE" wp14:editId="192B2590">
            <wp:extent cx="3057525" cy="2028825"/>
            <wp:effectExtent l="19050" t="19050" r="28575" b="28575"/>
            <wp:docPr id="215" name="Рисунок 21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6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EBB314" w14:textId="2F4D220E" w:rsidR="00BE7DC7" w:rsidRPr="003F727A" w:rsidRDefault="005C741B" w:rsidP="006F2F0C">
      <w:pPr>
        <w:pStyle w:val="phfiguretitle"/>
      </w:pPr>
      <w:bookmarkStart w:id="253" w:name="_Ref386183165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94</w:t>
        </w:r>
      </w:fldSimple>
      <w:bookmarkEnd w:id="253"/>
      <w:r w:rsidR="00B456DE" w:rsidRPr="003916EF">
        <w:t xml:space="preserve"> - </w:t>
      </w:r>
      <w:r w:rsidR="00DA385B" w:rsidRPr="003F727A">
        <w:t>Окно «Добавить направление»</w:t>
      </w:r>
    </w:p>
    <w:p w14:paraId="1142074C" w14:textId="77777777" w:rsidR="00BE7DC7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2439F3" w:rsidRPr="003F727A">
        <w:rPr>
          <w:rFonts w:cs="Arial"/>
        </w:rPr>
        <w:t xml:space="preserve"> следующие поля:</w:t>
      </w:r>
    </w:p>
    <w:p w14:paraId="2D1E99FF" w14:textId="09F9857B" w:rsidR="00BE7DC7" w:rsidRPr="003F727A" w:rsidRDefault="002439F3" w:rsidP="00AB1E0B">
      <w:pPr>
        <w:pStyle w:val="phlistitemized1"/>
      </w:pPr>
      <w:r w:rsidRPr="003F727A">
        <w:t xml:space="preserve">«Услуга» - </w:t>
      </w:r>
      <w:r w:rsidR="004F429E" w:rsidRPr="003F727A">
        <w:t xml:space="preserve">укажите </w:t>
      </w:r>
      <w:r w:rsidRPr="003F727A">
        <w:t xml:space="preserve">услугу.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663FF7F2" wp14:editId="67F6E2A7">
            <wp:extent cx="190500" cy="219075"/>
            <wp:effectExtent l="19050" t="19050" r="19050" b="2857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«Услуги», в котором </w:t>
      </w:r>
      <w:r w:rsidR="004F429E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нужное значение </w:t>
      </w:r>
      <w:r w:rsidR="007C3F9B" w:rsidRPr="003F727A">
        <w:t>и нажмите</w:t>
      </w:r>
      <w:r w:rsidRPr="003F727A">
        <w:t xml:space="preserve"> кнопку </w:t>
      </w:r>
      <w:r w:rsidR="0003342F">
        <w:t>«ОК»</w:t>
      </w:r>
      <w:r w:rsidR="004F429E" w:rsidRPr="003F727A">
        <w:t xml:space="preserve"> или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  <w:r w:rsidR="007B670C" w:rsidRPr="003F727A">
        <w:t xml:space="preserve"> </w:t>
      </w:r>
    </w:p>
    <w:p w14:paraId="0A0685A3" w14:textId="2799B73D" w:rsidR="002439F3" w:rsidRPr="003F727A" w:rsidRDefault="002439F3" w:rsidP="00394842">
      <w:pPr>
        <w:pStyle w:val="phlistitemized1"/>
      </w:pPr>
      <w:r w:rsidRPr="003F727A">
        <w:t xml:space="preserve">«ЛПУ» - </w:t>
      </w:r>
      <w:r w:rsidR="004F429E" w:rsidRPr="003F727A">
        <w:t xml:space="preserve">укажите </w:t>
      </w:r>
      <w:r w:rsidRPr="003F727A">
        <w:t xml:space="preserve">ЛПУ.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3F17F7EC" wp14:editId="25B933A0">
            <wp:extent cx="190500" cy="219075"/>
            <wp:effectExtent l="19050" t="19050" r="19050" b="285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«ЛПУ», в котором </w:t>
      </w:r>
      <w:r w:rsidR="004F429E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нужное значение </w:t>
      </w:r>
      <w:r w:rsidR="007C3F9B" w:rsidRPr="003F727A">
        <w:t>и нажмите</w:t>
      </w:r>
      <w:r w:rsidRPr="003F727A">
        <w:t xml:space="preserve"> кнопку </w:t>
      </w:r>
      <w:r w:rsidR="0003342F">
        <w:t>«ОК»</w:t>
      </w:r>
      <w:r w:rsidR="004F429E" w:rsidRPr="003F727A">
        <w:t xml:space="preserve"> или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374161F5" w14:textId="77777777" w:rsidR="002439F3" w:rsidRPr="003F727A" w:rsidRDefault="002439F3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ЛПУ (ручной ввод)</w:t>
      </w:r>
      <w:r w:rsidRPr="003F727A">
        <w:t xml:space="preserve">» - </w:t>
      </w:r>
      <w:r w:rsidR="004F429E" w:rsidRPr="003F727A">
        <w:t xml:space="preserve">введите </w:t>
      </w:r>
      <w:r w:rsidRPr="003F727A">
        <w:t>наименование ЛПУ, если его нет в списке ЛПУ;</w:t>
      </w:r>
    </w:p>
    <w:p w14:paraId="6257C021" w14:textId="77777777" w:rsidR="002439F3" w:rsidRPr="003F727A" w:rsidRDefault="002439F3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Комментарий</w:t>
      </w:r>
      <w:r w:rsidRPr="003F727A">
        <w:t xml:space="preserve">» - </w:t>
      </w:r>
      <w:r w:rsidR="004F429E" w:rsidRPr="003F727A">
        <w:t xml:space="preserve">введите </w:t>
      </w:r>
      <w:r w:rsidRPr="003F727A">
        <w:t>комментарий.</w:t>
      </w:r>
    </w:p>
    <w:p w14:paraId="5B72A0CE" w14:textId="01918DFC" w:rsidR="002439F3" w:rsidRPr="003F727A" w:rsidRDefault="002439F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4F429E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03342F">
        <w:rPr>
          <w:rFonts w:cs="Arial"/>
        </w:rPr>
        <w:t>«ОК»</w:t>
      </w:r>
      <w:r w:rsidR="00F7789D" w:rsidRPr="003F727A">
        <w:rPr>
          <w:rFonts w:cs="Arial"/>
        </w:rPr>
        <w:t>.</w:t>
      </w:r>
    </w:p>
    <w:p w14:paraId="578FF17A" w14:textId="77777777" w:rsidR="00FD7353" w:rsidRPr="003F727A" w:rsidRDefault="00FD7353" w:rsidP="00FD7353">
      <w:pPr>
        <w:pStyle w:val="40"/>
        <w:rPr>
          <w:rFonts w:cs="Arial"/>
        </w:rPr>
      </w:pPr>
      <w:r w:rsidRPr="003F727A">
        <w:rPr>
          <w:rFonts w:cs="Arial"/>
        </w:rPr>
        <w:t xml:space="preserve">Создание направления </w:t>
      </w:r>
      <w:r w:rsidR="00FF2172" w:rsidRPr="003F727A">
        <w:rPr>
          <w:rFonts w:cs="Arial"/>
        </w:rPr>
        <w:t>по шаблону</w:t>
      </w:r>
    </w:p>
    <w:p w14:paraId="482FABB6" w14:textId="5C281AF6" w:rsidR="004F429E" w:rsidRPr="003F727A" w:rsidRDefault="00BE7DC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создать направление в другое ЛПУ по шаблону, </w:t>
      </w:r>
      <w:r w:rsidR="002439F3" w:rsidRPr="003F727A">
        <w:rPr>
          <w:rFonts w:cs="Arial"/>
        </w:rPr>
        <w:t>в окне «Услуги, оказанные в других ЛПУ» (</w:t>
      </w:r>
      <w:r w:rsidR="008C60AB">
        <w:rPr>
          <w:rFonts w:cs="Arial"/>
        </w:rPr>
        <w:t xml:space="preserve">см. </w:t>
      </w:r>
      <w:r w:rsidR="002439F3" w:rsidRPr="003F727A">
        <w:rPr>
          <w:rFonts w:cs="Arial"/>
        </w:rPr>
        <w:fldChar w:fldCharType="begin"/>
      </w:r>
      <w:r w:rsidR="002439F3" w:rsidRPr="003F727A">
        <w:rPr>
          <w:rFonts w:cs="Arial"/>
        </w:rPr>
        <w:instrText xml:space="preserve"> REF _Ref386182467 \h </w:instrText>
      </w:r>
      <w:r w:rsidR="001A46CF" w:rsidRPr="003F727A">
        <w:rPr>
          <w:rFonts w:cs="Arial"/>
        </w:rPr>
        <w:instrText xml:space="preserve"> \* MERGEFORMAT </w:instrText>
      </w:r>
      <w:r w:rsidR="002439F3" w:rsidRPr="003F727A">
        <w:rPr>
          <w:rFonts w:cs="Arial"/>
        </w:rPr>
      </w:r>
      <w:r w:rsidR="002439F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93</w:t>
      </w:r>
      <w:r w:rsidR="002439F3" w:rsidRPr="003F727A">
        <w:rPr>
          <w:rFonts w:cs="Arial"/>
        </w:rPr>
        <w:fldChar w:fldCharType="end"/>
      </w:r>
      <w:r w:rsidR="002439F3" w:rsidRPr="003F727A">
        <w:rPr>
          <w:rFonts w:cs="Arial"/>
        </w:rPr>
        <w:t>)</w:t>
      </w:r>
      <w:r w:rsidRPr="003F727A">
        <w:rPr>
          <w:rFonts w:cs="Arial"/>
        </w:rPr>
        <w:t xml:space="preserve"> </w:t>
      </w:r>
      <w:r w:rsidR="004F429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пунктом контекстного меню «Создать направление по шаблону». Откроется окно «Добавить направление»</w:t>
      </w:r>
      <w:r w:rsidR="002439F3" w:rsidRPr="003F727A">
        <w:rPr>
          <w:rFonts w:cs="Arial"/>
        </w:rPr>
        <w:t xml:space="preserve"> (</w:t>
      </w:r>
      <w:r w:rsidR="002439F3" w:rsidRPr="003F727A">
        <w:rPr>
          <w:rFonts w:cs="Arial"/>
        </w:rPr>
        <w:fldChar w:fldCharType="begin"/>
      </w:r>
      <w:r w:rsidR="002439F3" w:rsidRPr="003F727A">
        <w:rPr>
          <w:rFonts w:cs="Arial"/>
        </w:rPr>
        <w:instrText xml:space="preserve"> REF _Ref386183247 \h </w:instrText>
      </w:r>
      <w:r w:rsidR="001A46CF" w:rsidRPr="003F727A">
        <w:rPr>
          <w:rFonts w:cs="Arial"/>
        </w:rPr>
        <w:instrText xml:space="preserve"> \* MERGEFORMAT </w:instrText>
      </w:r>
      <w:r w:rsidR="002439F3" w:rsidRPr="003F727A">
        <w:rPr>
          <w:rFonts w:cs="Arial"/>
        </w:rPr>
      </w:r>
      <w:r w:rsidR="002439F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95</w:t>
      </w:r>
      <w:r w:rsidR="002439F3" w:rsidRPr="003F727A">
        <w:rPr>
          <w:rFonts w:cs="Arial"/>
        </w:rPr>
        <w:fldChar w:fldCharType="end"/>
      </w:r>
      <w:r w:rsidR="002439F3" w:rsidRPr="003F727A">
        <w:rPr>
          <w:rFonts w:cs="Arial"/>
        </w:rPr>
        <w:t>)</w:t>
      </w:r>
      <w:r w:rsidR="004F429E" w:rsidRPr="003F727A">
        <w:rPr>
          <w:rFonts w:cs="Arial"/>
        </w:rPr>
        <w:t>.</w:t>
      </w:r>
    </w:p>
    <w:p w14:paraId="67DB4F83" w14:textId="213006A3" w:rsidR="00BE7DC7" w:rsidRPr="003F727A" w:rsidRDefault="004F429E" w:rsidP="0034399E">
      <w:pPr>
        <w:pStyle w:val="phnormal"/>
        <w:rPr>
          <w:rFonts w:cs="Arial"/>
        </w:rPr>
      </w:pPr>
      <w:r w:rsidRPr="003F727A">
        <w:rPr>
          <w:rFonts w:cs="Arial"/>
        </w:rPr>
        <w:t>В</w:t>
      </w:r>
      <w:r w:rsidR="00B34194" w:rsidRPr="003F727A">
        <w:rPr>
          <w:rFonts w:cs="Arial"/>
        </w:rPr>
        <w:t>ыберите</w:t>
      </w:r>
      <w:r w:rsidR="00BE7DC7" w:rsidRPr="003F727A">
        <w:rPr>
          <w:rFonts w:cs="Arial"/>
        </w:rPr>
        <w:t xml:space="preserve"> шаблон, дату</w:t>
      </w:r>
      <w:r w:rsidR="00256186" w:rsidRPr="003F727A">
        <w:rPr>
          <w:rFonts w:cs="Arial"/>
        </w:rPr>
        <w:t>,</w:t>
      </w:r>
      <w:r w:rsidR="00BE7DC7" w:rsidRPr="003F727A">
        <w:rPr>
          <w:rFonts w:cs="Arial"/>
        </w:rPr>
        <w:t xml:space="preserve"> время, ЛПУ</w:t>
      </w:r>
      <w:r w:rsidR="00256186" w:rsidRPr="003F727A">
        <w:rPr>
          <w:rFonts w:cs="Arial"/>
        </w:rPr>
        <w:t>,</w:t>
      </w:r>
      <w:r w:rsidR="00BE7DC7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введите </w:t>
      </w:r>
      <w:r w:rsidR="00BE7DC7" w:rsidRPr="003F727A">
        <w:rPr>
          <w:rFonts w:cs="Arial"/>
        </w:rPr>
        <w:t xml:space="preserve">комментарий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="00BE7DC7" w:rsidRPr="003F727A">
        <w:rPr>
          <w:rFonts w:cs="Arial"/>
        </w:rPr>
        <w:t xml:space="preserve"> </w:t>
      </w:r>
      <w:r w:rsidR="0003342F">
        <w:rPr>
          <w:rFonts w:cs="Arial"/>
        </w:rPr>
        <w:t>«ОК»</w:t>
      </w:r>
      <w:r w:rsidR="00BE7DC7" w:rsidRPr="003F727A">
        <w:rPr>
          <w:rFonts w:cs="Arial"/>
        </w:rPr>
        <w:t>.</w:t>
      </w:r>
    </w:p>
    <w:p w14:paraId="63865218" w14:textId="18CE0404" w:rsidR="002439F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58EFFFD" wp14:editId="417AA30D">
            <wp:extent cx="3076575" cy="2228850"/>
            <wp:effectExtent l="19050" t="19050" r="28575" b="19050"/>
            <wp:docPr id="218" name="Рисунок 218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6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084613" w14:textId="349A4926" w:rsidR="002439F3" w:rsidRPr="003F727A" w:rsidRDefault="005C741B" w:rsidP="006F2F0C">
      <w:pPr>
        <w:pStyle w:val="phfiguretitle"/>
      </w:pPr>
      <w:bookmarkStart w:id="254" w:name="_Ref38618324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95</w:t>
        </w:r>
      </w:fldSimple>
      <w:bookmarkEnd w:id="254"/>
      <w:r w:rsidR="00B456DE" w:rsidRPr="003916EF">
        <w:t xml:space="preserve"> - </w:t>
      </w:r>
      <w:r w:rsidR="00DA385B" w:rsidRPr="003F727A">
        <w:t>Окно «</w:t>
      </w:r>
      <w:r w:rsidR="00EC4D36" w:rsidRPr="003F727A">
        <w:t>Добавить направление</w:t>
      </w:r>
      <w:r w:rsidR="00DA385B" w:rsidRPr="003F727A">
        <w:t>»</w:t>
      </w:r>
    </w:p>
    <w:p w14:paraId="5F751B32" w14:textId="5D471F21" w:rsidR="00BE7DC7" w:rsidRPr="003F727A" w:rsidRDefault="00BE7DC7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добавить услугу или комментарий в направлени</w:t>
      </w:r>
      <w:r w:rsidR="00D835CF">
        <w:rPr>
          <w:rFonts w:cs="Arial"/>
        </w:rPr>
        <w:t>е</w:t>
      </w:r>
      <w:r w:rsidRPr="003F727A">
        <w:rPr>
          <w:rFonts w:cs="Arial"/>
        </w:rPr>
        <w:t xml:space="preserve">,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«Добавить в направление». Откроется окно «Добавить направление»</w:t>
      </w:r>
      <w:r w:rsidR="002439F3" w:rsidRPr="003F727A">
        <w:rPr>
          <w:rFonts w:cs="Arial"/>
        </w:rPr>
        <w:t xml:space="preserve"> (</w:t>
      </w:r>
      <w:r w:rsidR="008C60AB">
        <w:rPr>
          <w:rFonts w:cs="Arial"/>
        </w:rPr>
        <w:t xml:space="preserve">см. </w:t>
      </w:r>
      <w:r w:rsidR="002439F3" w:rsidRPr="003F727A">
        <w:rPr>
          <w:rFonts w:cs="Arial"/>
        </w:rPr>
        <w:fldChar w:fldCharType="begin"/>
      </w:r>
      <w:r w:rsidR="002439F3" w:rsidRPr="003F727A">
        <w:rPr>
          <w:rFonts w:cs="Arial"/>
        </w:rPr>
        <w:instrText xml:space="preserve"> REF _Ref386183165 \h </w:instrText>
      </w:r>
      <w:r w:rsidR="001A46CF" w:rsidRPr="003F727A">
        <w:rPr>
          <w:rFonts w:cs="Arial"/>
        </w:rPr>
        <w:instrText xml:space="preserve"> \* MERGEFORMAT </w:instrText>
      </w:r>
      <w:r w:rsidR="002439F3" w:rsidRPr="003F727A">
        <w:rPr>
          <w:rFonts w:cs="Arial"/>
        </w:rPr>
      </w:r>
      <w:r w:rsidR="002439F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94</w:t>
      </w:r>
      <w:r w:rsidR="002439F3" w:rsidRPr="003F727A">
        <w:rPr>
          <w:rFonts w:cs="Arial"/>
        </w:rPr>
        <w:fldChar w:fldCharType="end"/>
      </w:r>
      <w:r w:rsidR="002439F3" w:rsidRPr="003F727A">
        <w:rPr>
          <w:rFonts w:cs="Arial"/>
        </w:rPr>
        <w:t>)</w:t>
      </w:r>
      <w:r w:rsidR="004F429E" w:rsidRPr="003F727A">
        <w:rPr>
          <w:rFonts w:cs="Arial"/>
        </w:rPr>
        <w:t>. У</w:t>
      </w:r>
      <w:r w:rsidR="00B34194" w:rsidRPr="003F727A">
        <w:rPr>
          <w:rFonts w:cs="Arial"/>
        </w:rPr>
        <w:t>кажите</w:t>
      </w:r>
      <w:r w:rsidRPr="003F727A">
        <w:rPr>
          <w:rFonts w:cs="Arial"/>
        </w:rPr>
        <w:t xml:space="preserve"> параметры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Pr="003F727A">
        <w:rPr>
          <w:rFonts w:cs="Arial"/>
        </w:rPr>
        <w:t xml:space="preserve"> </w:t>
      </w:r>
      <w:r w:rsidR="0003342F">
        <w:rPr>
          <w:rFonts w:cs="Arial"/>
        </w:rPr>
        <w:t>«ОК»</w:t>
      </w:r>
      <w:r w:rsidRPr="003F727A">
        <w:rPr>
          <w:rFonts w:cs="Arial"/>
        </w:rPr>
        <w:t>.</w:t>
      </w:r>
    </w:p>
    <w:p w14:paraId="2AA13444" w14:textId="06EB7163" w:rsidR="00BE7DC7" w:rsidRPr="003F727A" w:rsidRDefault="00BE7DC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внести результат в услугу, </w:t>
      </w:r>
      <w:r w:rsidR="002439F3" w:rsidRPr="003F727A">
        <w:rPr>
          <w:rFonts w:cs="Arial"/>
        </w:rPr>
        <w:t>в окне «Услуги, оказанные в других ЛПУ» (</w:t>
      </w:r>
      <w:r w:rsidR="008C60AB">
        <w:rPr>
          <w:rFonts w:cs="Arial"/>
        </w:rPr>
        <w:t xml:space="preserve">см. </w:t>
      </w:r>
      <w:r w:rsidR="002439F3" w:rsidRPr="003F727A">
        <w:rPr>
          <w:rFonts w:cs="Arial"/>
        </w:rPr>
        <w:fldChar w:fldCharType="begin"/>
      </w:r>
      <w:r w:rsidR="002439F3" w:rsidRPr="003F727A">
        <w:rPr>
          <w:rFonts w:cs="Arial"/>
        </w:rPr>
        <w:instrText xml:space="preserve"> REF _Ref386182467 \h </w:instrText>
      </w:r>
      <w:r w:rsidR="001A46CF" w:rsidRPr="003F727A">
        <w:rPr>
          <w:rFonts w:cs="Arial"/>
        </w:rPr>
        <w:instrText xml:space="preserve"> \* MERGEFORMAT </w:instrText>
      </w:r>
      <w:r w:rsidR="002439F3" w:rsidRPr="003F727A">
        <w:rPr>
          <w:rFonts w:cs="Arial"/>
        </w:rPr>
      </w:r>
      <w:r w:rsidR="002439F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93</w:t>
      </w:r>
      <w:r w:rsidR="002439F3" w:rsidRPr="003F727A">
        <w:rPr>
          <w:rFonts w:cs="Arial"/>
        </w:rPr>
        <w:fldChar w:fldCharType="end"/>
      </w:r>
      <w:r w:rsidR="002439F3" w:rsidRPr="003F727A">
        <w:rPr>
          <w:rFonts w:cs="Arial"/>
        </w:rPr>
        <w:t xml:space="preserve">) </w:t>
      </w:r>
      <w:r w:rsidR="004F429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пунктом контекстного меню «Внести результат».</w:t>
      </w:r>
      <w:r w:rsidR="002439F3" w:rsidRPr="003F727A">
        <w:rPr>
          <w:rFonts w:cs="Arial"/>
        </w:rPr>
        <w:t xml:space="preserve"> Откроется окно оказания приема</w:t>
      </w:r>
      <w:r w:rsidR="004F429E" w:rsidRPr="003F727A">
        <w:rPr>
          <w:rFonts w:cs="Arial"/>
        </w:rPr>
        <w:t>. Введите</w:t>
      </w:r>
      <w:r w:rsidR="002439F3" w:rsidRPr="003F727A">
        <w:rPr>
          <w:rFonts w:cs="Arial"/>
        </w:rPr>
        <w:t xml:space="preserve"> результаты </w:t>
      </w:r>
      <w:r w:rsidR="007C3F9B" w:rsidRPr="003F727A">
        <w:rPr>
          <w:rFonts w:cs="Arial"/>
        </w:rPr>
        <w:t>и нажмите</w:t>
      </w:r>
      <w:r w:rsidR="002439F3" w:rsidRPr="003F727A">
        <w:rPr>
          <w:rFonts w:cs="Arial"/>
        </w:rPr>
        <w:t xml:space="preserve"> кнопку «Сохранить».</w:t>
      </w:r>
    </w:p>
    <w:p w14:paraId="055EEC26" w14:textId="77777777" w:rsidR="00BE7DC7" w:rsidRPr="003F727A" w:rsidRDefault="00BE7DC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удаления направления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«Удалить».</w:t>
      </w:r>
    </w:p>
    <w:p w14:paraId="2596204F" w14:textId="77777777" w:rsidR="00BE7DC7" w:rsidRPr="003F727A" w:rsidRDefault="00BE7DC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печати отчетов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«Отчеты».</w:t>
      </w:r>
    </w:p>
    <w:p w14:paraId="0B623A83" w14:textId="77777777" w:rsidR="002439F3" w:rsidRPr="003F727A" w:rsidRDefault="002439F3" w:rsidP="006F0032">
      <w:pPr>
        <w:pStyle w:val="30"/>
        <w:rPr>
          <w:rFonts w:cs="Arial"/>
        </w:rPr>
      </w:pPr>
      <w:bookmarkStart w:id="255" w:name="_Ref386187915"/>
      <w:bookmarkStart w:id="256" w:name="_Ref386187917"/>
      <w:bookmarkStart w:id="257" w:name="_Toc494888993"/>
      <w:r w:rsidRPr="003F727A">
        <w:rPr>
          <w:rFonts w:cs="Arial"/>
        </w:rPr>
        <w:t>Сигнальная информация</w:t>
      </w:r>
      <w:bookmarkEnd w:id="255"/>
      <w:bookmarkEnd w:id="256"/>
      <w:bookmarkEnd w:id="257"/>
    </w:p>
    <w:p w14:paraId="526B75D3" w14:textId="1686606E" w:rsidR="00CF50A9" w:rsidRPr="003F727A" w:rsidRDefault="00CF50A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этом окне отображается </w:t>
      </w:r>
      <w:proofErr w:type="spellStart"/>
      <w:r w:rsidRPr="003F727A">
        <w:rPr>
          <w:rFonts w:cs="Arial"/>
        </w:rPr>
        <w:t>аллергологический</w:t>
      </w:r>
      <w:proofErr w:type="spellEnd"/>
      <w:r w:rsidRPr="003F727A">
        <w:rPr>
          <w:rFonts w:cs="Arial"/>
        </w:rPr>
        <w:t xml:space="preserve"> анамнез</w:t>
      </w:r>
      <w:r w:rsidR="00256186" w:rsidRPr="003F727A">
        <w:rPr>
          <w:rFonts w:cs="Arial"/>
        </w:rPr>
        <w:t xml:space="preserve"> и</w:t>
      </w:r>
      <w:r w:rsidRPr="003F727A">
        <w:rPr>
          <w:rFonts w:cs="Arial"/>
        </w:rPr>
        <w:t xml:space="preserve"> сопутствующие заболевания пациента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_Ref386184278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7F940F5E" w14:textId="01834722" w:rsidR="00CF50A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9FF4BED" wp14:editId="32D71D14">
            <wp:extent cx="6296025" cy="2105025"/>
            <wp:effectExtent l="19050" t="19050" r="28575" b="28575"/>
            <wp:docPr id="219" name="Рисунок 219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10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05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1E82AE" w14:textId="10BFF4AD" w:rsidR="00CF50A9" w:rsidRPr="003F727A" w:rsidRDefault="005C741B" w:rsidP="002D56E3">
      <w:pPr>
        <w:pStyle w:val="phfiguretitle"/>
        <w:keepNext w:val="0"/>
      </w:pPr>
      <w:bookmarkStart w:id="258" w:name="_Ref386184278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96</w:t>
        </w:r>
      </w:fldSimple>
      <w:bookmarkEnd w:id="258"/>
      <w:r w:rsidR="00B456DE" w:rsidRPr="003916EF">
        <w:t xml:space="preserve"> - </w:t>
      </w:r>
      <w:r w:rsidR="000E1A44" w:rsidRPr="003F727A">
        <w:t>Окно «Сигнальная информация»</w:t>
      </w:r>
    </w:p>
    <w:p w14:paraId="23883F07" w14:textId="77777777" w:rsidR="00E635F7" w:rsidRPr="003F727A" w:rsidRDefault="004D79F8" w:rsidP="00E635F7">
      <w:pPr>
        <w:pStyle w:val="40"/>
        <w:rPr>
          <w:rFonts w:cs="Arial"/>
        </w:rPr>
      </w:pPr>
      <w:bookmarkStart w:id="259" w:name="_Ref479254903"/>
      <w:r w:rsidRPr="003F727A">
        <w:rPr>
          <w:rFonts w:cs="Arial"/>
        </w:rPr>
        <w:lastRenderedPageBreak/>
        <w:t>Вкладка «</w:t>
      </w:r>
      <w:proofErr w:type="spellStart"/>
      <w:r w:rsidR="00E635F7" w:rsidRPr="003F727A">
        <w:rPr>
          <w:rFonts w:cs="Arial"/>
        </w:rPr>
        <w:t>Аллергологический</w:t>
      </w:r>
      <w:proofErr w:type="spellEnd"/>
      <w:r w:rsidR="00E635F7" w:rsidRPr="003F727A">
        <w:rPr>
          <w:rFonts w:cs="Arial"/>
        </w:rPr>
        <w:t xml:space="preserve"> анамнез</w:t>
      </w:r>
      <w:r w:rsidRPr="003F727A">
        <w:rPr>
          <w:rFonts w:cs="Arial"/>
        </w:rPr>
        <w:t>»</w:t>
      </w:r>
      <w:bookmarkEnd w:id="259"/>
    </w:p>
    <w:p w14:paraId="3CE6C616" w14:textId="77777777" w:rsidR="00CF50A9" w:rsidRPr="003F727A" w:rsidRDefault="00CF50A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просмотра </w:t>
      </w:r>
      <w:proofErr w:type="spellStart"/>
      <w:r w:rsidRPr="003F727A">
        <w:rPr>
          <w:rFonts w:cs="Arial"/>
        </w:rPr>
        <w:t>аллергологического</w:t>
      </w:r>
      <w:proofErr w:type="spellEnd"/>
      <w:r w:rsidRPr="003F727A">
        <w:rPr>
          <w:rFonts w:cs="Arial"/>
        </w:rPr>
        <w:t xml:space="preserve"> анамнеза </w:t>
      </w:r>
      <w:r w:rsidR="004F429E" w:rsidRPr="003F727A">
        <w:rPr>
          <w:rFonts w:cs="Arial"/>
        </w:rPr>
        <w:t>перейдите</w:t>
      </w:r>
      <w:r w:rsidRPr="003F727A">
        <w:rPr>
          <w:rFonts w:cs="Arial"/>
        </w:rPr>
        <w:t xml:space="preserve"> на вкладку «</w:t>
      </w:r>
      <w:proofErr w:type="spellStart"/>
      <w:r w:rsidRPr="003F727A">
        <w:rPr>
          <w:rFonts w:cs="Arial"/>
        </w:rPr>
        <w:t>Аллергологический</w:t>
      </w:r>
      <w:proofErr w:type="spellEnd"/>
      <w:r w:rsidRPr="003F727A">
        <w:rPr>
          <w:rFonts w:cs="Arial"/>
        </w:rPr>
        <w:t xml:space="preserve"> анамнез».</w:t>
      </w:r>
    </w:p>
    <w:p w14:paraId="7C4A0BF6" w14:textId="55443343" w:rsidR="00CF50A9" w:rsidRPr="003F727A" w:rsidRDefault="00CF50A9" w:rsidP="00AB1E0B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изменить </w:t>
      </w:r>
      <w:proofErr w:type="spellStart"/>
      <w:r w:rsidRPr="003F727A">
        <w:rPr>
          <w:rFonts w:cs="Arial"/>
        </w:rPr>
        <w:t>аллергологический</w:t>
      </w:r>
      <w:proofErr w:type="spellEnd"/>
      <w:r w:rsidRPr="003F727A">
        <w:rPr>
          <w:rFonts w:cs="Arial"/>
        </w:rPr>
        <w:t xml:space="preserve"> анамнез,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</w:t>
      </w:r>
      <w:r w:rsidR="00472605" w:rsidRPr="003F727A">
        <w:rPr>
          <w:rFonts w:cs="Arial"/>
        </w:rPr>
        <w:t>кнопку</w:t>
      </w:r>
      <w:r w:rsidRPr="003F727A">
        <w:rPr>
          <w:rFonts w:cs="Arial"/>
        </w:rPr>
        <w:t xml:space="preserve"> </w:t>
      </w:r>
      <w:hyperlink r:id="rId175" w:tooltip="wiki:кн_изменить.png" w:history="1">
        <w:r w:rsidR="009D34C8" w:rsidRPr="009E387D">
          <w:rPr>
            <w:rFonts w:cs="Arial"/>
          </w:rPr>
          <w:t>«</w:t>
        </w:r>
        <w:r w:rsidR="00472605" w:rsidRPr="009E387D">
          <w:rPr>
            <w:rFonts w:cs="Arial"/>
          </w:rPr>
          <w:t>Добавить</w:t>
        </w:r>
        <w:r w:rsidR="009D34C8" w:rsidRPr="009E387D">
          <w:rPr>
            <w:rFonts w:cs="Arial"/>
          </w:rPr>
          <w:t>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Откроется окно </w:t>
      </w:r>
      <w:r w:rsidR="00E635F7" w:rsidRPr="003F727A">
        <w:rPr>
          <w:rFonts w:cs="Arial"/>
        </w:rPr>
        <w:t>«</w:t>
      </w:r>
      <w:proofErr w:type="spellStart"/>
      <w:r w:rsidR="00E635F7" w:rsidRPr="003F727A">
        <w:rPr>
          <w:rFonts w:cs="Arial"/>
        </w:rPr>
        <w:t>Аллергологический</w:t>
      </w:r>
      <w:proofErr w:type="spellEnd"/>
      <w:r w:rsidR="00E635F7" w:rsidRPr="003F727A">
        <w:rPr>
          <w:rFonts w:cs="Arial"/>
        </w:rPr>
        <w:t xml:space="preserve"> анамнез</w:t>
      </w:r>
      <w:r w:rsidR="00472605" w:rsidRPr="003F727A">
        <w:rPr>
          <w:rFonts w:cs="Arial"/>
        </w:rPr>
        <w:t>: Добав</w:t>
      </w:r>
      <w:r w:rsidR="00F44F95">
        <w:rPr>
          <w:rFonts w:cs="Arial"/>
        </w:rPr>
        <w:t>ление</w:t>
      </w:r>
      <w:r w:rsidR="00E635F7" w:rsidRPr="003F727A">
        <w:rPr>
          <w:rFonts w:cs="Arial"/>
        </w:rPr>
        <w:t xml:space="preserve">»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_Ref386184784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97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4F429E" w:rsidRPr="003F727A">
        <w:rPr>
          <w:rFonts w:cs="Arial"/>
        </w:rPr>
        <w:t xml:space="preserve">. </w:t>
      </w:r>
      <w:r w:rsidR="007C3F9B" w:rsidRPr="003F727A">
        <w:rPr>
          <w:rFonts w:cs="Arial"/>
        </w:rPr>
        <w:t>Заполните</w:t>
      </w:r>
      <w:r w:rsidR="00472605" w:rsidRPr="003F727A">
        <w:rPr>
          <w:rFonts w:cs="Arial"/>
        </w:rPr>
        <w:t xml:space="preserve"> поля об </w:t>
      </w:r>
      <w:proofErr w:type="spellStart"/>
      <w:r w:rsidR="00472605" w:rsidRPr="003F727A">
        <w:rPr>
          <w:rFonts w:cs="Arial"/>
        </w:rPr>
        <w:t>аллергологическом</w:t>
      </w:r>
      <w:proofErr w:type="spellEnd"/>
      <w:r w:rsidR="00472605" w:rsidRPr="003F727A">
        <w:rPr>
          <w:rFonts w:cs="Arial"/>
        </w:rPr>
        <w:t xml:space="preserve"> анамнезе (руководство пользователя «Работа с картой пациента»)</w:t>
      </w:r>
      <w:r w:rsidR="009D34C8" w:rsidRPr="003F727A">
        <w:rPr>
          <w:rFonts w:cs="Arial"/>
        </w:rPr>
        <w:t>.</w:t>
      </w:r>
    </w:p>
    <w:p w14:paraId="3FB9D1A1" w14:textId="04D87114" w:rsidR="00CF50A9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21093B8" wp14:editId="6C57F17E">
            <wp:extent cx="6153150" cy="6677025"/>
            <wp:effectExtent l="19050" t="19050" r="19050" b="2857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677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ABF1AB" w14:textId="016ACDCB" w:rsidR="00CF50A9" w:rsidRPr="003F727A" w:rsidRDefault="005C741B" w:rsidP="002D56E3">
      <w:pPr>
        <w:pStyle w:val="phfiguretitle"/>
        <w:keepNext w:val="0"/>
      </w:pPr>
      <w:bookmarkStart w:id="260" w:name="_Ref386184784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97</w:t>
        </w:r>
      </w:fldSimple>
      <w:bookmarkEnd w:id="260"/>
      <w:r w:rsidR="00B456DE" w:rsidRPr="003916EF">
        <w:t xml:space="preserve"> - </w:t>
      </w:r>
      <w:r w:rsidR="000E1A44" w:rsidRPr="003F727A">
        <w:t>Окно «</w:t>
      </w:r>
      <w:proofErr w:type="spellStart"/>
      <w:r w:rsidR="000E1A44" w:rsidRPr="003F727A">
        <w:t>Аллергологический</w:t>
      </w:r>
      <w:proofErr w:type="spellEnd"/>
      <w:r w:rsidR="000E1A44" w:rsidRPr="003F727A">
        <w:t xml:space="preserve"> анамнез: Добав</w:t>
      </w:r>
      <w:r w:rsidR="00F44F95">
        <w:t>ление</w:t>
      </w:r>
      <w:r w:rsidR="000E1A44" w:rsidRPr="003F727A">
        <w:t>»</w:t>
      </w:r>
    </w:p>
    <w:p w14:paraId="1D630158" w14:textId="77777777" w:rsidR="00CF50A9" w:rsidRPr="003F727A" w:rsidRDefault="00CF50A9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После изменения </w:t>
      </w:r>
      <w:proofErr w:type="spellStart"/>
      <w:r w:rsidRPr="003F727A">
        <w:rPr>
          <w:rFonts w:cs="Arial"/>
        </w:rPr>
        <w:t>аллергологического</w:t>
      </w:r>
      <w:proofErr w:type="spellEnd"/>
      <w:r w:rsidRPr="003F727A">
        <w:rPr>
          <w:rFonts w:cs="Arial"/>
        </w:rPr>
        <w:t xml:space="preserve"> анамнеза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Pr="003F727A">
        <w:rPr>
          <w:rStyle w:val="apple-converted-space"/>
          <w:rFonts w:cs="Arial"/>
        </w:rPr>
        <w:t xml:space="preserve"> </w:t>
      </w:r>
      <w:hyperlink r:id="rId177" w:tooltip="wiki:кн_исправить.png" w:history="1">
        <w:r w:rsidR="009D34C8" w:rsidRPr="009E387D">
          <w:rPr>
            <w:rFonts w:cs="Arial"/>
          </w:rPr>
          <w:t>«</w:t>
        </w:r>
        <w:r w:rsidR="00473658" w:rsidRPr="009E387D">
          <w:rPr>
            <w:rFonts w:cs="Arial"/>
          </w:rPr>
          <w:t>О</w:t>
        </w:r>
        <w:r w:rsidR="00F44F95" w:rsidRPr="009E387D">
          <w:rPr>
            <w:rFonts w:cs="Arial"/>
          </w:rPr>
          <w:t>К</w:t>
        </w:r>
        <w:r w:rsidR="009D34C8" w:rsidRPr="009E387D">
          <w:rPr>
            <w:rFonts w:cs="Arial"/>
          </w:rPr>
          <w:t>»</w:t>
        </w:r>
      </w:hyperlink>
      <w:r w:rsidRPr="009E387D">
        <w:rPr>
          <w:rFonts w:cs="Arial"/>
        </w:rPr>
        <w:t>.</w:t>
      </w:r>
      <w:r w:rsidRPr="003F727A">
        <w:rPr>
          <w:rFonts w:cs="Arial"/>
        </w:rPr>
        <w:t xml:space="preserve"> Данные отобразятся в окне «Сигнальная информация».</w:t>
      </w:r>
    </w:p>
    <w:p w14:paraId="7A3746BC" w14:textId="77777777" w:rsidR="004C1382" w:rsidRPr="003F727A" w:rsidRDefault="00875F71" w:rsidP="00875F71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 xml:space="preserve">– </w:t>
      </w:r>
      <w:r w:rsidR="00CA4F77" w:rsidRPr="003F727A">
        <w:rPr>
          <w:rFonts w:cs="Arial"/>
        </w:rPr>
        <w:t xml:space="preserve">При </w:t>
      </w:r>
      <w:r w:rsidR="004C1382" w:rsidRPr="003F727A">
        <w:rPr>
          <w:rFonts w:cs="Arial"/>
        </w:rPr>
        <w:t>добавлении/изменении в карте пациента/истории родов на вкладке «Сигнальная информация</w:t>
      </w:r>
      <w:r w:rsidR="00451728" w:rsidRPr="003F727A">
        <w:rPr>
          <w:rFonts w:cs="Arial"/>
        </w:rPr>
        <w:t>/</w:t>
      </w:r>
      <w:proofErr w:type="spellStart"/>
      <w:r w:rsidR="004C1382" w:rsidRPr="003F727A">
        <w:rPr>
          <w:rFonts w:cs="Arial"/>
        </w:rPr>
        <w:t>Аллергологический</w:t>
      </w:r>
      <w:proofErr w:type="spellEnd"/>
      <w:r w:rsidR="004C1382" w:rsidRPr="003F727A">
        <w:rPr>
          <w:rFonts w:cs="Arial"/>
        </w:rPr>
        <w:t xml:space="preserve"> анамнез» информации об аллергене (веществе): АТХ, МНН, ТРН или просто описания вещества и типа реакции на первый лист истории родов выводится информация об </w:t>
      </w:r>
      <w:proofErr w:type="spellStart"/>
      <w:r w:rsidR="004C1382" w:rsidRPr="003F727A">
        <w:rPr>
          <w:rFonts w:cs="Arial"/>
        </w:rPr>
        <w:t>аллергологическом</w:t>
      </w:r>
      <w:proofErr w:type="spellEnd"/>
      <w:r w:rsidR="004C1382" w:rsidRPr="003F727A">
        <w:rPr>
          <w:rFonts w:cs="Arial"/>
        </w:rPr>
        <w:t xml:space="preserve"> статусе пациента.</w:t>
      </w:r>
    </w:p>
    <w:p w14:paraId="35A19C39" w14:textId="77777777" w:rsidR="004D79F8" w:rsidRPr="003F727A" w:rsidRDefault="004D79F8" w:rsidP="004D79F8">
      <w:pPr>
        <w:pStyle w:val="40"/>
        <w:rPr>
          <w:rFonts w:cs="Arial"/>
        </w:rPr>
      </w:pPr>
      <w:r w:rsidRPr="003F727A">
        <w:rPr>
          <w:rFonts w:cs="Arial"/>
        </w:rPr>
        <w:t>Вкладка «Сопутствующие заболевания»</w:t>
      </w:r>
    </w:p>
    <w:p w14:paraId="13F30F5A" w14:textId="7A10FB4B" w:rsidR="00CF50A9" w:rsidRPr="003F727A" w:rsidRDefault="00CF50A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просмотра сопутствующих заболеваний </w:t>
      </w:r>
      <w:r w:rsidR="004F429E" w:rsidRPr="003F727A">
        <w:rPr>
          <w:rFonts w:cs="Arial"/>
        </w:rPr>
        <w:t>перейдите</w:t>
      </w:r>
      <w:r w:rsidRPr="003F727A">
        <w:rPr>
          <w:rFonts w:cs="Arial"/>
        </w:rPr>
        <w:t xml:space="preserve"> на вкладку «Сопутствующие заболевания»</w:t>
      </w:r>
      <w:r w:rsidR="00A27AC6" w:rsidRPr="003F727A">
        <w:rPr>
          <w:rFonts w:cs="Arial"/>
        </w:rPr>
        <w:t>(</w:t>
      </w:r>
      <w:r w:rsidR="00A27AC6" w:rsidRPr="003F727A">
        <w:rPr>
          <w:rFonts w:cs="Arial"/>
        </w:rPr>
        <w:fldChar w:fldCharType="begin"/>
      </w:r>
      <w:r w:rsidR="00A27AC6" w:rsidRPr="003F727A">
        <w:rPr>
          <w:rFonts w:cs="Arial"/>
        </w:rPr>
        <w:instrText xml:space="preserve"> REF _Ref479262223 \h </w:instrText>
      </w:r>
      <w:r w:rsidR="003916EF" w:rsidRPr="003F727A">
        <w:rPr>
          <w:rFonts w:cs="Arial"/>
        </w:rPr>
        <w:instrText xml:space="preserve"> \* MERGEFORMAT </w:instrText>
      </w:r>
      <w:r w:rsidR="00A27AC6" w:rsidRPr="003F727A">
        <w:rPr>
          <w:rFonts w:cs="Arial"/>
        </w:rPr>
      </w:r>
      <w:r w:rsidR="00A27AC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98</w:t>
      </w:r>
      <w:r w:rsidR="00A27AC6" w:rsidRPr="003F727A">
        <w:rPr>
          <w:rFonts w:cs="Arial"/>
        </w:rPr>
        <w:fldChar w:fldCharType="end"/>
      </w:r>
      <w:r w:rsidR="00A27AC6" w:rsidRPr="003F727A">
        <w:rPr>
          <w:rFonts w:cs="Arial"/>
        </w:rPr>
        <w:t>)</w:t>
      </w:r>
      <w:r w:rsidRPr="003F727A">
        <w:rPr>
          <w:rFonts w:cs="Arial"/>
        </w:rPr>
        <w:t>.</w:t>
      </w:r>
    </w:p>
    <w:p w14:paraId="6EA09E99" w14:textId="55839301" w:rsidR="00B753EE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0FFE4C5" wp14:editId="108B9298">
            <wp:extent cx="5905500" cy="4000500"/>
            <wp:effectExtent l="19050" t="19050" r="19050" b="19050"/>
            <wp:docPr id="221" name="Рисунок 221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6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F1488C" w14:textId="309318BA" w:rsidR="00B753EE" w:rsidRPr="003F727A" w:rsidRDefault="005C741B" w:rsidP="006F2F0C">
      <w:pPr>
        <w:pStyle w:val="phfiguretitle"/>
      </w:pPr>
      <w:bookmarkStart w:id="261" w:name="_Ref47926222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98</w:t>
        </w:r>
      </w:fldSimple>
      <w:bookmarkEnd w:id="261"/>
      <w:r w:rsidR="00B456DE" w:rsidRPr="003916EF">
        <w:t xml:space="preserve"> - </w:t>
      </w:r>
      <w:r w:rsidR="000E1A44" w:rsidRPr="003F727A">
        <w:t>Вкладка «Сопутствующие заболевания»</w:t>
      </w:r>
    </w:p>
    <w:p w14:paraId="1D78EB2B" w14:textId="59358C56" w:rsidR="00CF50A9" w:rsidRPr="003F727A" w:rsidRDefault="00CF50A9" w:rsidP="00AB1E0B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добавления заболевания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«Добавить». Откроется окно «Сопутствующие заболевания: добавления»</w:t>
      </w:r>
      <w:r w:rsidR="00B753EE" w:rsidRPr="003F727A">
        <w:rPr>
          <w:rFonts w:cs="Arial"/>
        </w:rPr>
        <w:t xml:space="preserve"> </w:t>
      </w:r>
      <w:r w:rsidR="00AB1E0B" w:rsidRPr="003F727A">
        <w:rPr>
          <w:rFonts w:cs="Arial"/>
        </w:rPr>
        <w:br/>
      </w:r>
      <w:r w:rsidR="00B753EE" w:rsidRPr="003F727A">
        <w:rPr>
          <w:rFonts w:cs="Arial"/>
        </w:rPr>
        <w:t>(</w:t>
      </w:r>
      <w:r w:rsidR="00B753EE" w:rsidRPr="003F727A">
        <w:rPr>
          <w:rFonts w:cs="Arial"/>
        </w:rPr>
        <w:fldChar w:fldCharType="begin"/>
      </w:r>
      <w:r w:rsidR="00B753EE" w:rsidRPr="003F727A">
        <w:rPr>
          <w:rFonts w:cs="Arial"/>
        </w:rPr>
        <w:instrText xml:space="preserve"> REF _Ref386185163 \h </w:instrText>
      </w:r>
      <w:r w:rsidR="001A46CF" w:rsidRPr="003F727A">
        <w:rPr>
          <w:rFonts w:cs="Arial"/>
        </w:rPr>
        <w:instrText xml:space="preserve"> \* MERGEFORMAT </w:instrText>
      </w:r>
      <w:r w:rsidR="00B753EE" w:rsidRPr="003F727A">
        <w:rPr>
          <w:rFonts w:cs="Arial"/>
        </w:rPr>
      </w:r>
      <w:r w:rsidR="00B753EE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99</w:t>
      </w:r>
      <w:r w:rsidR="00B753EE" w:rsidRPr="003F727A">
        <w:rPr>
          <w:rFonts w:cs="Arial"/>
        </w:rPr>
        <w:fldChar w:fldCharType="end"/>
      </w:r>
      <w:r w:rsidR="00B753EE" w:rsidRPr="003F727A">
        <w:rPr>
          <w:rFonts w:cs="Arial"/>
        </w:rPr>
        <w:t>)</w:t>
      </w:r>
      <w:r w:rsidR="00787930" w:rsidRPr="003F727A">
        <w:rPr>
          <w:rFonts w:cs="Arial"/>
        </w:rPr>
        <w:t>.</w:t>
      </w:r>
    </w:p>
    <w:p w14:paraId="42E28EF6" w14:textId="079D5080" w:rsidR="00B753EE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3F814C3" wp14:editId="47BF0E88">
            <wp:extent cx="3733800" cy="1771650"/>
            <wp:effectExtent l="19050" t="19050" r="19050" b="19050"/>
            <wp:docPr id="222" name="Рисунок 222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6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7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935201" w14:textId="5B3618DF" w:rsidR="00B753EE" w:rsidRPr="003F727A" w:rsidRDefault="005C741B" w:rsidP="003E7D93">
      <w:pPr>
        <w:pStyle w:val="phfiguretitle"/>
        <w:keepNext w:val="0"/>
      </w:pPr>
      <w:bookmarkStart w:id="262" w:name="_Ref38618516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99</w:t>
        </w:r>
      </w:fldSimple>
      <w:bookmarkEnd w:id="262"/>
      <w:r w:rsidR="00B456DE" w:rsidRPr="003916EF">
        <w:t xml:space="preserve"> - </w:t>
      </w:r>
      <w:r w:rsidR="000E1A44" w:rsidRPr="003F727A">
        <w:t>Окно «Сопутствующие заболевания: добавление»</w:t>
      </w:r>
    </w:p>
    <w:p w14:paraId="16BDB3A7" w14:textId="77777777" w:rsidR="00B753EE" w:rsidRPr="003F727A" w:rsidRDefault="00B34194" w:rsidP="003E7D93">
      <w:pPr>
        <w:pStyle w:val="phnormal"/>
        <w:keepNext/>
        <w:rPr>
          <w:rFonts w:cs="Arial"/>
        </w:rPr>
      </w:pPr>
      <w:r w:rsidRPr="003F727A">
        <w:rPr>
          <w:rFonts w:cs="Arial"/>
        </w:rPr>
        <w:t>Заполните</w:t>
      </w:r>
      <w:r w:rsidR="00B753EE" w:rsidRPr="003F727A">
        <w:rPr>
          <w:rFonts w:cs="Arial"/>
        </w:rPr>
        <w:t xml:space="preserve"> следующие поля:</w:t>
      </w:r>
    </w:p>
    <w:p w14:paraId="06A1C57E" w14:textId="61B1A418" w:rsidR="00B753EE" w:rsidRPr="003F727A" w:rsidRDefault="00B753EE" w:rsidP="00AB1E0B">
      <w:pPr>
        <w:pStyle w:val="phlistitemized1"/>
      </w:pPr>
      <w:r w:rsidRPr="003F727A">
        <w:t xml:space="preserve">«Сопутствующее заболевание» - </w:t>
      </w:r>
      <w:r w:rsidR="004F429E" w:rsidRPr="003F727A">
        <w:t xml:space="preserve">укажите </w:t>
      </w:r>
      <w:r w:rsidRPr="003F727A">
        <w:t xml:space="preserve">сопутствующее заболевание.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1F41435A" wp14:editId="76276DF1">
            <wp:extent cx="190500" cy="219075"/>
            <wp:effectExtent l="19050" t="19050" r="19050" b="2857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 Откроется окно «Сопутствующ</w:t>
      </w:r>
      <w:r w:rsidR="00636013" w:rsidRPr="003F727A">
        <w:t>и</w:t>
      </w:r>
      <w:r w:rsidRPr="003F727A">
        <w:t>е заболевани</w:t>
      </w:r>
      <w:r w:rsidR="00636013" w:rsidRPr="003F727A">
        <w:t>я</w:t>
      </w:r>
      <w:r w:rsidRPr="003F727A">
        <w:t xml:space="preserve">», в котором </w:t>
      </w:r>
      <w:r w:rsidR="004F429E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нужное значение </w:t>
      </w:r>
      <w:r w:rsidR="007C3F9B" w:rsidRPr="003F727A">
        <w:t>и нажмите</w:t>
      </w:r>
      <w:r w:rsidRPr="003F727A">
        <w:t xml:space="preserve"> кнопку </w:t>
      </w:r>
      <w:r w:rsidR="009D34C8" w:rsidRPr="003F727A">
        <w:t>«</w:t>
      </w:r>
      <w:r w:rsidR="009D34C8" w:rsidRPr="003F727A">
        <w:rPr>
          <w:rStyle w:val="33"/>
          <w:rFonts w:ascii="Arial" w:hAnsi="Arial"/>
          <w:spacing w:val="0"/>
          <w:szCs w:val="20"/>
        </w:rPr>
        <w:t>ОК</w:t>
      </w:r>
      <w:r w:rsidR="009D34C8" w:rsidRPr="003F727A">
        <w:t>»</w:t>
      </w:r>
      <w:r w:rsidR="004F429E" w:rsidRPr="003F727A">
        <w:t xml:space="preserve"> или</w:t>
      </w:r>
      <w:r w:rsidRPr="003F727A">
        <w:t xml:space="preserve">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</w:t>
      </w:r>
      <w:r w:rsidR="00636013" w:rsidRPr="003F727A">
        <w:t>;</w:t>
      </w:r>
    </w:p>
    <w:p w14:paraId="0722329E" w14:textId="36E87FE9" w:rsidR="00B753EE" w:rsidRPr="003F727A" w:rsidRDefault="00B753EE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начала</w:t>
      </w:r>
      <w:r w:rsidRPr="003F727A">
        <w:t>»</w:t>
      </w:r>
      <w:r w:rsidR="00636013" w:rsidRPr="003F727A">
        <w:t xml:space="preserve"> - </w:t>
      </w:r>
      <w:r w:rsidR="004F429E" w:rsidRPr="003F727A">
        <w:t xml:space="preserve">укажите </w:t>
      </w:r>
      <w:r w:rsidR="00636013" w:rsidRPr="003F727A">
        <w:t xml:space="preserve">дату начала действия заболевания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25C18440" wp14:editId="48E93D7B">
            <wp:extent cx="200025" cy="200025"/>
            <wp:effectExtent l="19050" t="19050" r="28575" b="285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6013" w:rsidRPr="003F727A">
        <w:t xml:space="preserve"> или вручную;</w:t>
      </w:r>
    </w:p>
    <w:p w14:paraId="45FC8195" w14:textId="50415CC9" w:rsidR="00B753EE" w:rsidRPr="003F727A" w:rsidRDefault="00B753EE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окончания</w:t>
      </w:r>
      <w:r w:rsidRPr="003F727A">
        <w:t>»</w:t>
      </w:r>
      <w:r w:rsidR="00636013" w:rsidRPr="003F727A">
        <w:t xml:space="preserve"> - </w:t>
      </w:r>
      <w:r w:rsidR="004F429E" w:rsidRPr="003F727A">
        <w:t xml:space="preserve">в </w:t>
      </w:r>
      <w:r w:rsidR="00A14918" w:rsidRPr="003F727A">
        <w:t xml:space="preserve">случае необходимости </w:t>
      </w:r>
      <w:r w:rsidR="004F429E" w:rsidRPr="003F727A">
        <w:t xml:space="preserve">укажите </w:t>
      </w:r>
      <w:r w:rsidR="00636013" w:rsidRPr="003F727A">
        <w:t xml:space="preserve">дату </w:t>
      </w:r>
      <w:r w:rsidR="00A14918" w:rsidRPr="003F727A">
        <w:t xml:space="preserve">окончания </w:t>
      </w:r>
      <w:r w:rsidR="00636013" w:rsidRPr="003F727A">
        <w:t xml:space="preserve">действия заболевания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0BFB59B4" wp14:editId="03C5A46B">
            <wp:extent cx="200025" cy="200025"/>
            <wp:effectExtent l="19050" t="19050" r="28575" b="2857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6013" w:rsidRPr="003F727A">
        <w:t xml:space="preserve"> или вручную;</w:t>
      </w:r>
    </w:p>
    <w:p w14:paraId="03041516" w14:textId="77777777" w:rsidR="00B753EE" w:rsidRPr="003F727A" w:rsidRDefault="00B753EE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Комментарий</w:t>
      </w:r>
      <w:r w:rsidRPr="003F727A">
        <w:t>»</w:t>
      </w:r>
      <w:r w:rsidR="00636013" w:rsidRPr="003F727A">
        <w:t xml:space="preserve"> - </w:t>
      </w:r>
      <w:r w:rsidR="004F429E" w:rsidRPr="003F727A">
        <w:t xml:space="preserve">введите </w:t>
      </w:r>
      <w:r w:rsidR="00636013" w:rsidRPr="003F727A">
        <w:t>комментарий.</w:t>
      </w:r>
    </w:p>
    <w:p w14:paraId="4EA9AC4E" w14:textId="77777777" w:rsidR="00B753EE" w:rsidRPr="003F727A" w:rsidRDefault="00B753E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4F429E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9D34C8" w:rsidRPr="003F727A">
        <w:rPr>
          <w:rFonts w:cs="Arial"/>
        </w:rPr>
        <w:t>«ОК»</w:t>
      </w:r>
      <w:r w:rsidR="00636013" w:rsidRPr="003F727A">
        <w:rPr>
          <w:rFonts w:cs="Arial"/>
        </w:rPr>
        <w:t>.</w:t>
      </w:r>
    </w:p>
    <w:p w14:paraId="5E4418D5" w14:textId="7F0417AD" w:rsidR="00CF50A9" w:rsidRPr="003F727A" w:rsidRDefault="00CF50A9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редактирования и удаления сопутствующих заболеваний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контекстным меню</w:t>
      </w:r>
      <w:r w:rsidR="00636013" w:rsidRPr="003F727A">
        <w:rPr>
          <w:rFonts w:cs="Arial"/>
        </w:rPr>
        <w:t xml:space="preserve"> в окне «</w:t>
      </w:r>
      <w:r w:rsidR="00F525FA" w:rsidRPr="003F727A">
        <w:rPr>
          <w:rFonts w:cs="Arial"/>
        </w:rPr>
        <w:t>Сигнальная информация</w:t>
      </w:r>
      <w:r w:rsidR="00636013" w:rsidRPr="003F727A">
        <w:rPr>
          <w:rFonts w:cs="Arial"/>
        </w:rPr>
        <w:t xml:space="preserve">» </w:t>
      </w:r>
      <w:r w:rsidR="00F525FA" w:rsidRPr="003F727A">
        <w:rPr>
          <w:rFonts w:cs="Arial"/>
        </w:rPr>
        <w:t xml:space="preserve">на вкладке «Сопутствующие заболевания» </w:t>
      </w:r>
      <w:r w:rsidR="00636013" w:rsidRPr="003F727A">
        <w:rPr>
          <w:rFonts w:cs="Arial"/>
        </w:rPr>
        <w:t>(</w:t>
      </w:r>
      <w:r w:rsidR="00F525FA" w:rsidRPr="003F727A">
        <w:rPr>
          <w:rFonts w:cs="Arial"/>
        </w:rPr>
        <w:fldChar w:fldCharType="begin"/>
      </w:r>
      <w:r w:rsidR="00F525FA" w:rsidRPr="003F727A">
        <w:rPr>
          <w:rFonts w:cs="Arial"/>
        </w:rPr>
        <w:instrText xml:space="preserve"> REF _Ref386185163 \h </w:instrText>
      </w:r>
      <w:r w:rsidR="001A46CF" w:rsidRPr="003F727A">
        <w:rPr>
          <w:rFonts w:cs="Arial"/>
        </w:rPr>
        <w:instrText xml:space="preserve"> \* MERGEFORMAT </w:instrText>
      </w:r>
      <w:r w:rsidR="00F525FA" w:rsidRPr="003F727A">
        <w:rPr>
          <w:rFonts w:cs="Arial"/>
        </w:rPr>
      </w:r>
      <w:r w:rsidR="00F525FA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99</w:t>
      </w:r>
      <w:r w:rsidR="00F525FA" w:rsidRPr="003F727A">
        <w:rPr>
          <w:rFonts w:cs="Arial"/>
        </w:rPr>
        <w:fldChar w:fldCharType="end"/>
      </w:r>
      <w:r w:rsidR="00636013" w:rsidRPr="003F727A">
        <w:rPr>
          <w:rFonts w:cs="Arial"/>
        </w:rPr>
        <w:t>)</w:t>
      </w:r>
      <w:r w:rsidRPr="003F727A">
        <w:rPr>
          <w:rFonts w:cs="Arial"/>
        </w:rPr>
        <w:t>.</w:t>
      </w:r>
    </w:p>
    <w:p w14:paraId="757994D1" w14:textId="77777777" w:rsidR="002439F3" w:rsidRPr="003F727A" w:rsidRDefault="00636013" w:rsidP="006F0032">
      <w:pPr>
        <w:pStyle w:val="30"/>
        <w:rPr>
          <w:rFonts w:cs="Arial"/>
        </w:rPr>
      </w:pPr>
      <w:bookmarkStart w:id="263" w:name="_Ref386187970"/>
      <w:bookmarkStart w:id="264" w:name="_Toc494888994"/>
      <w:r w:rsidRPr="003F727A">
        <w:rPr>
          <w:rFonts w:cs="Arial"/>
        </w:rPr>
        <w:t>Лабораторные исследования</w:t>
      </w:r>
      <w:bookmarkEnd w:id="263"/>
      <w:bookmarkEnd w:id="264"/>
    </w:p>
    <w:p w14:paraId="544F1647" w14:textId="6DA67BB4" w:rsidR="00636013" w:rsidRPr="003F727A" w:rsidRDefault="0063601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окне отображается список лабораторных исследований пациента </w:t>
      </w:r>
      <w:r w:rsidR="00AB1E0B" w:rsidRPr="003F727A">
        <w:rPr>
          <w:rFonts w:cs="Arial"/>
        </w:rPr>
        <w:br/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_Ref386185723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100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79168179" w14:textId="77777777" w:rsidR="00CF51F2" w:rsidRPr="003F727A" w:rsidRDefault="00CF51F2" w:rsidP="0034399E">
      <w:pPr>
        <w:pStyle w:val="phnormal"/>
        <w:rPr>
          <w:rFonts w:cs="Arial"/>
        </w:rPr>
      </w:pPr>
      <w:r w:rsidRPr="003F727A">
        <w:rPr>
          <w:rFonts w:cs="Arial"/>
        </w:rPr>
        <w:t>В столбцы «Дата записи» и «Дата оказания» выводится время назначения и оказания анализа.</w:t>
      </w:r>
    </w:p>
    <w:p w14:paraId="6F71FD6F" w14:textId="6127152F" w:rsidR="0063601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4AD08AF" wp14:editId="3542DD0D">
            <wp:extent cx="6296025" cy="5553075"/>
            <wp:effectExtent l="19050" t="19050" r="28575" b="28575"/>
            <wp:docPr id="226" name="Рисунок 2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1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53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147C8B" w14:textId="4F3F7CF8" w:rsidR="00636013" w:rsidRPr="003F727A" w:rsidRDefault="005C741B" w:rsidP="006F2F0C">
      <w:pPr>
        <w:pStyle w:val="phfiguretitle"/>
      </w:pPr>
      <w:bookmarkStart w:id="265" w:name="_Ref38618572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100</w:t>
        </w:r>
      </w:fldSimple>
      <w:bookmarkEnd w:id="265"/>
      <w:r w:rsidR="00B456DE" w:rsidRPr="003916EF">
        <w:t xml:space="preserve"> - </w:t>
      </w:r>
      <w:r w:rsidR="00EE3DF2" w:rsidRPr="003F727A">
        <w:t>Окно «Лабораторные исследования»</w:t>
      </w:r>
    </w:p>
    <w:p w14:paraId="43FAA5A8" w14:textId="5040A200" w:rsidR="008B6517" w:rsidRPr="003F727A" w:rsidRDefault="00EA3376" w:rsidP="0034399E">
      <w:pPr>
        <w:pStyle w:val="phnormal"/>
        <w:rPr>
          <w:rFonts w:cs="Arial"/>
        </w:rPr>
      </w:pPr>
      <w:r>
        <w:rPr>
          <w:rFonts w:cs="Arial"/>
        </w:rPr>
        <w:t>Пиктограмма</w:t>
      </w:r>
      <w:r w:rsidRPr="003F727A">
        <w:rPr>
          <w:rFonts w:cs="Arial"/>
        </w:rPr>
        <w:t xml:space="preserve"> </w:t>
      </w:r>
      <w:r w:rsidR="00974D54">
        <w:rPr>
          <w:rFonts w:cs="Arial"/>
          <w:noProof/>
        </w:rPr>
        <w:drawing>
          <wp:inline distT="0" distB="0" distL="0" distR="0" wp14:anchorId="3D33078D" wp14:editId="471A1FBE">
            <wp:extent cx="209550" cy="180975"/>
            <wp:effectExtent l="19050" t="19050" r="19050" b="2857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B6517" w:rsidRPr="003F727A">
        <w:rPr>
          <w:rFonts w:cs="Arial"/>
          <w:noProof/>
        </w:rPr>
        <w:t xml:space="preserve"> напротив анализа, означает, что по </w:t>
      </w:r>
      <w:r w:rsidR="00F940FD" w:rsidRPr="003F727A">
        <w:rPr>
          <w:rFonts w:cs="Arial"/>
          <w:noProof/>
        </w:rPr>
        <w:t>р</w:t>
      </w:r>
      <w:r w:rsidR="008B6517" w:rsidRPr="003F727A">
        <w:rPr>
          <w:rFonts w:cs="Arial"/>
          <w:noProof/>
        </w:rPr>
        <w:t>езультатам анализа была вывлена паталогия.</w:t>
      </w:r>
    </w:p>
    <w:p w14:paraId="01B1EA9D" w14:textId="77777777" w:rsidR="00636013" w:rsidRPr="003F727A" w:rsidRDefault="0063601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распечатать определенные лабораторные исследования, </w:t>
      </w:r>
      <w:r w:rsidR="00F940FD" w:rsidRPr="003F727A">
        <w:rPr>
          <w:rFonts w:cs="Arial"/>
        </w:rPr>
        <w:t>отметьте</w:t>
      </w:r>
      <w:r w:rsidR="00F525FA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их </w:t>
      </w:r>
      <w:r w:rsidR="001354B5" w:rsidRPr="003F727A">
        <w:rPr>
          <w:rFonts w:cs="Arial"/>
        </w:rPr>
        <w:t xml:space="preserve">«флажком» </w:t>
      </w:r>
      <w:r w:rsidRPr="003F727A">
        <w:rPr>
          <w:rFonts w:cs="Arial"/>
        </w:rPr>
        <w:t xml:space="preserve">и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«Распечатать отмеченные».</w:t>
      </w:r>
    </w:p>
    <w:p w14:paraId="21824594" w14:textId="77777777" w:rsidR="00636013" w:rsidRPr="003F727A" w:rsidRDefault="0063601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распечатать все исследования,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«Распечатать все».</w:t>
      </w:r>
    </w:p>
    <w:p w14:paraId="1DB40F9E" w14:textId="77777777" w:rsidR="0064199E" w:rsidRPr="003F727A" w:rsidRDefault="0064199E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распечатать направление на анализы</w:t>
      </w:r>
      <w:r w:rsidR="00F940FD" w:rsidRPr="003F727A">
        <w:rPr>
          <w:rFonts w:cs="Arial"/>
        </w:rPr>
        <w:t>,</w:t>
      </w:r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«Направление на анализы».</w:t>
      </w:r>
    </w:p>
    <w:p w14:paraId="1FC7EA81" w14:textId="77777777" w:rsidR="00F940FD" w:rsidRPr="003F727A" w:rsidRDefault="00F940FD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распечатать результаты анализов за период, выберите пункт контекстного меню «Печать результатов анализа за период».</w:t>
      </w:r>
    </w:p>
    <w:p w14:paraId="537C22FD" w14:textId="77777777" w:rsidR="00BD3973" w:rsidRPr="003F727A" w:rsidRDefault="00875F71" w:rsidP="00875F71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lastRenderedPageBreak/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CA4F77" w:rsidRPr="003F727A">
        <w:rPr>
          <w:rFonts w:cs="Arial"/>
        </w:rPr>
        <w:t xml:space="preserve">Печать </w:t>
      </w:r>
      <w:r w:rsidR="00BD3973" w:rsidRPr="003F727A">
        <w:rPr>
          <w:rFonts w:cs="Arial"/>
        </w:rPr>
        <w:t xml:space="preserve">направлений на анализы </w:t>
      </w:r>
      <w:r w:rsidR="00F940FD" w:rsidRPr="003F727A">
        <w:rPr>
          <w:rFonts w:cs="Arial"/>
        </w:rPr>
        <w:t xml:space="preserve">осуществляйте </w:t>
      </w:r>
      <w:r w:rsidR="00BD3973" w:rsidRPr="003F727A">
        <w:rPr>
          <w:rFonts w:cs="Arial"/>
        </w:rPr>
        <w:t>по следующему алгоритму: если в шаблоне, к которому привязана услуга, есть о</w:t>
      </w:r>
      <w:r w:rsidR="00C818A8" w:rsidRPr="003F727A">
        <w:rPr>
          <w:rFonts w:cs="Arial"/>
        </w:rPr>
        <w:t>тчет с типом «3 Направление»,</w:t>
      </w:r>
      <w:r w:rsidR="00BD3973" w:rsidRPr="003F727A">
        <w:rPr>
          <w:rFonts w:cs="Arial"/>
        </w:rPr>
        <w:t xml:space="preserve"> тогда </w:t>
      </w:r>
      <w:r w:rsidR="00F940FD" w:rsidRPr="003F727A">
        <w:rPr>
          <w:rFonts w:cs="Arial"/>
        </w:rPr>
        <w:t>распечатайте</w:t>
      </w:r>
      <w:r w:rsidR="00BD3973" w:rsidRPr="003F727A">
        <w:rPr>
          <w:rFonts w:cs="Arial"/>
        </w:rPr>
        <w:t xml:space="preserve"> </w:t>
      </w:r>
      <w:r w:rsidR="00C818A8" w:rsidRPr="003F727A">
        <w:rPr>
          <w:rFonts w:cs="Arial"/>
        </w:rPr>
        <w:t>данный отчет.</w:t>
      </w:r>
      <w:r w:rsidR="00BD3973" w:rsidRPr="003F727A">
        <w:rPr>
          <w:rFonts w:cs="Arial"/>
        </w:rPr>
        <w:t xml:space="preserve"> </w:t>
      </w:r>
      <w:r w:rsidR="00C818A8" w:rsidRPr="003F727A">
        <w:rPr>
          <w:rFonts w:cs="Arial"/>
        </w:rPr>
        <w:t>Е</w:t>
      </w:r>
      <w:r w:rsidR="00BD3973" w:rsidRPr="003F727A">
        <w:rPr>
          <w:rFonts w:cs="Arial"/>
        </w:rPr>
        <w:t xml:space="preserve">сли </w:t>
      </w:r>
      <w:r w:rsidR="00C818A8" w:rsidRPr="003F727A">
        <w:rPr>
          <w:rFonts w:cs="Arial"/>
        </w:rPr>
        <w:t>в шаблоне, к которому привязана услуга, нет отчета с типом «3 Направление»</w:t>
      </w:r>
      <w:r w:rsidR="00BD3973" w:rsidRPr="003F727A">
        <w:rPr>
          <w:rFonts w:cs="Arial"/>
        </w:rPr>
        <w:t xml:space="preserve">, тогда </w:t>
      </w:r>
      <w:r w:rsidR="00F940FD" w:rsidRPr="003F727A">
        <w:rPr>
          <w:rFonts w:cs="Arial"/>
        </w:rPr>
        <w:t>н</w:t>
      </w:r>
      <w:r w:rsidR="000D7744" w:rsidRPr="003F727A">
        <w:rPr>
          <w:rFonts w:cs="Arial"/>
        </w:rPr>
        <w:t>айдите</w:t>
      </w:r>
      <w:r w:rsidR="00BD3973" w:rsidRPr="003F727A">
        <w:rPr>
          <w:rFonts w:cs="Arial"/>
        </w:rPr>
        <w:t xml:space="preserve"> в доп. свойствах анализа</w:t>
      </w:r>
      <w:r w:rsidR="0000321A" w:rsidRPr="003F727A">
        <w:rPr>
          <w:rFonts w:cs="Arial"/>
        </w:rPr>
        <w:t xml:space="preserve"> </w:t>
      </w:r>
      <w:r w:rsidR="00AB1E0B" w:rsidRPr="003F727A">
        <w:rPr>
          <w:rFonts w:cs="Arial"/>
        </w:rPr>
        <w:t>«</w:t>
      </w:r>
      <w:r w:rsidR="0000321A" w:rsidRPr="003F727A">
        <w:rPr>
          <w:rFonts w:cs="Arial"/>
        </w:rPr>
        <w:t>ANALYSE_DIRECTION_REPORT</w:t>
      </w:r>
      <w:r w:rsidR="00AB1E0B" w:rsidRPr="003F727A">
        <w:rPr>
          <w:rFonts w:cs="Arial"/>
        </w:rPr>
        <w:t>»</w:t>
      </w:r>
      <w:r w:rsidR="00BD3973" w:rsidRPr="003F727A">
        <w:rPr>
          <w:rFonts w:cs="Arial"/>
        </w:rPr>
        <w:t xml:space="preserve"> код отчета</w:t>
      </w:r>
      <w:r w:rsidR="00F940FD" w:rsidRPr="003F727A">
        <w:rPr>
          <w:rFonts w:cs="Arial"/>
        </w:rPr>
        <w:t>.</w:t>
      </w:r>
      <w:r w:rsidR="00BD3973" w:rsidRPr="003F727A">
        <w:rPr>
          <w:rFonts w:cs="Arial"/>
        </w:rPr>
        <w:t xml:space="preserve"> </w:t>
      </w:r>
      <w:r w:rsidR="00F940FD" w:rsidRPr="003F727A">
        <w:rPr>
          <w:rFonts w:cs="Arial"/>
        </w:rPr>
        <w:t>Е</w:t>
      </w:r>
      <w:r w:rsidR="00BD3973" w:rsidRPr="003F727A">
        <w:rPr>
          <w:rFonts w:cs="Arial"/>
        </w:rPr>
        <w:t xml:space="preserve">сли он есть, то </w:t>
      </w:r>
      <w:r w:rsidR="00F940FD" w:rsidRPr="003F727A">
        <w:rPr>
          <w:rFonts w:cs="Arial"/>
        </w:rPr>
        <w:t>распечатайте</w:t>
      </w:r>
      <w:r w:rsidR="00BD3973" w:rsidRPr="003F727A">
        <w:rPr>
          <w:rFonts w:cs="Arial"/>
        </w:rPr>
        <w:t xml:space="preserve"> его, если нет, то </w:t>
      </w:r>
      <w:r w:rsidR="00F940FD" w:rsidRPr="003F727A">
        <w:rPr>
          <w:rFonts w:cs="Arial"/>
        </w:rPr>
        <w:t>распечатайте</w:t>
      </w:r>
      <w:r w:rsidR="00BD3973" w:rsidRPr="003F727A">
        <w:rPr>
          <w:rFonts w:cs="Arial"/>
        </w:rPr>
        <w:t xml:space="preserve"> отчет с кодом </w:t>
      </w:r>
      <w:r w:rsidR="00AB1E0B" w:rsidRPr="003F727A">
        <w:rPr>
          <w:rFonts w:cs="Arial"/>
        </w:rPr>
        <w:t>«</w:t>
      </w:r>
      <w:r w:rsidR="00BD3973" w:rsidRPr="003F727A">
        <w:rPr>
          <w:rFonts w:cs="Arial"/>
        </w:rPr>
        <w:t>NAPR_ANALIZ_BARCODE</w:t>
      </w:r>
      <w:r w:rsidR="00AB1E0B" w:rsidRPr="003F727A">
        <w:rPr>
          <w:rFonts w:cs="Arial"/>
        </w:rPr>
        <w:t>»</w:t>
      </w:r>
      <w:r w:rsidR="00BD3973" w:rsidRPr="003F727A">
        <w:rPr>
          <w:rFonts w:cs="Arial"/>
        </w:rPr>
        <w:t>.</w:t>
      </w:r>
    </w:p>
    <w:p w14:paraId="5C5732BA" w14:textId="77777777" w:rsidR="00504433" w:rsidRPr="003F727A" w:rsidRDefault="00504433" w:rsidP="006F0032">
      <w:pPr>
        <w:pStyle w:val="30"/>
        <w:rPr>
          <w:rFonts w:cs="Arial"/>
        </w:rPr>
      </w:pPr>
      <w:bookmarkStart w:id="266" w:name="_Ref386187986"/>
      <w:bookmarkStart w:id="267" w:name="_Toc494888995"/>
      <w:r w:rsidRPr="003F727A">
        <w:rPr>
          <w:rFonts w:cs="Arial"/>
        </w:rPr>
        <w:t>Журнал измерений</w:t>
      </w:r>
      <w:bookmarkEnd w:id="266"/>
      <w:bookmarkEnd w:id="267"/>
    </w:p>
    <w:p w14:paraId="1841FC37" w14:textId="50251D97" w:rsidR="00504433" w:rsidRPr="003F727A" w:rsidRDefault="0050443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этом окне лечащий врач назначает измерения, которые </w:t>
      </w:r>
      <w:r w:rsidR="00F525FA" w:rsidRPr="003F727A">
        <w:rPr>
          <w:rFonts w:cs="Arial"/>
        </w:rPr>
        <w:t xml:space="preserve">необходимо </w:t>
      </w:r>
      <w:r w:rsidRPr="003F727A">
        <w:rPr>
          <w:rFonts w:cs="Arial"/>
        </w:rPr>
        <w:t>провести пациенту, и просматривает их результаты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_Ref386187147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101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36757A03" w14:textId="13523DA2" w:rsidR="002439F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9B58E3A" wp14:editId="10908530">
            <wp:extent cx="5686425" cy="2257425"/>
            <wp:effectExtent l="19050" t="19050" r="28575" b="2857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D68920" w14:textId="74C481DB" w:rsidR="002439F3" w:rsidRPr="003F727A" w:rsidRDefault="005C741B" w:rsidP="006F2F0C">
      <w:pPr>
        <w:pStyle w:val="phfiguretitle"/>
      </w:pPr>
      <w:bookmarkStart w:id="268" w:name="_Ref38618714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101</w:t>
        </w:r>
      </w:fldSimple>
      <w:bookmarkEnd w:id="268"/>
      <w:r w:rsidR="00B456DE" w:rsidRPr="003916EF">
        <w:t xml:space="preserve"> - </w:t>
      </w:r>
      <w:r w:rsidR="00EE3DF2" w:rsidRPr="003F727A">
        <w:t>Окно «Лист процедур ухода»</w:t>
      </w:r>
    </w:p>
    <w:p w14:paraId="685767C4" w14:textId="77777777" w:rsidR="00D77C72" w:rsidRPr="003F727A" w:rsidRDefault="00647B11" w:rsidP="00D77C72">
      <w:pPr>
        <w:pStyle w:val="40"/>
        <w:rPr>
          <w:rFonts w:cs="Arial"/>
        </w:rPr>
      </w:pPr>
      <w:r w:rsidRPr="003F727A">
        <w:rPr>
          <w:rFonts w:cs="Arial"/>
        </w:rPr>
        <w:t>Вкладка «</w:t>
      </w:r>
      <w:r w:rsidR="00D77C72" w:rsidRPr="003F727A">
        <w:rPr>
          <w:rFonts w:cs="Arial"/>
        </w:rPr>
        <w:t>Результаты выполнения</w:t>
      </w:r>
      <w:r w:rsidRPr="003F727A">
        <w:rPr>
          <w:rFonts w:cs="Arial"/>
        </w:rPr>
        <w:t>»</w:t>
      </w:r>
    </w:p>
    <w:p w14:paraId="7C34AD8E" w14:textId="409B05B5" w:rsidR="00CA36F8" w:rsidRPr="003F727A" w:rsidRDefault="00CA36F8" w:rsidP="0034399E">
      <w:pPr>
        <w:pStyle w:val="phnormal"/>
        <w:rPr>
          <w:rFonts w:cs="Arial"/>
        </w:rPr>
      </w:pPr>
      <w:r w:rsidRPr="003F727A">
        <w:rPr>
          <w:rFonts w:cs="Arial"/>
        </w:rPr>
        <w:t>Чтобы отобрать результаты</w:t>
      </w:r>
      <w:r w:rsidR="00D835CF">
        <w:rPr>
          <w:rFonts w:cs="Arial"/>
        </w:rPr>
        <w:t>,</w:t>
      </w:r>
      <w:r w:rsidRPr="003F727A">
        <w:rPr>
          <w:rFonts w:cs="Arial"/>
        </w:rPr>
        <w:t xml:space="preserve"> во вкладке «Результаты выполнения» </w:t>
      </w:r>
      <w:r w:rsidR="00AB1E0B" w:rsidRPr="003F727A">
        <w:rPr>
          <w:rFonts w:cs="Arial"/>
        </w:rPr>
        <w:br/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_Ref411858715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102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 по определенным параметрам, </w:t>
      </w:r>
      <w:r w:rsidR="00F940FD" w:rsidRPr="003F727A">
        <w:rPr>
          <w:rFonts w:cs="Arial"/>
        </w:rPr>
        <w:t>з</w:t>
      </w:r>
      <w:r w:rsidR="007C3F9B" w:rsidRPr="003F727A">
        <w:rPr>
          <w:rFonts w:cs="Arial"/>
        </w:rPr>
        <w:t>аполните</w:t>
      </w:r>
      <w:r w:rsidRPr="003F727A">
        <w:rPr>
          <w:rFonts w:cs="Arial"/>
        </w:rPr>
        <w:t xml:space="preserve"> поля:</w:t>
      </w:r>
    </w:p>
    <w:p w14:paraId="0BF31B3F" w14:textId="1AAE0A39" w:rsidR="00D77C7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51E3763" wp14:editId="34757FA1">
            <wp:extent cx="6286500" cy="3295650"/>
            <wp:effectExtent l="19050" t="19050" r="19050" b="19050"/>
            <wp:docPr id="229" name="Рисунок 229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7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95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6900B4" w14:textId="20AA411F" w:rsidR="00D77C72" w:rsidRPr="003F727A" w:rsidRDefault="005C741B" w:rsidP="003E7D93">
      <w:pPr>
        <w:pStyle w:val="phfiguretitle"/>
        <w:keepNext w:val="0"/>
      </w:pPr>
      <w:bookmarkStart w:id="269" w:name="_Ref411858715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102</w:t>
        </w:r>
      </w:fldSimple>
      <w:bookmarkEnd w:id="269"/>
      <w:r w:rsidR="00B456DE" w:rsidRPr="003916EF">
        <w:t xml:space="preserve"> - </w:t>
      </w:r>
      <w:r w:rsidR="00EE3DF2" w:rsidRPr="003F727A">
        <w:t>Вкладка «Результаты выполнения»</w:t>
      </w:r>
    </w:p>
    <w:p w14:paraId="3F4CB170" w14:textId="1260BA46" w:rsidR="00D77C72" w:rsidRPr="003F727A" w:rsidRDefault="00D77C72" w:rsidP="00AB1E0B">
      <w:pPr>
        <w:pStyle w:val="phlistitemized1"/>
      </w:pPr>
      <w:r w:rsidRPr="003F727A">
        <w:t xml:space="preserve">«Тип процедуры» - </w:t>
      </w:r>
      <w:r w:rsidR="00F940FD" w:rsidRPr="003F727A">
        <w:t>д</w:t>
      </w:r>
      <w:r w:rsidRPr="003F727A">
        <w:t xml:space="preserve">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233FB585" wp14:editId="6BC2270B">
            <wp:extent cx="190500" cy="190500"/>
            <wp:effectExtent l="19050" t="19050" r="19050" b="19050"/>
            <wp:docPr id="230" name="Рисунок 230" descr="%D0%BA%D0%BD_3%D1%82%D0%BE%D1%87%D0%BA%D0%B8">
              <a:hlinkClick xmlns:a="http://schemas.openxmlformats.org/drawingml/2006/main" r:id="rId184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«Измерения», где </w:t>
      </w:r>
      <w:r w:rsidR="00B34194" w:rsidRPr="003F727A">
        <w:t>выберите</w:t>
      </w:r>
      <w:r w:rsidRPr="003F727A">
        <w:t xml:space="preserve"> процедуру </w:t>
      </w:r>
      <w:r w:rsidR="007C3F9B" w:rsidRPr="003F727A">
        <w:t>и нажмите</w:t>
      </w:r>
      <w:r w:rsidR="00DE4F11" w:rsidRPr="003F727A">
        <w:t xml:space="preserve"> кнопку</w:t>
      </w:r>
      <w:r w:rsidRPr="003F727A">
        <w:t xml:space="preserve"> «</w:t>
      </w:r>
      <w:r w:rsidRPr="003F727A">
        <w:rPr>
          <w:rStyle w:val="33"/>
          <w:rFonts w:ascii="Arial" w:hAnsi="Arial"/>
          <w:spacing w:val="0"/>
          <w:szCs w:val="20"/>
        </w:rPr>
        <w:t>ОК</w:t>
      </w:r>
      <w:r w:rsidRPr="003F727A">
        <w:t>»;</w:t>
      </w:r>
    </w:p>
    <w:p w14:paraId="7C3FEA6E" w14:textId="001E30AC" w:rsidR="00D77C72" w:rsidRPr="003F727A" w:rsidRDefault="00D77C72" w:rsidP="00AB1E0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Дата процедуры</w:t>
      </w:r>
      <w:r w:rsidRPr="003F727A">
        <w:t xml:space="preserve">» - </w:t>
      </w:r>
      <w:r w:rsidR="00F940FD" w:rsidRPr="003F727A">
        <w:t xml:space="preserve">укажите </w:t>
      </w:r>
      <w:r w:rsidRPr="003F727A">
        <w:t xml:space="preserve">дату процедуры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5E23802A" wp14:editId="6D6CC067">
            <wp:extent cx="200025" cy="200025"/>
            <wp:effectExtent l="19050" t="19050" r="28575" b="28575"/>
            <wp:docPr id="231" name="Рисунок 231" descr="%D0%BA%D0%BD_%D0%BA%D0%B0%D0%BB%D0%B5%D0%BD%D0%B4%D0%B0%D1%80%D1%8C">
              <a:hlinkClick xmlns:a="http://schemas.openxmlformats.org/drawingml/2006/main" r:id="rId185" tooltip="wiki:кн_календарь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%D0%BA%D0%BD_%D0%BA%D0%B0%D0%BB%D0%B5%D0%BD%D0%B4%D0%B0%D1%80%D1%8C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 или вручную.</w:t>
      </w:r>
    </w:p>
    <w:p w14:paraId="3B116882" w14:textId="77777777" w:rsidR="00D77C72" w:rsidRPr="003F727A" w:rsidRDefault="00F940FD" w:rsidP="00631B01">
      <w:pPr>
        <w:pStyle w:val="phnormal"/>
        <w:rPr>
          <w:rFonts w:cs="Arial"/>
        </w:rPr>
      </w:pPr>
      <w:r w:rsidRPr="003F727A">
        <w:rPr>
          <w:rFonts w:cs="Arial"/>
        </w:rPr>
        <w:t>На</w:t>
      </w:r>
      <w:r w:rsidR="007C3F9B" w:rsidRPr="003F727A">
        <w:rPr>
          <w:rFonts w:cs="Arial"/>
        </w:rPr>
        <w:t>жмите</w:t>
      </w:r>
      <w:r w:rsidR="00D77C72" w:rsidRPr="003F727A">
        <w:rPr>
          <w:rFonts w:cs="Arial"/>
        </w:rPr>
        <w:t xml:space="preserve"> кнопку </w:t>
      </w:r>
      <w:hyperlink r:id="rId186" w:tooltip="wiki:кн_отобрать.png" w:history="1">
        <w:r w:rsidR="00D77C72" w:rsidRPr="002D56E3">
          <w:t>«Отобрать</w:t>
        </w:r>
        <w:r w:rsidR="00D77C72" w:rsidRPr="003B5A2D">
          <w:t>»</w:t>
        </w:r>
      </w:hyperlink>
      <w:r w:rsidR="00D77C72" w:rsidRPr="003B5A2D">
        <w:t>.</w:t>
      </w:r>
      <w:r w:rsidR="00D77C72" w:rsidRPr="003F727A">
        <w:rPr>
          <w:rFonts w:cs="Arial"/>
        </w:rPr>
        <w:t xml:space="preserve"> В окне «Результаты» отобразятся результаты процедур, соответствующих введенным параметрам.</w:t>
      </w:r>
    </w:p>
    <w:p w14:paraId="25E32875" w14:textId="77777777" w:rsidR="00CC1D7F" w:rsidRPr="003F727A" w:rsidRDefault="00647B11" w:rsidP="00CC1D7F">
      <w:pPr>
        <w:pStyle w:val="40"/>
        <w:rPr>
          <w:rFonts w:cs="Arial"/>
        </w:rPr>
      </w:pPr>
      <w:bookmarkStart w:id="270" w:name="_Ref494892217"/>
      <w:r w:rsidRPr="003F727A">
        <w:rPr>
          <w:rFonts w:cs="Arial"/>
        </w:rPr>
        <w:t>Вкладка «</w:t>
      </w:r>
      <w:r w:rsidR="00CC1D7F" w:rsidRPr="003F727A">
        <w:rPr>
          <w:rFonts w:cs="Arial"/>
        </w:rPr>
        <w:t>Назначения</w:t>
      </w:r>
      <w:r w:rsidRPr="003F727A">
        <w:rPr>
          <w:rFonts w:cs="Arial"/>
        </w:rPr>
        <w:t>»</w:t>
      </w:r>
      <w:bookmarkEnd w:id="270"/>
    </w:p>
    <w:p w14:paraId="1693D331" w14:textId="77777777" w:rsidR="00F15598" w:rsidRPr="003F727A" w:rsidRDefault="00F15598" w:rsidP="00631B01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просмотреть все назначения, </w:t>
      </w:r>
      <w:r w:rsidR="00F940FD" w:rsidRPr="003F727A">
        <w:rPr>
          <w:rFonts w:cs="Arial"/>
        </w:rPr>
        <w:t>уберите</w:t>
      </w:r>
      <w:r w:rsidRPr="003F727A">
        <w:rPr>
          <w:rFonts w:cs="Arial"/>
        </w:rPr>
        <w:t xml:space="preserve"> </w:t>
      </w:r>
      <w:r w:rsidR="001354B5" w:rsidRPr="003F727A">
        <w:rPr>
          <w:rFonts w:cs="Arial"/>
        </w:rPr>
        <w:t xml:space="preserve">«флажок» </w:t>
      </w:r>
      <w:r w:rsidRPr="003F727A">
        <w:rPr>
          <w:rFonts w:cs="Arial"/>
        </w:rPr>
        <w:t>с поля «Активные».</w:t>
      </w:r>
    </w:p>
    <w:p w14:paraId="4019CB9A" w14:textId="77777777" w:rsidR="00504433" w:rsidRPr="003F727A" w:rsidRDefault="00504433" w:rsidP="00394842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внесения направления на измерения </w:t>
      </w:r>
      <w:r w:rsidR="00F940FD" w:rsidRPr="003F727A">
        <w:rPr>
          <w:rFonts w:cs="Arial"/>
        </w:rPr>
        <w:t>перейдите</w:t>
      </w:r>
      <w:r w:rsidRPr="003F727A">
        <w:rPr>
          <w:rFonts w:cs="Arial"/>
        </w:rPr>
        <w:t xml:space="preserve"> на вкладку «Назначения» </w:t>
      </w:r>
      <w:r w:rsidR="007C3F9B" w:rsidRPr="003F727A">
        <w:rPr>
          <w:rFonts w:cs="Arial"/>
        </w:rPr>
        <w:t>и нажмите</w:t>
      </w:r>
      <w:r w:rsidRPr="003F727A">
        <w:rPr>
          <w:rFonts w:cs="Arial"/>
        </w:rPr>
        <w:t xml:space="preserve"> </w:t>
      </w:r>
      <w:r w:rsidRPr="003B5A2D">
        <w:t xml:space="preserve">кнопку </w:t>
      </w:r>
      <w:hyperlink r:id="rId187" w:tooltip="wiki:кн_создать_назначение.png" w:history="1">
        <w:r w:rsidR="009D34C8" w:rsidRPr="002D56E3">
          <w:t>«Создать назначение</w:t>
        </w:r>
        <w:r w:rsidR="009D34C8" w:rsidRPr="003B5A2D">
          <w:t>»</w:t>
        </w:r>
      </w:hyperlink>
      <w:r w:rsidRPr="003B5A2D">
        <w:t>.</w:t>
      </w:r>
      <w:r w:rsidRPr="003F727A">
        <w:rPr>
          <w:rFonts w:cs="Arial"/>
        </w:rPr>
        <w:t xml:space="preserve"> Откроется окно «Назначить процедуру»</w:t>
      </w:r>
      <w:r w:rsidR="00F940FD" w:rsidRPr="003F727A">
        <w:rPr>
          <w:rFonts w:cs="Arial"/>
        </w:rPr>
        <w:t>. В</w:t>
      </w:r>
      <w:r w:rsidR="007C3F9B" w:rsidRPr="003F727A">
        <w:rPr>
          <w:rFonts w:cs="Arial"/>
        </w:rPr>
        <w:t>несите</w:t>
      </w:r>
      <w:r w:rsidRPr="003F727A">
        <w:rPr>
          <w:rFonts w:cs="Arial"/>
        </w:rPr>
        <w:t xml:space="preserve"> параметры процедуры </w:t>
      </w:r>
      <w:r w:rsidR="007C3F9B" w:rsidRPr="003F727A">
        <w:rPr>
          <w:rFonts w:cs="Arial"/>
        </w:rPr>
        <w:t xml:space="preserve">и </w:t>
      </w:r>
      <w:r w:rsidR="007C3F9B" w:rsidRPr="003B5A2D">
        <w:t>нажмите</w:t>
      </w:r>
      <w:r w:rsidRPr="0063495D">
        <w:t xml:space="preserve"> </w:t>
      </w:r>
      <w:hyperlink r:id="rId188" w:tooltip="wiki:кн_назначить.png" w:history="1">
        <w:r w:rsidR="009D34C8" w:rsidRPr="002D56E3">
          <w:t>«Назначить</w:t>
        </w:r>
        <w:r w:rsidR="009D34C8" w:rsidRPr="00200583">
          <w:t>»</w:t>
        </w:r>
      </w:hyperlink>
      <w:r w:rsidRPr="00C4202E">
        <w:t>.</w:t>
      </w:r>
      <w:r w:rsidR="00F940FD" w:rsidRPr="00C4202E">
        <w:t xml:space="preserve"> </w:t>
      </w:r>
      <w:r w:rsidRPr="00C4202E">
        <w:t>Назначение</w:t>
      </w:r>
      <w:r w:rsidRPr="003F727A">
        <w:rPr>
          <w:rFonts w:cs="Arial"/>
        </w:rPr>
        <w:t xml:space="preserve"> отобразится в окне «Назначения» и будет выделено красным. Его необходимо подтвердить выбором пункта контекстного меню «Подтвердить назначение». Состояние назначения </w:t>
      </w:r>
      <w:r w:rsidR="00AF4E8D" w:rsidRPr="003F727A">
        <w:rPr>
          <w:rFonts w:cs="Arial"/>
        </w:rPr>
        <w:t xml:space="preserve">изменится на </w:t>
      </w:r>
      <w:r w:rsidRPr="003F727A">
        <w:rPr>
          <w:rFonts w:cs="Arial"/>
        </w:rPr>
        <w:t>«Назначено».</w:t>
      </w:r>
    </w:p>
    <w:p w14:paraId="38A4B3C1" w14:textId="41FA01D7" w:rsidR="00356C05" w:rsidRPr="003F727A" w:rsidRDefault="00356C05" w:rsidP="00394842">
      <w:pPr>
        <w:pStyle w:val="phnormal"/>
        <w:rPr>
          <w:rFonts w:cs="Arial"/>
        </w:rPr>
      </w:pPr>
      <w:r w:rsidRPr="003F727A">
        <w:rPr>
          <w:rFonts w:cs="Arial"/>
        </w:rPr>
        <w:t xml:space="preserve">Для удобства восприятия информации в данном блоке применена </w:t>
      </w:r>
      <w:r w:rsidR="00AF4E8D" w:rsidRPr="003F727A">
        <w:rPr>
          <w:rFonts w:cs="Arial"/>
        </w:rPr>
        <w:t xml:space="preserve">цветовая </w:t>
      </w:r>
      <w:r w:rsidRPr="003F727A">
        <w:rPr>
          <w:rFonts w:cs="Arial"/>
        </w:rPr>
        <w:t>подсветка полей, которую можно просмотреть</w:t>
      </w:r>
      <w:r w:rsidR="00F940FD" w:rsidRPr="003F727A">
        <w:rPr>
          <w:rFonts w:cs="Arial"/>
        </w:rPr>
        <w:t xml:space="preserve"> </w:t>
      </w:r>
      <w:r w:rsidR="007C3F9B" w:rsidRPr="003F727A">
        <w:rPr>
          <w:rFonts w:cs="Arial"/>
        </w:rPr>
        <w:t>наж</w:t>
      </w:r>
      <w:r w:rsidR="00F940FD" w:rsidRPr="003F727A">
        <w:rPr>
          <w:rFonts w:cs="Arial"/>
        </w:rPr>
        <w:t>атием</w:t>
      </w:r>
      <w:r w:rsidRPr="003F727A">
        <w:rPr>
          <w:rFonts w:cs="Arial"/>
        </w:rPr>
        <w:t xml:space="preserve"> на значок </w:t>
      </w:r>
      <w:r w:rsidR="00974D54">
        <w:rPr>
          <w:rFonts w:cs="Arial"/>
          <w:noProof/>
        </w:rPr>
        <w:drawing>
          <wp:inline distT="0" distB="0" distL="0" distR="0" wp14:anchorId="12F8A4BA" wp14:editId="646791BA">
            <wp:extent cx="247650" cy="238125"/>
            <wp:effectExtent l="19050" t="19050" r="19050" b="28575"/>
            <wp:docPr id="232" name="Рисунок 23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_Ref386187682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103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F940FD" w:rsidRPr="003F727A">
        <w:rPr>
          <w:rFonts w:cs="Arial"/>
        </w:rPr>
        <w:t>.</w:t>
      </w:r>
    </w:p>
    <w:p w14:paraId="2190C0AB" w14:textId="6545246D" w:rsidR="00356C0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67D42266" wp14:editId="7CA872B2">
            <wp:extent cx="2324100" cy="1276350"/>
            <wp:effectExtent l="19050" t="19050" r="19050" b="19050"/>
            <wp:docPr id="233" name="Рисунок 233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7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7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3C1386" w14:textId="569DAB50" w:rsidR="00356C05" w:rsidRPr="003F727A" w:rsidRDefault="005C741B" w:rsidP="006F2F0C">
      <w:pPr>
        <w:pStyle w:val="phfiguretitle"/>
      </w:pPr>
      <w:bookmarkStart w:id="271" w:name="_Ref386187682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103</w:t>
        </w:r>
      </w:fldSimple>
      <w:bookmarkEnd w:id="271"/>
      <w:r w:rsidR="00B456DE" w:rsidRPr="003916EF">
        <w:t xml:space="preserve"> - </w:t>
      </w:r>
      <w:r w:rsidR="007475DD" w:rsidRPr="003F727A">
        <w:t>Подсветка полей</w:t>
      </w:r>
    </w:p>
    <w:p w14:paraId="20C5C663" w14:textId="22F1B2BC" w:rsidR="00504433" w:rsidRPr="003F727A" w:rsidRDefault="00504433" w:rsidP="00631B01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ввода результата процедуры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«Просмотреть». Откроется окно</w:t>
      </w:r>
      <w:r w:rsidR="00356C05" w:rsidRPr="003F727A">
        <w:rPr>
          <w:rFonts w:cs="Arial"/>
        </w:rPr>
        <w:t xml:space="preserve"> </w:t>
      </w:r>
      <w:r w:rsidR="00CC1D7F" w:rsidRPr="003F727A">
        <w:rPr>
          <w:rFonts w:cs="Arial"/>
        </w:rPr>
        <w:t xml:space="preserve">«Назначить процедуру» </w:t>
      </w:r>
      <w:r w:rsidR="00356C05" w:rsidRPr="003F727A">
        <w:rPr>
          <w:rFonts w:cs="Arial"/>
        </w:rPr>
        <w:t>(</w:t>
      </w:r>
      <w:r w:rsidR="00356C05" w:rsidRPr="003F727A">
        <w:rPr>
          <w:rFonts w:cs="Arial"/>
        </w:rPr>
        <w:fldChar w:fldCharType="begin"/>
      </w:r>
      <w:r w:rsidR="00356C05" w:rsidRPr="003F727A">
        <w:rPr>
          <w:rFonts w:cs="Arial"/>
        </w:rPr>
        <w:instrText xml:space="preserve"> REF _Ref386187333 \h </w:instrText>
      </w:r>
      <w:r w:rsidR="001A46CF" w:rsidRPr="003F727A">
        <w:rPr>
          <w:rFonts w:cs="Arial"/>
        </w:rPr>
        <w:instrText xml:space="preserve"> \* MERGEFORMAT </w:instrText>
      </w:r>
      <w:r w:rsidR="00356C05" w:rsidRPr="003F727A">
        <w:rPr>
          <w:rFonts w:cs="Arial"/>
        </w:rPr>
      </w:r>
      <w:r w:rsidR="00356C05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104</w:t>
      </w:r>
      <w:r w:rsidR="00356C05" w:rsidRPr="003F727A">
        <w:rPr>
          <w:rFonts w:cs="Arial"/>
        </w:rPr>
        <w:fldChar w:fldCharType="end"/>
      </w:r>
      <w:r w:rsidR="00356C05" w:rsidRPr="003F727A">
        <w:rPr>
          <w:rFonts w:cs="Arial"/>
        </w:rPr>
        <w:t>)</w:t>
      </w:r>
      <w:r w:rsidR="00F940FD" w:rsidRPr="003F727A">
        <w:rPr>
          <w:rFonts w:cs="Arial"/>
        </w:rPr>
        <w:t>. Введите</w:t>
      </w:r>
      <w:r w:rsidRPr="003F727A">
        <w:rPr>
          <w:rFonts w:cs="Arial"/>
        </w:rPr>
        <w:t xml:space="preserve"> результат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="00356C05" w:rsidRPr="003F727A">
        <w:rPr>
          <w:rFonts w:cs="Arial"/>
        </w:rPr>
        <w:t xml:space="preserve"> </w:t>
      </w:r>
      <w:hyperlink r:id="rId190" w:tooltip="wiki:кн_подтвердиь.png" w:history="1">
        <w:r w:rsidR="009D34C8" w:rsidRPr="000F3910">
          <w:t>«</w:t>
        </w:r>
        <w:r w:rsidR="009D34C8" w:rsidRPr="002D56E3">
          <w:t>Подтвердить</w:t>
        </w:r>
        <w:r w:rsidR="009D34C8" w:rsidRPr="0063495D">
          <w:t>»</w:t>
        </w:r>
      </w:hyperlink>
      <w:r w:rsidR="00437E13" w:rsidRPr="00200583">
        <w:t xml:space="preserve">, </w:t>
      </w:r>
      <w:r w:rsidR="00437E13">
        <w:rPr>
          <w:rFonts w:cs="Arial"/>
        </w:rPr>
        <w:t>либо выберите значение по умолчанию в поле «Результат» двойным нажатием левой кнопки мыши.</w:t>
      </w:r>
      <w:r w:rsidRPr="003F727A">
        <w:rPr>
          <w:rFonts w:cs="Arial"/>
        </w:rPr>
        <w:t xml:space="preserve"> Состояние процедуры изменится на «Выполняется».</w:t>
      </w:r>
    </w:p>
    <w:p w14:paraId="5E587B1C" w14:textId="10F53B94" w:rsidR="00356C05" w:rsidRPr="003F727A" w:rsidRDefault="00974D54" w:rsidP="00232A7E">
      <w:pPr>
        <w:pStyle w:val="phfigure"/>
        <w:rPr>
          <w:rFonts w:cs="Arial"/>
        </w:rPr>
      </w:pPr>
      <w:r w:rsidRPr="00C65F56">
        <w:rPr>
          <w:noProof/>
        </w:rPr>
        <w:drawing>
          <wp:inline distT="0" distB="0" distL="0" distR="0" wp14:anchorId="5038910C" wp14:editId="0DFA6039">
            <wp:extent cx="6296025" cy="185737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D564" w14:textId="1ECAE2D4" w:rsidR="00356C05" w:rsidRPr="003F727A" w:rsidRDefault="005C741B" w:rsidP="006F2F0C">
      <w:pPr>
        <w:pStyle w:val="phfiguretitle"/>
      </w:pPr>
      <w:bookmarkStart w:id="272" w:name="_Ref38618733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104</w:t>
        </w:r>
      </w:fldSimple>
      <w:bookmarkEnd w:id="272"/>
      <w:r w:rsidR="00B456DE" w:rsidRPr="003916EF">
        <w:t xml:space="preserve"> - </w:t>
      </w:r>
      <w:r w:rsidR="00EB2922" w:rsidRPr="003F727A">
        <w:t>Окно «</w:t>
      </w:r>
      <w:r w:rsidR="007475DD" w:rsidRPr="003F727A">
        <w:t>Назначить процедуру</w:t>
      </w:r>
      <w:r w:rsidR="00EB2922" w:rsidRPr="003F727A">
        <w:t>»</w:t>
      </w:r>
    </w:p>
    <w:p w14:paraId="2742063E" w14:textId="0D0C2E15" w:rsidR="00504433" w:rsidRPr="003F727A" w:rsidRDefault="00504433" w:rsidP="0034399E">
      <w:pPr>
        <w:pStyle w:val="phnormal"/>
        <w:rPr>
          <w:rFonts w:cs="Arial"/>
        </w:rPr>
      </w:pPr>
      <w:r w:rsidRPr="003F727A">
        <w:rPr>
          <w:rFonts w:cs="Arial"/>
        </w:rPr>
        <w:t>С помощью контекстного меню</w:t>
      </w:r>
      <w:r w:rsidR="00356C05" w:rsidRPr="003F727A">
        <w:rPr>
          <w:rFonts w:cs="Arial"/>
        </w:rPr>
        <w:t xml:space="preserve"> в окне «Лист процедур ухода» (</w:t>
      </w:r>
      <w:r w:rsidR="000F3910">
        <w:rPr>
          <w:rFonts w:cs="Arial"/>
        </w:rPr>
        <w:t xml:space="preserve">см. </w:t>
      </w:r>
      <w:r w:rsidR="00356C05" w:rsidRPr="003F727A">
        <w:rPr>
          <w:rFonts w:cs="Arial"/>
        </w:rPr>
        <w:fldChar w:fldCharType="begin"/>
      </w:r>
      <w:r w:rsidR="00356C05" w:rsidRPr="003F727A">
        <w:rPr>
          <w:rFonts w:cs="Arial"/>
        </w:rPr>
        <w:instrText xml:space="preserve"> REF _Ref386187147 \h </w:instrText>
      </w:r>
      <w:r w:rsidR="001A46CF" w:rsidRPr="003F727A">
        <w:rPr>
          <w:rFonts w:cs="Arial"/>
        </w:rPr>
        <w:instrText xml:space="preserve"> \* MERGEFORMAT </w:instrText>
      </w:r>
      <w:r w:rsidR="00356C05" w:rsidRPr="003F727A">
        <w:rPr>
          <w:rFonts w:cs="Arial"/>
        </w:rPr>
      </w:r>
      <w:r w:rsidR="00356C05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101</w:t>
      </w:r>
      <w:r w:rsidR="00356C05" w:rsidRPr="003F727A">
        <w:rPr>
          <w:rFonts w:cs="Arial"/>
        </w:rPr>
        <w:fldChar w:fldCharType="end"/>
      </w:r>
      <w:r w:rsidR="00356C05" w:rsidRPr="003F727A">
        <w:rPr>
          <w:rFonts w:cs="Arial"/>
        </w:rPr>
        <w:t>)</w:t>
      </w:r>
      <w:r w:rsidRPr="003F727A">
        <w:rPr>
          <w:rFonts w:cs="Arial"/>
        </w:rPr>
        <w:t xml:space="preserve"> можно просмотреть, продлить и удалить назначение.</w:t>
      </w:r>
    </w:p>
    <w:p w14:paraId="2AF632BF" w14:textId="608BD301" w:rsidR="00504433" w:rsidRPr="003F727A" w:rsidRDefault="00504433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отменить назначение,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«Отменить назначение». Откроется окно «Отмена назначения»</w:t>
      </w:r>
      <w:r w:rsidR="00356C05" w:rsidRPr="003F727A">
        <w:rPr>
          <w:rFonts w:cs="Arial"/>
        </w:rPr>
        <w:t xml:space="preserve"> (</w:t>
      </w:r>
      <w:r w:rsidR="00356C05" w:rsidRPr="003F727A">
        <w:rPr>
          <w:rFonts w:cs="Arial"/>
        </w:rPr>
        <w:fldChar w:fldCharType="begin"/>
      </w:r>
      <w:r w:rsidR="00356C05" w:rsidRPr="003F727A">
        <w:rPr>
          <w:rFonts w:cs="Arial"/>
        </w:rPr>
        <w:instrText xml:space="preserve"> REF _Ref386187491 \h </w:instrText>
      </w:r>
      <w:r w:rsidR="001A46CF" w:rsidRPr="003F727A">
        <w:rPr>
          <w:rFonts w:cs="Arial"/>
        </w:rPr>
        <w:instrText xml:space="preserve"> \* MERGEFORMAT </w:instrText>
      </w:r>
      <w:r w:rsidR="00356C05" w:rsidRPr="003F727A">
        <w:rPr>
          <w:rFonts w:cs="Arial"/>
        </w:rPr>
      </w:r>
      <w:r w:rsidR="00356C05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105</w:t>
      </w:r>
      <w:r w:rsidR="00356C05" w:rsidRPr="003F727A">
        <w:rPr>
          <w:rFonts w:cs="Arial"/>
        </w:rPr>
        <w:fldChar w:fldCharType="end"/>
      </w:r>
      <w:r w:rsidR="00356C05" w:rsidRPr="003F727A">
        <w:rPr>
          <w:rFonts w:cs="Arial"/>
        </w:rPr>
        <w:t>)</w:t>
      </w:r>
      <w:r w:rsidRPr="003F727A">
        <w:rPr>
          <w:rFonts w:cs="Arial"/>
        </w:rPr>
        <w:t xml:space="preserve">, </w:t>
      </w:r>
      <w:r w:rsidR="00B34194" w:rsidRPr="003F727A">
        <w:rPr>
          <w:rFonts w:cs="Arial"/>
        </w:rPr>
        <w:t>укажите</w:t>
      </w:r>
      <w:r w:rsidRPr="003F727A">
        <w:rPr>
          <w:rFonts w:cs="Arial"/>
        </w:rPr>
        <w:t xml:space="preserve"> </w:t>
      </w:r>
      <w:r w:rsidR="00F940FD" w:rsidRPr="003F727A">
        <w:rPr>
          <w:rFonts w:cs="Arial"/>
        </w:rPr>
        <w:t xml:space="preserve">в нем </w:t>
      </w:r>
      <w:r w:rsidRPr="003F727A">
        <w:rPr>
          <w:rFonts w:cs="Arial"/>
        </w:rPr>
        <w:t>дату</w:t>
      </w:r>
      <w:r w:rsidR="00356C05" w:rsidRPr="003F727A">
        <w:rPr>
          <w:rFonts w:cs="Arial"/>
        </w:rPr>
        <w:t>, время</w:t>
      </w:r>
      <w:r w:rsidRPr="003F727A">
        <w:rPr>
          <w:rFonts w:cs="Arial"/>
        </w:rPr>
        <w:t xml:space="preserve"> и причину отмены назначения</w:t>
      </w:r>
      <w:r w:rsidR="00356C05" w:rsidRPr="003F727A">
        <w:rPr>
          <w:rFonts w:cs="Arial"/>
        </w:rPr>
        <w:t xml:space="preserve"> </w:t>
      </w:r>
      <w:r w:rsidR="007C3F9B" w:rsidRPr="003F727A">
        <w:rPr>
          <w:rFonts w:cs="Arial"/>
        </w:rPr>
        <w:t>и нажмите</w:t>
      </w:r>
      <w:r w:rsidR="00356C05" w:rsidRPr="003F727A">
        <w:rPr>
          <w:rFonts w:cs="Arial"/>
        </w:rPr>
        <w:t xml:space="preserve"> кнопку </w:t>
      </w:r>
      <w:r w:rsidR="0003342F">
        <w:rPr>
          <w:rFonts w:cs="Arial"/>
        </w:rPr>
        <w:t>«ОК»</w:t>
      </w:r>
      <w:r w:rsidRPr="003F727A">
        <w:rPr>
          <w:rFonts w:cs="Arial"/>
        </w:rPr>
        <w:t>.</w:t>
      </w:r>
      <w:r w:rsidR="008E0A90">
        <w:rPr>
          <w:rFonts w:cs="Arial"/>
        </w:rPr>
        <w:t xml:space="preserve"> Состояние назначения изменится с «Выполняется» на «Отменено».</w:t>
      </w:r>
    </w:p>
    <w:p w14:paraId="42058208" w14:textId="34E870C4" w:rsidR="00356C0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E3BF244" wp14:editId="751154A0">
            <wp:extent cx="4486275" cy="1704975"/>
            <wp:effectExtent l="19050" t="19050" r="28575" b="28575"/>
            <wp:docPr id="236" name="Рисунок 236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6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04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5A5308" w14:textId="0D7E1B22" w:rsidR="00356C05" w:rsidRDefault="005C741B" w:rsidP="006F2F0C">
      <w:pPr>
        <w:pStyle w:val="phfiguretitle"/>
      </w:pPr>
      <w:bookmarkStart w:id="273" w:name="_Ref386187491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105</w:t>
        </w:r>
      </w:fldSimple>
      <w:bookmarkEnd w:id="273"/>
      <w:r w:rsidR="00B456DE" w:rsidRPr="003916EF">
        <w:t xml:space="preserve"> - </w:t>
      </w:r>
      <w:r w:rsidR="007475DD" w:rsidRPr="003F727A">
        <w:t>Окно «Отмена назначения»</w:t>
      </w:r>
    </w:p>
    <w:p w14:paraId="6C3049D9" w14:textId="4BAC243E" w:rsidR="008E0A90" w:rsidRDefault="008E0A90" w:rsidP="008E0A90">
      <w:pPr>
        <w:pStyle w:val="phnormal"/>
        <w:rPr>
          <w:rFonts w:cs="Arial"/>
        </w:rPr>
      </w:pPr>
      <w:r>
        <w:t>Чтобы возобновить назначение, выберите пункт контекстного меню «Возобновить». Откроется окно подтверждения (</w:t>
      </w:r>
      <w:r>
        <w:fldChar w:fldCharType="begin"/>
      </w:r>
      <w:r>
        <w:instrText xml:space="preserve"> REF _Ref491934723 \h </w:instrText>
      </w:r>
      <w:r>
        <w:fldChar w:fldCharType="separate"/>
      </w:r>
      <w:r w:rsidR="002D14F6">
        <w:t xml:space="preserve">Рисунок </w:t>
      </w:r>
      <w:r w:rsidR="002D14F6">
        <w:rPr>
          <w:noProof/>
        </w:rPr>
        <w:t>106</w:t>
      </w:r>
      <w:r>
        <w:fldChar w:fldCharType="end"/>
      </w:r>
      <w:r>
        <w:t>). Нажмите на кнопку «Продолжить».</w:t>
      </w:r>
      <w:r w:rsidRPr="008E0A90">
        <w:rPr>
          <w:rFonts w:cs="Arial"/>
        </w:rPr>
        <w:t xml:space="preserve"> </w:t>
      </w:r>
      <w:r>
        <w:rPr>
          <w:rFonts w:cs="Arial"/>
        </w:rPr>
        <w:t>Состояние назначения изменится с «Отменено» на «Выполняется».</w:t>
      </w:r>
    </w:p>
    <w:p w14:paraId="138DF1E9" w14:textId="3AEC564E" w:rsidR="008E0A90" w:rsidRDefault="00974D54" w:rsidP="008E0A90">
      <w:pPr>
        <w:pStyle w:val="phfigure"/>
      </w:pPr>
      <w:r>
        <w:rPr>
          <w:noProof/>
        </w:rPr>
        <w:drawing>
          <wp:inline distT="0" distB="0" distL="0" distR="0" wp14:anchorId="2CC9DA9E" wp14:editId="2C72607D">
            <wp:extent cx="4086225" cy="112395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36A9" w14:textId="2AD1AC57" w:rsidR="008E0A90" w:rsidRPr="008E0A90" w:rsidRDefault="008E0A90" w:rsidP="008E0A90">
      <w:pPr>
        <w:pStyle w:val="phfiguretitle"/>
      </w:pPr>
      <w:bookmarkStart w:id="274" w:name="_Ref491934723"/>
      <w:r>
        <w:t xml:space="preserve">Рисунок </w:t>
      </w:r>
      <w:fldSimple w:instr=" SEQ Рисунок \* ARABIC ">
        <w:r w:rsidR="002D14F6">
          <w:rPr>
            <w:noProof/>
          </w:rPr>
          <w:t>106</w:t>
        </w:r>
      </w:fldSimple>
      <w:bookmarkEnd w:id="274"/>
      <w:r>
        <w:t xml:space="preserve"> – Окно подтверждения</w:t>
      </w:r>
    </w:p>
    <w:p w14:paraId="02EBC205" w14:textId="77777777" w:rsidR="002439F3" w:rsidRPr="003F727A" w:rsidRDefault="00356C05" w:rsidP="006F0032">
      <w:pPr>
        <w:pStyle w:val="30"/>
        <w:rPr>
          <w:rFonts w:cs="Arial"/>
        </w:rPr>
      </w:pPr>
      <w:bookmarkStart w:id="275" w:name="_Ref386188060"/>
      <w:bookmarkStart w:id="276" w:name="_Toc494888996"/>
      <w:r w:rsidRPr="003F727A">
        <w:rPr>
          <w:rFonts w:cs="Arial"/>
        </w:rPr>
        <w:t>Режим и питание</w:t>
      </w:r>
      <w:bookmarkEnd w:id="275"/>
      <w:bookmarkEnd w:id="276"/>
    </w:p>
    <w:p w14:paraId="297EFE61" w14:textId="5335F7BF" w:rsidR="00356C05" w:rsidRPr="003F727A" w:rsidRDefault="000D2CB9" w:rsidP="0034399E">
      <w:pPr>
        <w:pStyle w:val="phnormal"/>
        <w:rPr>
          <w:rFonts w:cs="Arial"/>
        </w:rPr>
      </w:pPr>
      <w:r w:rsidRPr="003F727A">
        <w:rPr>
          <w:rFonts w:cs="Arial"/>
        </w:rPr>
        <w:t>В окне «Диета/Режимы» в</w:t>
      </w:r>
      <w:r w:rsidR="00356C05" w:rsidRPr="003F727A">
        <w:rPr>
          <w:rFonts w:cs="Arial"/>
        </w:rPr>
        <w:t>рач может назначить пациенту диетическое питание и режим пребывания в стационаре</w:t>
      </w:r>
      <w:r w:rsidR="00310E94" w:rsidRPr="003F727A">
        <w:rPr>
          <w:rFonts w:cs="Arial"/>
        </w:rPr>
        <w:t xml:space="preserve"> </w:t>
      </w:r>
      <w:r w:rsidR="006F0032" w:rsidRPr="003F727A">
        <w:rPr>
          <w:rFonts w:cs="Arial"/>
        </w:rPr>
        <w:t>(</w:t>
      </w:r>
      <w:r w:rsidR="006F0032" w:rsidRPr="003F727A">
        <w:rPr>
          <w:rFonts w:cs="Arial"/>
        </w:rPr>
        <w:fldChar w:fldCharType="begin"/>
      </w:r>
      <w:r w:rsidR="006F0032" w:rsidRPr="003F727A">
        <w:rPr>
          <w:rFonts w:cs="Arial"/>
        </w:rPr>
        <w:instrText xml:space="preserve"> REF _Ref386190011 \h </w:instrText>
      </w:r>
      <w:r w:rsidR="001A46CF" w:rsidRPr="003F727A">
        <w:rPr>
          <w:rFonts w:cs="Arial"/>
        </w:rPr>
        <w:instrText xml:space="preserve"> \* MERGEFORMAT </w:instrText>
      </w:r>
      <w:r w:rsidR="006F0032" w:rsidRPr="003F727A">
        <w:rPr>
          <w:rFonts w:cs="Arial"/>
        </w:rPr>
      </w:r>
      <w:r w:rsidR="006F003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107</w:t>
      </w:r>
      <w:r w:rsidR="006F0032" w:rsidRPr="003F727A">
        <w:rPr>
          <w:rFonts w:cs="Arial"/>
        </w:rPr>
        <w:fldChar w:fldCharType="end"/>
      </w:r>
      <w:r w:rsidR="006F0032" w:rsidRPr="003F727A">
        <w:rPr>
          <w:rFonts w:cs="Arial"/>
        </w:rPr>
        <w:t>)</w:t>
      </w:r>
      <w:r w:rsidR="00356C05" w:rsidRPr="003F727A">
        <w:rPr>
          <w:rFonts w:cs="Arial"/>
        </w:rPr>
        <w:t>.</w:t>
      </w:r>
    </w:p>
    <w:p w14:paraId="07F18A70" w14:textId="324CD782" w:rsidR="00356C0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6D4B6EA" wp14:editId="5A4C0AF2">
            <wp:extent cx="6296025" cy="3209925"/>
            <wp:effectExtent l="19050" t="19050" r="28575" b="28575"/>
            <wp:docPr id="238" name="Рисунок 238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7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09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58A1D5" w14:textId="54585E31" w:rsidR="00356C05" w:rsidRPr="003F727A" w:rsidRDefault="005C741B" w:rsidP="006F2F0C">
      <w:pPr>
        <w:pStyle w:val="phfiguretitle"/>
      </w:pPr>
      <w:bookmarkStart w:id="277" w:name="_Ref386190011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107</w:t>
        </w:r>
      </w:fldSimple>
      <w:bookmarkEnd w:id="277"/>
      <w:r w:rsidR="00B456DE" w:rsidRPr="003916EF">
        <w:t xml:space="preserve"> - </w:t>
      </w:r>
      <w:r w:rsidR="00795BA8" w:rsidRPr="003F727A">
        <w:t>Окно «Диета/Режимы»</w:t>
      </w:r>
    </w:p>
    <w:p w14:paraId="5B455C97" w14:textId="77777777" w:rsidR="00F940FD" w:rsidRPr="003F727A" w:rsidRDefault="00356C0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назначить пациенту диету,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</w:t>
      </w:r>
      <w:r w:rsidR="006F0032" w:rsidRPr="003F727A">
        <w:rPr>
          <w:rFonts w:cs="Arial"/>
        </w:rPr>
        <w:t xml:space="preserve"> </w:t>
      </w:r>
      <w:r w:rsidRPr="003F727A">
        <w:rPr>
          <w:rFonts w:cs="Arial"/>
        </w:rPr>
        <w:t>«Добавить». Откроется окно «Диета: добавление»</w:t>
      </w:r>
      <w:r w:rsidR="00F940FD" w:rsidRPr="003F727A">
        <w:rPr>
          <w:rFonts w:cs="Arial"/>
        </w:rPr>
        <w:t>.</w:t>
      </w:r>
    </w:p>
    <w:p w14:paraId="0EFE027F" w14:textId="293B8CD0" w:rsidR="00356C05" w:rsidRPr="003F727A" w:rsidRDefault="007C3F9B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356C05" w:rsidRPr="003F727A">
        <w:rPr>
          <w:rFonts w:cs="Arial"/>
        </w:rPr>
        <w:t xml:space="preserve"> следующие поля</w:t>
      </w:r>
      <w:r w:rsidR="006F0032" w:rsidRPr="003F727A">
        <w:rPr>
          <w:rFonts w:cs="Arial"/>
        </w:rPr>
        <w:t xml:space="preserve"> (</w:t>
      </w:r>
      <w:r w:rsidR="006F0032" w:rsidRPr="003F727A">
        <w:rPr>
          <w:rFonts w:cs="Arial"/>
        </w:rPr>
        <w:fldChar w:fldCharType="begin"/>
      </w:r>
      <w:r w:rsidR="006F0032" w:rsidRPr="003F727A">
        <w:rPr>
          <w:rFonts w:cs="Arial"/>
        </w:rPr>
        <w:instrText xml:space="preserve"> REF _Ref386189915 \h </w:instrText>
      </w:r>
      <w:r w:rsidR="001A46CF" w:rsidRPr="003F727A">
        <w:rPr>
          <w:rFonts w:cs="Arial"/>
        </w:rPr>
        <w:instrText xml:space="preserve"> \* MERGEFORMAT </w:instrText>
      </w:r>
      <w:r w:rsidR="006F0032" w:rsidRPr="003F727A">
        <w:rPr>
          <w:rFonts w:cs="Arial"/>
        </w:rPr>
      </w:r>
      <w:r w:rsidR="006F003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108</w:t>
      </w:r>
      <w:r w:rsidR="006F0032" w:rsidRPr="003F727A">
        <w:rPr>
          <w:rFonts w:cs="Arial"/>
        </w:rPr>
        <w:fldChar w:fldCharType="end"/>
      </w:r>
      <w:r w:rsidR="006F0032" w:rsidRPr="003F727A">
        <w:rPr>
          <w:rFonts w:cs="Arial"/>
        </w:rPr>
        <w:t>)</w:t>
      </w:r>
      <w:r w:rsidR="00356C05" w:rsidRPr="003F727A">
        <w:rPr>
          <w:rFonts w:cs="Arial"/>
        </w:rPr>
        <w:t>:</w:t>
      </w:r>
    </w:p>
    <w:p w14:paraId="41B27C5B" w14:textId="6C6255CB" w:rsidR="00F940FD" w:rsidRPr="003F727A" w:rsidRDefault="00F940FD" w:rsidP="00631B01">
      <w:pPr>
        <w:pStyle w:val="phlistitemized1"/>
      </w:pPr>
      <w:r w:rsidRPr="003F727A">
        <w:t xml:space="preserve">«Диета» - выберите диету. Для заполнения поля нажмите кнопку </w:t>
      </w:r>
      <w:r w:rsidR="00974D54">
        <w:rPr>
          <w:noProof/>
          <w:lang w:eastAsia="ru-RU"/>
        </w:rPr>
        <w:drawing>
          <wp:inline distT="0" distB="0" distL="0" distR="0" wp14:anchorId="397A0ED8" wp14:editId="0F5C8B8D">
            <wp:extent cx="190500" cy="219075"/>
            <wp:effectExtent l="19050" t="19050" r="19050" b="2857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. Откроется окно «</w:t>
      </w:r>
      <w:r w:rsidRPr="003F727A">
        <w:rPr>
          <w:rStyle w:val="33"/>
          <w:rFonts w:ascii="Arial" w:hAnsi="Arial"/>
          <w:spacing w:val="0"/>
          <w:szCs w:val="20"/>
        </w:rPr>
        <w:t>Диетический стол</w:t>
      </w:r>
      <w:r w:rsidRPr="003F727A">
        <w:t>», в котором выберите значение двойным нажатием левой кнопки мыши;</w:t>
      </w:r>
    </w:p>
    <w:p w14:paraId="77598E11" w14:textId="77777777" w:rsidR="00F940FD" w:rsidRPr="003F727A" w:rsidRDefault="00F940FD" w:rsidP="00631B01">
      <w:pPr>
        <w:pStyle w:val="phlistitemized1"/>
      </w:pPr>
      <w:r w:rsidRPr="003F727A">
        <w:rPr>
          <w:rStyle w:val="33"/>
          <w:rFonts w:ascii="Arial" w:hAnsi="Arial"/>
          <w:spacing w:val="0"/>
          <w:szCs w:val="20"/>
        </w:rPr>
        <w:t>«№ столика</w:t>
      </w:r>
      <w:r w:rsidRPr="003F727A">
        <w:t xml:space="preserve">» - </w:t>
      </w:r>
      <w:r w:rsidR="003B3F6D" w:rsidRPr="003F727A">
        <w:t>укажите</w:t>
      </w:r>
      <w:r w:rsidRPr="003F727A">
        <w:t xml:space="preserve"> номер столика, если в столовой организовано питание с раздельной нумерацией столов;</w:t>
      </w:r>
    </w:p>
    <w:p w14:paraId="41AC084E" w14:textId="77777777" w:rsidR="00F940FD" w:rsidRPr="003F727A" w:rsidRDefault="00F940FD" w:rsidP="00394842">
      <w:pPr>
        <w:pStyle w:val="phlistitemized1"/>
      </w:pPr>
      <w:r w:rsidRPr="003F727A">
        <w:rPr>
          <w:rStyle w:val="33"/>
          <w:rFonts w:ascii="Arial" w:hAnsi="Arial"/>
          <w:spacing w:val="0"/>
          <w:szCs w:val="20"/>
        </w:rPr>
        <w:t>«№ смены</w:t>
      </w:r>
      <w:r w:rsidRPr="003F727A">
        <w:t xml:space="preserve">» - </w:t>
      </w:r>
      <w:r w:rsidR="003B3F6D" w:rsidRPr="003F727A">
        <w:t xml:space="preserve">укажите </w:t>
      </w:r>
      <w:r w:rsidRPr="003F727A">
        <w:t>номер смены, если в столовой организовано питание в несколько смен;</w:t>
      </w:r>
    </w:p>
    <w:p w14:paraId="7FC761FD" w14:textId="324B2FD0" w:rsidR="00F940FD" w:rsidRPr="003F727A" w:rsidRDefault="00F940FD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Режим</w:t>
      </w:r>
      <w:r w:rsidRPr="003F727A">
        <w:t xml:space="preserve">» - </w:t>
      </w:r>
      <w:r w:rsidR="003B3F6D" w:rsidRPr="003F727A">
        <w:t>в</w:t>
      </w:r>
      <w:r w:rsidRPr="003F727A">
        <w:t xml:space="preserve">ыберите режим из выпадающего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1A983429" wp14:editId="78BAD35B">
            <wp:extent cx="209550" cy="228600"/>
            <wp:effectExtent l="19050" t="19050" r="19050" b="19050"/>
            <wp:docPr id="240" name="Рисунок 240" descr="%D0%BA%D0%BD_%D0%B2%D0%BD%D0%B8%D0%B7">
              <a:hlinkClick xmlns:a="http://schemas.openxmlformats.org/drawingml/2006/main" r:id="rId195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1F0715F5" w14:textId="77777777" w:rsidR="00F940FD" w:rsidRPr="003F727A" w:rsidRDefault="00F940FD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Действует с</w:t>
      </w:r>
      <w:r w:rsidRPr="003F727A">
        <w:t xml:space="preserve">» - </w:t>
      </w:r>
      <w:r w:rsidR="003B3F6D" w:rsidRPr="003F727A">
        <w:t xml:space="preserve">укажите </w:t>
      </w:r>
      <w:r w:rsidRPr="003F727A">
        <w:t>дату и время начала действия режима и диетического стола;</w:t>
      </w:r>
    </w:p>
    <w:p w14:paraId="6DE212F8" w14:textId="77777777" w:rsidR="00F940FD" w:rsidRPr="003F727A" w:rsidRDefault="00F940FD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Действует по</w:t>
      </w:r>
      <w:r w:rsidRPr="003F727A">
        <w:t xml:space="preserve">» - </w:t>
      </w:r>
      <w:r w:rsidR="003B3F6D" w:rsidRPr="003F727A">
        <w:t xml:space="preserve">укажите </w:t>
      </w:r>
      <w:r w:rsidRPr="003F727A">
        <w:t>дату и время окончания действия режима и диетического стола;</w:t>
      </w:r>
    </w:p>
    <w:p w14:paraId="14FEB26D" w14:textId="77777777" w:rsidR="00F940FD" w:rsidRPr="003F727A" w:rsidRDefault="00F940FD" w:rsidP="0024253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Комментарий</w:t>
      </w:r>
      <w:r w:rsidRPr="003F727A">
        <w:t xml:space="preserve">» - </w:t>
      </w:r>
      <w:r w:rsidR="003B3F6D" w:rsidRPr="003F727A">
        <w:t>введите</w:t>
      </w:r>
      <w:r w:rsidRPr="003F727A">
        <w:t xml:space="preserve"> комментарий при необходимости.</w:t>
      </w:r>
    </w:p>
    <w:p w14:paraId="0A0FBCAB" w14:textId="5E3EC6B4" w:rsidR="006F0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C15CB81" wp14:editId="12D3B120">
            <wp:extent cx="3048000" cy="2466975"/>
            <wp:effectExtent l="19050" t="19050" r="19050" b="28575"/>
            <wp:docPr id="241" name="Рисунок 241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7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6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C5A106" w14:textId="37976B36" w:rsidR="006F0032" w:rsidRPr="003F727A" w:rsidRDefault="005C741B" w:rsidP="006F2F0C">
      <w:pPr>
        <w:pStyle w:val="phfiguretitle"/>
      </w:pPr>
      <w:bookmarkStart w:id="278" w:name="_Ref386189915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108</w:t>
        </w:r>
      </w:fldSimple>
      <w:bookmarkEnd w:id="278"/>
      <w:r w:rsidR="00B456DE" w:rsidRPr="003F727A">
        <w:t xml:space="preserve"> - </w:t>
      </w:r>
      <w:r w:rsidR="00795BA8" w:rsidRPr="003F727A">
        <w:t>Окно «Диета: добавление»</w:t>
      </w:r>
    </w:p>
    <w:p w14:paraId="70BF1FCB" w14:textId="3AE9546E" w:rsidR="00356C05" w:rsidRPr="003F727A" w:rsidRDefault="00356C0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B34194" w:rsidRPr="003F727A">
        <w:rPr>
          <w:rFonts w:cs="Arial"/>
        </w:rPr>
        <w:t>нажмите</w:t>
      </w:r>
      <w:r w:rsidR="00DE4F11" w:rsidRPr="003F727A">
        <w:rPr>
          <w:rFonts w:cs="Arial"/>
        </w:rPr>
        <w:t xml:space="preserve"> кнопку</w:t>
      </w:r>
      <w:r w:rsidRPr="003F727A">
        <w:rPr>
          <w:rFonts w:cs="Arial"/>
        </w:rPr>
        <w:t xml:space="preserve"> </w:t>
      </w:r>
      <w:r w:rsidR="0003342F">
        <w:rPr>
          <w:rFonts w:cs="Arial"/>
        </w:rPr>
        <w:t>«ОК»</w:t>
      </w:r>
      <w:r w:rsidRPr="003F727A">
        <w:rPr>
          <w:rFonts w:cs="Arial"/>
        </w:rPr>
        <w:t>.</w:t>
      </w:r>
    </w:p>
    <w:p w14:paraId="6F33ACEC" w14:textId="55D51FD6" w:rsidR="00356C05" w:rsidRPr="003F727A" w:rsidRDefault="00356C05" w:rsidP="0034399E">
      <w:pPr>
        <w:pStyle w:val="phnormal"/>
        <w:rPr>
          <w:rFonts w:cs="Arial"/>
        </w:rPr>
      </w:pPr>
      <w:r w:rsidRPr="003F727A">
        <w:rPr>
          <w:rFonts w:cs="Arial"/>
        </w:rPr>
        <w:t>С помощью контекстного меню</w:t>
      </w:r>
      <w:r w:rsidR="006F0032" w:rsidRPr="003F727A">
        <w:rPr>
          <w:rFonts w:cs="Arial"/>
        </w:rPr>
        <w:t xml:space="preserve"> в окне «Диета/</w:t>
      </w:r>
      <w:r w:rsidR="00263A0F" w:rsidRPr="003F727A">
        <w:rPr>
          <w:rFonts w:cs="Arial"/>
        </w:rPr>
        <w:t>Р</w:t>
      </w:r>
      <w:r w:rsidR="006F0032" w:rsidRPr="003F727A">
        <w:rPr>
          <w:rFonts w:cs="Arial"/>
        </w:rPr>
        <w:t>ежимы» (</w:t>
      </w:r>
      <w:r w:rsidR="000F3910">
        <w:rPr>
          <w:rFonts w:cs="Arial"/>
        </w:rPr>
        <w:t xml:space="preserve">см. </w:t>
      </w:r>
      <w:r w:rsidR="006F0032" w:rsidRPr="003F727A">
        <w:rPr>
          <w:rFonts w:cs="Arial"/>
        </w:rPr>
        <w:fldChar w:fldCharType="begin"/>
      </w:r>
      <w:r w:rsidR="006F0032" w:rsidRPr="003F727A">
        <w:rPr>
          <w:rFonts w:cs="Arial"/>
        </w:rPr>
        <w:instrText xml:space="preserve"> REF _Ref386190011 \h </w:instrText>
      </w:r>
      <w:r w:rsidR="001A46CF" w:rsidRPr="003F727A">
        <w:rPr>
          <w:rFonts w:cs="Arial"/>
        </w:rPr>
        <w:instrText xml:space="preserve"> \* MERGEFORMAT </w:instrText>
      </w:r>
      <w:r w:rsidR="006F0032" w:rsidRPr="003F727A">
        <w:rPr>
          <w:rFonts w:cs="Arial"/>
        </w:rPr>
      </w:r>
      <w:r w:rsidR="006F003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107</w:t>
      </w:r>
      <w:r w:rsidR="006F0032" w:rsidRPr="003F727A">
        <w:rPr>
          <w:rFonts w:cs="Arial"/>
        </w:rPr>
        <w:fldChar w:fldCharType="end"/>
      </w:r>
      <w:r w:rsidR="006F0032" w:rsidRPr="003F727A">
        <w:rPr>
          <w:rFonts w:cs="Arial"/>
        </w:rPr>
        <w:t xml:space="preserve">) </w:t>
      </w:r>
      <w:r w:rsidRPr="003F727A">
        <w:rPr>
          <w:rFonts w:cs="Arial"/>
        </w:rPr>
        <w:t>можно редактировать и удалять диеты и режимы.</w:t>
      </w:r>
    </w:p>
    <w:p w14:paraId="2C7DD571" w14:textId="77777777" w:rsidR="00356C05" w:rsidRPr="003F727A" w:rsidRDefault="006F0032" w:rsidP="006F0032">
      <w:pPr>
        <w:pStyle w:val="30"/>
        <w:rPr>
          <w:rFonts w:cs="Arial"/>
        </w:rPr>
      </w:pPr>
      <w:bookmarkStart w:id="279" w:name="_Ref386195938"/>
      <w:bookmarkStart w:id="280" w:name="_Toc494888997"/>
      <w:r w:rsidRPr="003F727A">
        <w:rPr>
          <w:rFonts w:cs="Arial"/>
        </w:rPr>
        <w:t>История предыдущих госпитализаций</w:t>
      </w:r>
      <w:bookmarkEnd w:id="279"/>
      <w:bookmarkEnd w:id="280"/>
    </w:p>
    <w:p w14:paraId="727225B1" w14:textId="77777777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По каждому пациенту, который находится в стационаре, можно просмотреть историю его госпитализаций с полным просмотром любой информации (анализы, исследования, медикаменты, осмотры), которая была в преды</w:t>
      </w:r>
      <w:r w:rsidR="002F7E3F" w:rsidRPr="003F727A">
        <w:rPr>
          <w:rFonts w:cs="Arial"/>
        </w:rPr>
        <w:t>дущих госпитализациях пациента.</w:t>
      </w:r>
    </w:p>
    <w:p w14:paraId="201CE8BF" w14:textId="2B55F6B8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В окне «</w:t>
      </w:r>
      <w:r w:rsidR="00E2615B" w:rsidRPr="003F727A">
        <w:rPr>
          <w:rFonts w:cs="Arial"/>
        </w:rPr>
        <w:t>П</w:t>
      </w:r>
      <w:r w:rsidRPr="003F727A">
        <w:rPr>
          <w:rFonts w:cs="Arial"/>
        </w:rPr>
        <w:t>редыдущ</w:t>
      </w:r>
      <w:r w:rsidR="00E2615B" w:rsidRPr="003F727A">
        <w:rPr>
          <w:rFonts w:cs="Arial"/>
        </w:rPr>
        <w:t>ие</w:t>
      </w:r>
      <w:r w:rsidRPr="003F727A">
        <w:rPr>
          <w:rFonts w:cs="Arial"/>
        </w:rPr>
        <w:t xml:space="preserve"> госпитализаци</w:t>
      </w:r>
      <w:r w:rsidR="00E2615B" w:rsidRPr="003F727A">
        <w:rPr>
          <w:rFonts w:cs="Arial"/>
        </w:rPr>
        <w:t>и</w:t>
      </w:r>
      <w:r w:rsidRPr="003F727A">
        <w:rPr>
          <w:rFonts w:cs="Arial"/>
        </w:rPr>
        <w:t>» отобразится список всех историй болезни пациента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_Ref386194183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109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0199B2A" w14:textId="30833E17" w:rsidR="006F0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B2D000F" wp14:editId="7225D5AD">
            <wp:extent cx="6296025" cy="1666875"/>
            <wp:effectExtent l="19050" t="19050" r="28575" b="28575"/>
            <wp:docPr id="242" name="Рисунок 242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7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626171" w14:textId="2766E157" w:rsidR="006F0032" w:rsidRPr="003F727A" w:rsidRDefault="005C741B" w:rsidP="006F2F0C">
      <w:pPr>
        <w:pStyle w:val="phfiguretitle"/>
      </w:pPr>
      <w:bookmarkStart w:id="281" w:name="_Ref38619418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109</w:t>
        </w:r>
      </w:fldSimple>
      <w:bookmarkEnd w:id="281"/>
      <w:r w:rsidR="00B456DE" w:rsidRPr="003F727A">
        <w:t xml:space="preserve"> - </w:t>
      </w:r>
      <w:r w:rsidR="00E2615B" w:rsidRPr="003F727A">
        <w:t>Окно «Предыдущие госпитализации»</w:t>
      </w:r>
    </w:p>
    <w:p w14:paraId="7640F4F4" w14:textId="77777777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просмотра интересующей истории болезни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ее и через контекстное меню </w:t>
      </w:r>
      <w:r w:rsidR="003B3F6D" w:rsidRPr="003F727A">
        <w:rPr>
          <w:rFonts w:cs="Arial"/>
        </w:rPr>
        <w:t>перейдите в</w:t>
      </w:r>
      <w:r w:rsidRPr="003F727A">
        <w:rPr>
          <w:rFonts w:cs="Arial"/>
        </w:rPr>
        <w:t xml:space="preserve"> один из пунктов: </w:t>
      </w:r>
    </w:p>
    <w:p w14:paraId="35022ABB" w14:textId="77777777" w:rsidR="006F0032" w:rsidRPr="003F727A" w:rsidRDefault="006F0032" w:rsidP="00631B0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Показать историю болезни</w:t>
      </w:r>
      <w:r w:rsidRPr="003F727A">
        <w:t xml:space="preserve">» - </w:t>
      </w:r>
      <w:r w:rsidR="003B3F6D" w:rsidRPr="003F727A">
        <w:t xml:space="preserve">просмотрите электронную историю </w:t>
      </w:r>
      <w:r w:rsidRPr="003F727A">
        <w:t>болезни;</w:t>
      </w:r>
    </w:p>
    <w:p w14:paraId="2F2E059A" w14:textId="77777777" w:rsidR="006F0032" w:rsidRPr="003F727A" w:rsidRDefault="006F0032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Отчеты</w:t>
      </w:r>
      <w:r w:rsidRPr="003F727A">
        <w:t xml:space="preserve">» – </w:t>
      </w:r>
      <w:r w:rsidR="003B3F6D" w:rsidRPr="003F727A">
        <w:t xml:space="preserve">распечатайте </w:t>
      </w:r>
      <w:r w:rsidRPr="003F727A">
        <w:t>отчет.</w:t>
      </w:r>
    </w:p>
    <w:p w14:paraId="1399AB3B" w14:textId="77777777" w:rsidR="006F0032" w:rsidRPr="003F727A" w:rsidRDefault="006F0032" w:rsidP="006F0032">
      <w:pPr>
        <w:pStyle w:val="30"/>
        <w:rPr>
          <w:rFonts w:cs="Arial"/>
        </w:rPr>
      </w:pPr>
      <w:bookmarkStart w:id="282" w:name="_Ref386195962"/>
      <w:bookmarkStart w:id="283" w:name="_Ref479254275"/>
      <w:bookmarkStart w:id="284" w:name="_Toc494888998"/>
      <w:r w:rsidRPr="003F727A">
        <w:rPr>
          <w:rFonts w:cs="Arial"/>
        </w:rPr>
        <w:lastRenderedPageBreak/>
        <w:t xml:space="preserve">История </w:t>
      </w:r>
      <w:bookmarkEnd w:id="282"/>
      <w:r w:rsidR="00463F2A" w:rsidRPr="003F727A">
        <w:rPr>
          <w:rFonts w:cs="Arial"/>
        </w:rPr>
        <w:t>заболеваний</w:t>
      </w:r>
      <w:bookmarkEnd w:id="283"/>
      <w:bookmarkEnd w:id="284"/>
    </w:p>
    <w:p w14:paraId="094AB873" w14:textId="3C1E5CDB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окне отображена история </w:t>
      </w:r>
      <w:r w:rsidR="00463F2A" w:rsidRPr="003F727A">
        <w:rPr>
          <w:rFonts w:cs="Arial"/>
        </w:rPr>
        <w:t>заболеваний</w:t>
      </w:r>
      <w:r w:rsidR="00216CBE" w:rsidRPr="003F727A">
        <w:rPr>
          <w:rFonts w:cs="Arial"/>
        </w:rPr>
        <w:t xml:space="preserve"> и исследований</w:t>
      </w:r>
      <w:r w:rsidRPr="003F727A">
        <w:rPr>
          <w:rFonts w:cs="Arial"/>
        </w:rPr>
        <w:t xml:space="preserve"> пациента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_Ref386194340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 110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292C83B" w14:textId="26B3129B" w:rsidR="006F0032" w:rsidRPr="003F727A" w:rsidRDefault="00974D54" w:rsidP="00232A7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18682461" wp14:editId="485602B7">
            <wp:extent cx="6153150" cy="2085975"/>
            <wp:effectExtent l="19050" t="19050" r="19050" b="2857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18389B" w14:textId="4CCBA8FA" w:rsidR="00356C05" w:rsidRPr="003F727A" w:rsidRDefault="005C741B" w:rsidP="006F2F0C">
      <w:pPr>
        <w:pStyle w:val="phfiguretitle"/>
      </w:pPr>
      <w:bookmarkStart w:id="285" w:name="_Ref386194340"/>
      <w:r w:rsidRPr="003F727A">
        <w:t>Рисунок</w:t>
      </w:r>
      <w:r w:rsidR="001A3591">
        <w:t> </w:t>
      </w:r>
      <w:fldSimple w:instr=" SEQ Рисунок \* ARABIC ">
        <w:r w:rsidR="002D14F6">
          <w:rPr>
            <w:noProof/>
          </w:rPr>
          <w:t>110</w:t>
        </w:r>
      </w:fldSimple>
      <w:bookmarkEnd w:id="285"/>
      <w:r w:rsidR="00B456DE" w:rsidRPr="003F727A">
        <w:t xml:space="preserve"> - </w:t>
      </w:r>
      <w:r w:rsidR="00A474DF" w:rsidRPr="003F727A">
        <w:t xml:space="preserve">История </w:t>
      </w:r>
      <w:r w:rsidR="00463F2A" w:rsidRPr="003F727A">
        <w:t>заболеваний</w:t>
      </w:r>
      <w:r w:rsidR="00A474DF" w:rsidRPr="003F727A">
        <w:t xml:space="preserve"> пациента</w:t>
      </w:r>
    </w:p>
    <w:p w14:paraId="50405C7D" w14:textId="77777777" w:rsidR="00356C05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Функционал данного окна описан в руководстве пользователя «АРМ врача поликлиники».</w:t>
      </w:r>
    </w:p>
    <w:p w14:paraId="5028FA81" w14:textId="77777777" w:rsidR="006F0032" w:rsidRPr="003F727A" w:rsidRDefault="006F0032" w:rsidP="00463F2A">
      <w:pPr>
        <w:pStyle w:val="30"/>
        <w:rPr>
          <w:rFonts w:cs="Arial"/>
        </w:rPr>
      </w:pPr>
      <w:bookmarkStart w:id="286" w:name="_Ref386195975"/>
      <w:bookmarkStart w:id="287" w:name="_Toc494888999"/>
      <w:r w:rsidRPr="003F727A">
        <w:rPr>
          <w:rFonts w:cs="Arial"/>
        </w:rPr>
        <w:t>Листки нетрудоспособности</w:t>
      </w:r>
      <w:bookmarkEnd w:id="286"/>
      <w:bookmarkEnd w:id="287"/>
    </w:p>
    <w:p w14:paraId="4F1F1190" w14:textId="1D1ACD82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</w:t>
      </w:r>
      <w:r w:rsidR="003B3F6D" w:rsidRPr="003F727A">
        <w:rPr>
          <w:rFonts w:cs="Arial"/>
        </w:rPr>
        <w:t xml:space="preserve">данном </w:t>
      </w:r>
      <w:r w:rsidRPr="003F727A">
        <w:rPr>
          <w:rFonts w:cs="Arial"/>
        </w:rPr>
        <w:t>окне можно просмотреть листки нетрудоспособности пациента</w:t>
      </w:r>
      <w:r w:rsidR="00A51B79" w:rsidRPr="003F727A">
        <w:rPr>
          <w:rFonts w:cs="Arial"/>
        </w:rPr>
        <w:br/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_Ref386194493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111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75F18DF6" w14:textId="0D4A72D6" w:rsidR="006F0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E486A69" wp14:editId="5A230A2E">
            <wp:extent cx="6296025" cy="1295400"/>
            <wp:effectExtent l="19050" t="19050" r="28575" b="19050"/>
            <wp:docPr id="244" name="Рисунок 244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7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E00F9A" w14:textId="352BA68B" w:rsidR="006F0032" w:rsidRPr="003F727A" w:rsidRDefault="005C741B" w:rsidP="006F2F0C">
      <w:pPr>
        <w:pStyle w:val="phfiguretitle"/>
      </w:pPr>
      <w:bookmarkStart w:id="288" w:name="_Ref38619449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111</w:t>
        </w:r>
      </w:fldSimple>
      <w:bookmarkEnd w:id="288"/>
      <w:r w:rsidR="00B456DE" w:rsidRPr="003F727A">
        <w:t xml:space="preserve"> - </w:t>
      </w:r>
      <w:r w:rsidR="00BF0D48" w:rsidRPr="003F727A">
        <w:t>Листки нетрудоспособности пациента</w:t>
      </w:r>
    </w:p>
    <w:p w14:paraId="04C35CE4" w14:textId="77777777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Функционал данного окна описан в руководстве пользователя «Модуль учета листков нетрудоспособности».</w:t>
      </w:r>
    </w:p>
    <w:p w14:paraId="55CF576A" w14:textId="77777777" w:rsidR="006F0032" w:rsidRPr="003F727A" w:rsidRDefault="006F0032" w:rsidP="006F0032">
      <w:pPr>
        <w:pStyle w:val="30"/>
        <w:rPr>
          <w:rFonts w:cs="Arial"/>
        </w:rPr>
      </w:pPr>
      <w:bookmarkStart w:id="289" w:name="_Ref386195995"/>
      <w:bookmarkStart w:id="290" w:name="_Toc494889000"/>
      <w:r w:rsidRPr="003F727A">
        <w:rPr>
          <w:rFonts w:cs="Arial"/>
        </w:rPr>
        <w:t>Перемещени</w:t>
      </w:r>
      <w:r w:rsidR="00E638F3" w:rsidRPr="003F727A">
        <w:rPr>
          <w:rFonts w:cs="Arial"/>
        </w:rPr>
        <w:t>е</w:t>
      </w:r>
      <w:r w:rsidRPr="003F727A">
        <w:rPr>
          <w:rFonts w:cs="Arial"/>
        </w:rPr>
        <w:t xml:space="preserve"> по отделениям</w:t>
      </w:r>
      <w:bookmarkEnd w:id="289"/>
      <w:bookmarkEnd w:id="290"/>
    </w:p>
    <w:p w14:paraId="0E596D61" w14:textId="70886FA4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В этом окне можно просмотреть историю перемещений пациента по отделениям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_Ref386194787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112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7C5DCFC" w14:textId="21AD11C2" w:rsidR="006F0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6B2741CB" wp14:editId="59E78383">
            <wp:extent cx="6296025" cy="1524000"/>
            <wp:effectExtent l="19050" t="19050" r="28575" b="19050"/>
            <wp:docPr id="245" name="Рисунок 245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8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BB729C" w14:textId="479DD45E" w:rsidR="006F0032" w:rsidRPr="003F727A" w:rsidRDefault="005C741B" w:rsidP="006F2F0C">
      <w:pPr>
        <w:pStyle w:val="phfiguretitle"/>
      </w:pPr>
      <w:bookmarkStart w:id="291" w:name="_Ref38619478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112</w:t>
        </w:r>
      </w:fldSimple>
      <w:bookmarkEnd w:id="291"/>
      <w:r w:rsidR="00B456DE" w:rsidRPr="003F727A">
        <w:t xml:space="preserve"> - </w:t>
      </w:r>
      <w:r w:rsidR="00BF0D48" w:rsidRPr="003F727A">
        <w:t>История перемещений пациента по отделениям</w:t>
      </w:r>
    </w:p>
    <w:p w14:paraId="5E2893F3" w14:textId="77777777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</w:t>
      </w:r>
      <w:r w:rsidR="003B3F6D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 </w:t>
      </w:r>
    </w:p>
    <w:p w14:paraId="55C0C3D7" w14:textId="0767D58E" w:rsidR="003B3F6D" w:rsidRPr="003F727A" w:rsidRDefault="00987F10" w:rsidP="0034399E">
      <w:pPr>
        <w:pStyle w:val="phlistitemized1"/>
      </w:pPr>
      <w:r w:rsidRPr="003F727A">
        <w:t xml:space="preserve">«Редактировать» - </w:t>
      </w:r>
      <w:r w:rsidR="003B3F6D" w:rsidRPr="003F727A">
        <w:t xml:space="preserve">отредактируйте </w:t>
      </w:r>
      <w:r w:rsidRPr="003F727A">
        <w:t>выбранно</w:t>
      </w:r>
      <w:r w:rsidR="003B3F6D" w:rsidRPr="003F727A">
        <w:t>е</w:t>
      </w:r>
      <w:r w:rsidRPr="003F727A">
        <w:t xml:space="preserve"> отделени</w:t>
      </w:r>
      <w:r w:rsidR="003B3F6D" w:rsidRPr="003F727A">
        <w:t>е</w:t>
      </w:r>
      <w:r w:rsidRPr="003F727A">
        <w:t xml:space="preserve"> (</w:t>
      </w:r>
      <w:r w:rsidRPr="003F727A">
        <w:fldChar w:fldCharType="begin"/>
      </w:r>
      <w:r w:rsidRPr="003F727A">
        <w:instrText xml:space="preserve"> REF _Ref438459750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 w:rsidRPr="003F727A">
        <w:t xml:space="preserve">Рисунок </w:t>
      </w:r>
      <w:r w:rsidR="002D14F6">
        <w:t>113</w:t>
      </w:r>
      <w:r w:rsidRPr="003F727A">
        <w:fldChar w:fldCharType="end"/>
      </w:r>
      <w:r w:rsidRPr="003F727A">
        <w:t>).</w:t>
      </w:r>
      <w:r w:rsidR="003B3F6D" w:rsidRPr="003F727A">
        <w:t xml:space="preserve"> В данном окне с помощью ссылки «История лечащих врачей» реализована возможность просмотра лечащих врачей всех отделений, в которых получал медицинскую помощь данный пациент;</w:t>
      </w:r>
    </w:p>
    <w:p w14:paraId="5F2604E4" w14:textId="77777777" w:rsidR="003B3F6D" w:rsidRPr="003F727A" w:rsidRDefault="00875F71" w:rsidP="00875F71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CA4F77" w:rsidRPr="003F727A">
        <w:rPr>
          <w:rFonts w:cs="Arial"/>
        </w:rPr>
        <w:t xml:space="preserve">Данное </w:t>
      </w:r>
      <w:r w:rsidR="003B3F6D" w:rsidRPr="003F727A">
        <w:rPr>
          <w:rFonts w:cs="Arial"/>
        </w:rPr>
        <w:t xml:space="preserve">окно описано в документе </w:t>
      </w:r>
      <w:r w:rsidR="00E37AFF" w:rsidRPr="003F727A">
        <w:rPr>
          <w:rFonts w:cs="Arial"/>
        </w:rPr>
        <w:t>руководство пользователя</w:t>
      </w:r>
      <w:r w:rsidR="003B3F6D" w:rsidRPr="003F727A">
        <w:rPr>
          <w:rFonts w:cs="Arial"/>
        </w:rPr>
        <w:t xml:space="preserve"> </w:t>
      </w:r>
      <w:r w:rsidR="00E37AFF" w:rsidRPr="003F727A">
        <w:rPr>
          <w:rFonts w:cs="Arial"/>
        </w:rPr>
        <w:t>«</w:t>
      </w:r>
      <w:r w:rsidR="003B3F6D" w:rsidRPr="003F727A">
        <w:rPr>
          <w:rFonts w:cs="Arial"/>
        </w:rPr>
        <w:t>Медсестра стационарного отделения</w:t>
      </w:r>
      <w:r w:rsidR="00E37AFF" w:rsidRPr="003F727A">
        <w:rPr>
          <w:rFonts w:cs="Arial"/>
        </w:rPr>
        <w:t>»</w:t>
      </w:r>
      <w:r w:rsidRPr="003F727A">
        <w:rPr>
          <w:rFonts w:cs="Arial"/>
        </w:rPr>
        <w:t>.</w:t>
      </w:r>
      <w:r w:rsidR="00631B01" w:rsidRPr="003F727A" w:rsidDel="00631B01">
        <w:rPr>
          <w:rFonts w:cs="Arial"/>
        </w:rPr>
        <w:t xml:space="preserve"> </w:t>
      </w:r>
      <w:r w:rsidR="003B3F6D" w:rsidRPr="003F727A">
        <w:rPr>
          <w:rFonts w:cs="Arial"/>
        </w:rPr>
        <w:t>Разница состоит лишь в том, что медсестра переводит пациента по отделениям (в реанимацию в том числе) с помощью пунктов контекстного меню «Переместить в другое отделение</w:t>
      </w:r>
      <w:proofErr w:type="gramStart"/>
      <w:r w:rsidR="003B3F6D" w:rsidRPr="003F727A">
        <w:rPr>
          <w:rFonts w:cs="Arial"/>
        </w:rPr>
        <w:t>/П</w:t>
      </w:r>
      <w:proofErr w:type="gramEnd"/>
      <w:r w:rsidR="003B3F6D" w:rsidRPr="003F727A">
        <w:rPr>
          <w:rFonts w:cs="Arial"/>
        </w:rPr>
        <w:t>ереместить в реанимацию». А функционал просмотра (редактирования) «История лечащих врачей» доступен только при вызове его через «Рабочие места/Пациенты в стационаре»/«Заведующий отделением/Врач стационара/Медсестра стационара»/«ИБ»/ «Перемещение по отделениям», далее перейдите в пункт контекстного меню «Редактировать».</w:t>
      </w:r>
    </w:p>
    <w:p w14:paraId="50968D59" w14:textId="095A6161" w:rsidR="00987F10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C13E821" wp14:editId="17FABE11">
            <wp:extent cx="5143500" cy="4676775"/>
            <wp:effectExtent l="19050" t="19050" r="1905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76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B9661A" w14:textId="071285B9" w:rsidR="00987F10" w:rsidRPr="003F727A" w:rsidRDefault="005C741B" w:rsidP="006F2F0C">
      <w:pPr>
        <w:pStyle w:val="phfiguretitle"/>
      </w:pPr>
      <w:bookmarkStart w:id="292" w:name="_Ref438459750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113</w:t>
        </w:r>
      </w:fldSimple>
      <w:bookmarkEnd w:id="292"/>
      <w:r w:rsidR="00B456DE" w:rsidRPr="003916EF">
        <w:t xml:space="preserve"> - </w:t>
      </w:r>
      <w:r w:rsidR="002A0395" w:rsidRPr="003F727A">
        <w:t>Окно «Перемещение»</w:t>
      </w:r>
    </w:p>
    <w:p w14:paraId="758EB3F5" w14:textId="311A0E75" w:rsidR="006F0032" w:rsidRPr="003F727A" w:rsidRDefault="006F0032" w:rsidP="00631B0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Продолжает лечение</w:t>
      </w:r>
      <w:r w:rsidRPr="003F727A">
        <w:t xml:space="preserve">» - </w:t>
      </w:r>
      <w:r w:rsidR="003B3F6D" w:rsidRPr="003F727A">
        <w:t xml:space="preserve">смените </w:t>
      </w:r>
      <w:r w:rsidRPr="003F727A">
        <w:t>КСГ (</w:t>
      </w:r>
      <w:r w:rsidR="006411B5" w:rsidRPr="003F727A">
        <w:t xml:space="preserve">см. </w:t>
      </w:r>
      <w:r w:rsidR="00A2346A" w:rsidRPr="003F727A">
        <w:t xml:space="preserve">п. </w:t>
      </w:r>
      <w:r w:rsidR="00A2346A" w:rsidRPr="003F727A">
        <w:fldChar w:fldCharType="begin"/>
      </w:r>
      <w:r w:rsidR="00A2346A" w:rsidRPr="003F727A">
        <w:instrText xml:space="preserve"> REF _Ref386008791 \r \h </w:instrText>
      </w:r>
      <w:r w:rsidR="001A46CF" w:rsidRPr="003F727A">
        <w:instrText xml:space="preserve"> \* MERGEFORMAT </w:instrText>
      </w:r>
      <w:r w:rsidR="00A2346A" w:rsidRPr="003F727A">
        <w:fldChar w:fldCharType="separate"/>
      </w:r>
      <w:r w:rsidR="002D14F6">
        <w:t>3.3</w:t>
      </w:r>
      <w:r w:rsidR="00A2346A" w:rsidRPr="003F727A">
        <w:fldChar w:fldCharType="end"/>
      </w:r>
      <w:r w:rsidRPr="003F727A">
        <w:t>);</w:t>
      </w:r>
    </w:p>
    <w:p w14:paraId="7E9AA6E6" w14:textId="77777777" w:rsidR="006F0032" w:rsidRPr="003F727A" w:rsidRDefault="006F0032" w:rsidP="00631B0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Удалить</w:t>
      </w:r>
      <w:r w:rsidRPr="003F727A">
        <w:t xml:space="preserve">» - </w:t>
      </w:r>
      <w:r w:rsidR="003B3F6D" w:rsidRPr="003F727A">
        <w:t xml:space="preserve">удалите </w:t>
      </w:r>
      <w:r w:rsidRPr="003F727A">
        <w:t>записи с переносом данных на другое отделение;</w:t>
      </w:r>
    </w:p>
    <w:p w14:paraId="0E01D126" w14:textId="31137551" w:rsidR="006F0032" w:rsidRPr="003F727A" w:rsidRDefault="006F0032" w:rsidP="00631B0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Переместить в реанимацию</w:t>
      </w:r>
      <w:r w:rsidRPr="003F727A">
        <w:t xml:space="preserve">» - </w:t>
      </w:r>
      <w:r w:rsidR="003B3F6D" w:rsidRPr="003F727A">
        <w:t xml:space="preserve">переведите </w:t>
      </w:r>
      <w:r w:rsidRPr="003F727A">
        <w:t>пациента в реанимационное отделение (</w:t>
      </w:r>
      <w:r w:rsidR="006411B5" w:rsidRPr="003F727A">
        <w:t xml:space="preserve">см. </w:t>
      </w:r>
      <w:r w:rsidR="00A2346A" w:rsidRPr="003F727A">
        <w:t xml:space="preserve">п. </w:t>
      </w:r>
      <w:r w:rsidR="00A2346A" w:rsidRPr="003F727A">
        <w:fldChar w:fldCharType="begin"/>
      </w:r>
      <w:r w:rsidR="00A2346A" w:rsidRPr="003F727A">
        <w:instrText xml:space="preserve"> REF _Ref386033611 \r \h </w:instrText>
      </w:r>
      <w:r w:rsidR="001A46CF" w:rsidRPr="003F727A">
        <w:instrText xml:space="preserve"> \* MERGEFORMAT </w:instrText>
      </w:r>
      <w:r w:rsidR="00A2346A" w:rsidRPr="003F727A">
        <w:fldChar w:fldCharType="separate"/>
      </w:r>
      <w:r w:rsidR="002D14F6">
        <w:t>3.7</w:t>
      </w:r>
      <w:r w:rsidR="00A2346A" w:rsidRPr="003F727A">
        <w:fldChar w:fldCharType="end"/>
      </w:r>
      <w:r w:rsidRPr="003F727A">
        <w:t>);</w:t>
      </w:r>
    </w:p>
    <w:p w14:paraId="76C16190" w14:textId="77777777" w:rsidR="00DA7D95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="00821E1F" w:rsidRPr="003F727A">
        <w:rPr>
          <w:rFonts w:cs="Arial"/>
          <w:b/>
          <w:bCs/>
        </w:rPr>
        <w:t xml:space="preserve"> </w:t>
      </w:r>
      <w:r w:rsidR="00CA4F77" w:rsidRPr="003F727A">
        <w:rPr>
          <w:rFonts w:cs="Arial"/>
        </w:rPr>
        <w:t xml:space="preserve">В </w:t>
      </w:r>
      <w:r w:rsidR="00DA7D95" w:rsidRPr="003F727A">
        <w:rPr>
          <w:rFonts w:cs="Arial"/>
        </w:rPr>
        <w:t>рабоче</w:t>
      </w:r>
      <w:r w:rsidR="0009619E" w:rsidRPr="003F727A">
        <w:rPr>
          <w:rFonts w:cs="Arial"/>
        </w:rPr>
        <w:t>м</w:t>
      </w:r>
      <w:r w:rsidR="00DA7D95" w:rsidRPr="003F727A">
        <w:rPr>
          <w:rFonts w:cs="Arial"/>
        </w:rPr>
        <w:t xml:space="preserve"> окн</w:t>
      </w:r>
      <w:r w:rsidR="0009619E" w:rsidRPr="003F727A">
        <w:rPr>
          <w:rFonts w:cs="Arial"/>
        </w:rPr>
        <w:t>е</w:t>
      </w:r>
      <w:r w:rsidR="00DA7D95" w:rsidRPr="003F727A">
        <w:rPr>
          <w:rFonts w:cs="Arial"/>
        </w:rPr>
        <w:t xml:space="preserve"> врача стационара в контекстно</w:t>
      </w:r>
      <w:r w:rsidR="0009619E" w:rsidRPr="003F727A">
        <w:rPr>
          <w:rFonts w:cs="Arial"/>
        </w:rPr>
        <w:t>м</w:t>
      </w:r>
      <w:r w:rsidR="00DA7D95" w:rsidRPr="003F727A">
        <w:rPr>
          <w:rFonts w:cs="Arial"/>
        </w:rPr>
        <w:t xml:space="preserve"> меню реализована возможность вызова окна для перевода пациента в реанимацию.</w:t>
      </w:r>
    </w:p>
    <w:p w14:paraId="73C8CB71" w14:textId="593E49ED" w:rsidR="006F0032" w:rsidRPr="003F727A" w:rsidRDefault="006F0032" w:rsidP="00631B0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Вернуть в отделение</w:t>
      </w:r>
      <w:r w:rsidRPr="003F727A">
        <w:t xml:space="preserve">» - </w:t>
      </w:r>
      <w:r w:rsidR="0009619E" w:rsidRPr="003F727A">
        <w:t xml:space="preserve">переведите </w:t>
      </w:r>
      <w:r w:rsidRPr="003F727A">
        <w:t>пациента в основное отделение</w:t>
      </w:r>
      <w:r w:rsidR="00A51B79" w:rsidRPr="003F727A">
        <w:br/>
      </w:r>
      <w:r w:rsidRPr="003F727A">
        <w:t>(</w:t>
      </w:r>
      <w:r w:rsidR="0009619E" w:rsidRPr="003F727A">
        <w:t xml:space="preserve">см. </w:t>
      </w:r>
      <w:r w:rsidR="00A2346A" w:rsidRPr="003F727A">
        <w:t xml:space="preserve">п. </w:t>
      </w:r>
      <w:r w:rsidR="00A2346A" w:rsidRPr="003F727A">
        <w:fldChar w:fldCharType="begin"/>
      </w:r>
      <w:r w:rsidR="00A2346A" w:rsidRPr="003F727A">
        <w:instrText xml:space="preserve"> REF _Ref386033611 \r \h </w:instrText>
      </w:r>
      <w:r w:rsidR="001A46CF" w:rsidRPr="003F727A">
        <w:instrText xml:space="preserve"> \* MERGEFORMAT </w:instrText>
      </w:r>
      <w:r w:rsidR="00A2346A" w:rsidRPr="003F727A">
        <w:fldChar w:fldCharType="separate"/>
      </w:r>
      <w:r w:rsidR="002D14F6">
        <w:t>3.7</w:t>
      </w:r>
      <w:r w:rsidR="00A2346A" w:rsidRPr="003F727A">
        <w:fldChar w:fldCharType="end"/>
      </w:r>
      <w:r w:rsidRPr="003F727A">
        <w:t>);</w:t>
      </w:r>
    </w:p>
    <w:p w14:paraId="7931B13F" w14:textId="2FF5107F" w:rsidR="006F0032" w:rsidRPr="003F727A" w:rsidRDefault="006F0032" w:rsidP="00631B01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Переместить в другое отделение</w:t>
      </w:r>
      <w:r w:rsidRPr="003F727A">
        <w:t xml:space="preserve">» - </w:t>
      </w:r>
      <w:r w:rsidR="0009619E" w:rsidRPr="003F727A">
        <w:t xml:space="preserve">переведите </w:t>
      </w:r>
      <w:r w:rsidRPr="003F727A">
        <w:t>пациента в другое отделение (</w:t>
      </w:r>
      <w:r w:rsidR="006411B5" w:rsidRPr="003F727A">
        <w:t xml:space="preserve">см. </w:t>
      </w:r>
      <w:r w:rsidR="00A2346A" w:rsidRPr="003F727A">
        <w:t xml:space="preserve">п. </w:t>
      </w:r>
      <w:r w:rsidR="00A2346A" w:rsidRPr="003F727A">
        <w:fldChar w:fldCharType="begin"/>
      </w:r>
      <w:r w:rsidR="00A2346A" w:rsidRPr="003F727A">
        <w:instrText xml:space="preserve"> REF _Ref386033611 \r \h </w:instrText>
      </w:r>
      <w:r w:rsidR="001A46CF" w:rsidRPr="003F727A">
        <w:instrText xml:space="preserve"> \* MERGEFORMAT </w:instrText>
      </w:r>
      <w:r w:rsidR="00A2346A" w:rsidRPr="003F727A">
        <w:fldChar w:fldCharType="separate"/>
      </w:r>
      <w:r w:rsidR="002D14F6">
        <w:t>3.7</w:t>
      </w:r>
      <w:r w:rsidR="00A2346A" w:rsidRPr="003F727A">
        <w:fldChar w:fldCharType="end"/>
      </w:r>
      <w:r w:rsidRPr="003F727A">
        <w:t>);</w:t>
      </w:r>
    </w:p>
    <w:p w14:paraId="0269C031" w14:textId="77777777" w:rsidR="006F0032" w:rsidRPr="003F727A" w:rsidRDefault="006F0032" w:rsidP="00394842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Отменить последнее перемещение</w:t>
      </w:r>
      <w:r w:rsidRPr="003F727A">
        <w:t xml:space="preserve">» - </w:t>
      </w:r>
      <w:r w:rsidR="0009619E" w:rsidRPr="003F727A">
        <w:t xml:space="preserve">отмените </w:t>
      </w:r>
      <w:r w:rsidRPr="003F727A">
        <w:t>последне</w:t>
      </w:r>
      <w:r w:rsidR="0009619E" w:rsidRPr="003F727A">
        <w:t>е</w:t>
      </w:r>
      <w:r w:rsidRPr="003F727A">
        <w:t xml:space="preserve"> перемещени</w:t>
      </w:r>
      <w:r w:rsidR="0009619E" w:rsidRPr="003F727A">
        <w:t>е</w:t>
      </w:r>
      <w:r w:rsidRPr="003F727A">
        <w:t>.</w:t>
      </w:r>
    </w:p>
    <w:p w14:paraId="2DFEC67C" w14:textId="77777777" w:rsidR="006F0032" w:rsidRPr="003F727A" w:rsidRDefault="006F0032" w:rsidP="006F0032">
      <w:pPr>
        <w:pStyle w:val="30"/>
        <w:rPr>
          <w:rFonts w:cs="Arial"/>
        </w:rPr>
      </w:pPr>
      <w:bookmarkStart w:id="293" w:name="_Ref386196006"/>
      <w:bookmarkStart w:id="294" w:name="_Toc494889001"/>
      <w:r w:rsidRPr="003F727A">
        <w:rPr>
          <w:rFonts w:cs="Arial"/>
        </w:rPr>
        <w:lastRenderedPageBreak/>
        <w:t>Перемещение по койкам</w:t>
      </w:r>
      <w:bookmarkEnd w:id="293"/>
      <w:bookmarkEnd w:id="294"/>
    </w:p>
    <w:p w14:paraId="22113CBF" w14:textId="410861EE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В этом окне можно просмотреть историю перемещений пациента по койкам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_Ref386194795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114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0A5430A0" w14:textId="5D6448D9" w:rsidR="006F0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2BD1CAC" wp14:editId="550C8C04">
            <wp:extent cx="6296025" cy="1438275"/>
            <wp:effectExtent l="19050" t="19050" r="28575" b="28575"/>
            <wp:docPr id="247" name="Рисунок 247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8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DA174E" w14:textId="3F5D69E8" w:rsidR="006F0032" w:rsidRPr="003F727A" w:rsidRDefault="005C741B" w:rsidP="006F2F0C">
      <w:pPr>
        <w:pStyle w:val="phfiguretitle"/>
      </w:pPr>
      <w:bookmarkStart w:id="295" w:name="_Ref386194795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114</w:t>
        </w:r>
      </w:fldSimple>
      <w:bookmarkEnd w:id="295"/>
      <w:r w:rsidR="00B456DE" w:rsidRPr="003916EF">
        <w:t xml:space="preserve"> - </w:t>
      </w:r>
      <w:r w:rsidR="002A0395" w:rsidRPr="003F727A">
        <w:t>Окно «Перемещение по койкам»</w:t>
      </w:r>
    </w:p>
    <w:p w14:paraId="7BBCF97A" w14:textId="1F6DA861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перевода пациента на другую койку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«Переместить». Откроется окно</w:t>
      </w:r>
      <w:r w:rsidR="00430342" w:rsidRPr="003F727A">
        <w:rPr>
          <w:rFonts w:cs="Arial"/>
        </w:rPr>
        <w:t xml:space="preserve"> «Перемещение»</w:t>
      </w:r>
      <w:r w:rsidRPr="003F727A">
        <w:rPr>
          <w:rFonts w:cs="Arial"/>
        </w:rPr>
        <w:t xml:space="preserve">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_Ref386194944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BBBBDFA" w14:textId="308866C8" w:rsidR="006F0032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C01AE6E" wp14:editId="6DA00FBB">
            <wp:extent cx="3048000" cy="1228725"/>
            <wp:effectExtent l="19050" t="19050" r="19050" b="28575"/>
            <wp:docPr id="248" name="Рисунок 248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8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28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73CEA7" w14:textId="381ED6D6" w:rsidR="006F0032" w:rsidRPr="003F727A" w:rsidRDefault="005C741B" w:rsidP="006F2F0C">
      <w:pPr>
        <w:pStyle w:val="phfiguretitle"/>
      </w:pPr>
      <w:bookmarkStart w:id="296" w:name="_Ref386194944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115</w:t>
        </w:r>
      </w:fldSimple>
      <w:bookmarkEnd w:id="296"/>
      <w:r w:rsidR="00B456DE" w:rsidRPr="003916EF">
        <w:t xml:space="preserve"> - </w:t>
      </w:r>
      <w:r w:rsidR="002A0395" w:rsidRPr="003F727A">
        <w:t>Окно «Перемещение»</w:t>
      </w:r>
    </w:p>
    <w:p w14:paraId="51CBA44C" w14:textId="77777777" w:rsidR="006F0032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6F0032" w:rsidRPr="003F727A">
        <w:rPr>
          <w:rFonts w:cs="Arial"/>
        </w:rPr>
        <w:t xml:space="preserve"> следующие поля:</w:t>
      </w:r>
    </w:p>
    <w:p w14:paraId="0C6AEA54" w14:textId="23A24753" w:rsidR="006F0032" w:rsidRPr="003F727A" w:rsidRDefault="006F0032" w:rsidP="006C2D2A">
      <w:pPr>
        <w:pStyle w:val="phlistitemized1"/>
      </w:pPr>
      <w:r w:rsidRPr="003F727A">
        <w:t xml:space="preserve">«Палата (койка)» - </w:t>
      </w:r>
      <w:r w:rsidR="0009619E" w:rsidRPr="003F727A">
        <w:t>в</w:t>
      </w:r>
      <w:r w:rsidR="000D7744" w:rsidRPr="003F727A">
        <w:t>ыберите</w:t>
      </w:r>
      <w:r w:rsidRPr="003F727A">
        <w:t xml:space="preserve"> палату и койку, куда переводят пациента. Для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lang w:eastAsia="ru-RU"/>
        </w:rPr>
        <w:drawing>
          <wp:inline distT="0" distB="0" distL="0" distR="0" wp14:anchorId="578D716D" wp14:editId="7A622E97">
            <wp:extent cx="190500" cy="219075"/>
            <wp:effectExtent l="19050" t="19050" r="19050" b="2857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«Палаты и койки отделений», в котором </w:t>
      </w:r>
      <w:r w:rsidR="00B3419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7CAC4F82" w14:textId="0CA1A65F" w:rsidR="006F0032" w:rsidRPr="003F727A" w:rsidRDefault="006F0032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Дата</w:t>
      </w:r>
      <w:r w:rsidRPr="003F727A">
        <w:t xml:space="preserve">» - </w:t>
      </w:r>
      <w:r w:rsidR="0009619E" w:rsidRPr="003F727A">
        <w:t xml:space="preserve">укажите </w:t>
      </w:r>
      <w:r w:rsidRPr="003F727A">
        <w:t xml:space="preserve">дату перемещения с помощью календаря </w:t>
      </w:r>
      <w:r w:rsidR="00974D54">
        <w:rPr>
          <w:noProof/>
          <w:lang w:eastAsia="ru-RU"/>
        </w:rPr>
        <w:drawing>
          <wp:inline distT="0" distB="0" distL="0" distR="0" wp14:anchorId="68454DAB" wp14:editId="3DA20B8B">
            <wp:extent cx="200025" cy="200025"/>
            <wp:effectExtent l="19050" t="19050" r="28575" b="285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 или вручную</w:t>
      </w:r>
      <w:r w:rsidR="0009619E" w:rsidRPr="003F727A">
        <w:t xml:space="preserve"> </w:t>
      </w:r>
      <w:r w:rsidR="00FF2172" w:rsidRPr="003F727A">
        <w:t>(</w:t>
      </w:r>
      <w:r w:rsidR="00FA3569" w:rsidRPr="003F727A">
        <w:t>по умолчанию указывается текущая дата</w:t>
      </w:r>
      <w:r w:rsidR="00FF2172" w:rsidRPr="003F727A">
        <w:t>)</w:t>
      </w:r>
      <w:r w:rsidRPr="003F727A">
        <w:t>;</w:t>
      </w:r>
    </w:p>
    <w:p w14:paraId="79733ADD" w14:textId="77777777" w:rsidR="006F0032" w:rsidRPr="003F727A" w:rsidRDefault="006F0032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Время</w:t>
      </w:r>
      <w:r w:rsidRPr="003F727A">
        <w:t xml:space="preserve">» - </w:t>
      </w:r>
      <w:r w:rsidR="0009619E" w:rsidRPr="003F727A">
        <w:t xml:space="preserve">укажите </w:t>
      </w:r>
      <w:r w:rsidR="00FA3569" w:rsidRPr="003F727A">
        <w:t>вручную</w:t>
      </w:r>
      <w:r w:rsidRPr="003F727A">
        <w:t xml:space="preserve"> время перемещения</w:t>
      </w:r>
      <w:r w:rsidR="00FA3569" w:rsidRPr="003F727A">
        <w:t xml:space="preserve"> </w:t>
      </w:r>
      <w:r w:rsidR="00FF2172" w:rsidRPr="003F727A">
        <w:t>(</w:t>
      </w:r>
      <w:r w:rsidR="00FA3569" w:rsidRPr="003F727A">
        <w:t>по умолчанию указывается текущее время</w:t>
      </w:r>
      <w:r w:rsidR="00FF2172" w:rsidRPr="003F727A">
        <w:t>)</w:t>
      </w:r>
      <w:r w:rsidRPr="003F727A">
        <w:t>.</w:t>
      </w:r>
    </w:p>
    <w:p w14:paraId="54A62E3D" w14:textId="2A96C4ED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</w:t>
      </w:r>
      <w:r w:rsidR="0009619E" w:rsidRPr="003F727A">
        <w:rPr>
          <w:rFonts w:cs="Arial"/>
        </w:rPr>
        <w:t xml:space="preserve">нажмите </w:t>
      </w:r>
      <w:r w:rsidRPr="003F727A">
        <w:rPr>
          <w:rFonts w:cs="Arial"/>
        </w:rPr>
        <w:t xml:space="preserve">кнопку </w:t>
      </w:r>
      <w:r w:rsidR="0003342F">
        <w:rPr>
          <w:rFonts w:cs="Arial"/>
        </w:rPr>
        <w:t>«ОК»</w:t>
      </w:r>
      <w:r w:rsidR="009D34C8" w:rsidRPr="003F727A">
        <w:rPr>
          <w:rFonts w:cs="Arial"/>
        </w:rPr>
        <w:t>.</w:t>
      </w:r>
    </w:p>
    <w:p w14:paraId="0648C10A" w14:textId="4FFB99FC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>Для отмены последнего перемещения в окне «Перемещения по койкам»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_Ref386194795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114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 </w:t>
      </w:r>
      <w:r w:rsidR="0009619E" w:rsidRPr="003F727A">
        <w:rPr>
          <w:rFonts w:cs="Arial"/>
        </w:rPr>
        <w:t xml:space="preserve">воспользуйтесь </w:t>
      </w:r>
      <w:r w:rsidRPr="003F727A">
        <w:rPr>
          <w:rFonts w:cs="Arial"/>
        </w:rPr>
        <w:t>пунктом контекстного меню «Отменить последнее перемещение».</w:t>
      </w:r>
    </w:p>
    <w:p w14:paraId="30225F2C" w14:textId="77777777" w:rsidR="000C2AC7" w:rsidRPr="003F727A" w:rsidRDefault="00875F71" w:rsidP="00821E1F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>Примечание</w:t>
      </w:r>
      <w:r w:rsidRPr="003F727A">
        <w:rPr>
          <w:rFonts w:cs="Arial"/>
        </w:rPr>
        <w:t xml:space="preserve"> –</w:t>
      </w:r>
      <w:r w:rsidR="00DA350B">
        <w:rPr>
          <w:rFonts w:cs="Arial"/>
        </w:rPr>
        <w:t xml:space="preserve"> </w:t>
      </w:r>
      <w:r w:rsidR="00DB53AB">
        <w:rPr>
          <w:rFonts w:cs="Arial"/>
        </w:rPr>
        <w:t>П</w:t>
      </w:r>
      <w:r w:rsidR="00DB53AB" w:rsidRPr="003F727A">
        <w:rPr>
          <w:rFonts w:cs="Arial"/>
        </w:rPr>
        <w:t xml:space="preserve">ри </w:t>
      </w:r>
      <w:r w:rsidR="000C2AC7" w:rsidRPr="003F727A">
        <w:rPr>
          <w:rFonts w:cs="Arial"/>
        </w:rPr>
        <w:t>отмене последнего перемещения по койке, пациент остается без койки.</w:t>
      </w:r>
    </w:p>
    <w:p w14:paraId="31A9D9DA" w14:textId="77777777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Для освобождения койки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«Освободить койку».</w:t>
      </w:r>
    </w:p>
    <w:p w14:paraId="5C1742E1" w14:textId="77777777" w:rsidR="006F0032" w:rsidRPr="003F727A" w:rsidRDefault="006F0032" w:rsidP="006F0032">
      <w:pPr>
        <w:pStyle w:val="30"/>
        <w:rPr>
          <w:rFonts w:cs="Arial"/>
        </w:rPr>
      </w:pPr>
      <w:bookmarkStart w:id="297" w:name="_Ref386196018"/>
      <w:bookmarkStart w:id="298" w:name="_Toc494889002"/>
      <w:r w:rsidRPr="003F727A">
        <w:rPr>
          <w:rFonts w:cs="Arial"/>
        </w:rPr>
        <w:t>Дополнительно</w:t>
      </w:r>
      <w:bookmarkEnd w:id="297"/>
      <w:bookmarkEnd w:id="298"/>
    </w:p>
    <w:p w14:paraId="036DA4E8" w14:textId="7E3CD742" w:rsidR="006F0032" w:rsidRPr="003F727A" w:rsidRDefault="006F003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этом окне </w:t>
      </w:r>
      <w:r w:rsidR="0009619E" w:rsidRPr="003F727A">
        <w:rPr>
          <w:rFonts w:cs="Arial"/>
        </w:rPr>
        <w:t>укажите</w:t>
      </w:r>
      <w:r w:rsidRPr="003F727A">
        <w:rPr>
          <w:rFonts w:cs="Arial"/>
        </w:rPr>
        <w:t xml:space="preserve"> дополнительные параметры госпитализации </w:t>
      </w:r>
      <w:r w:rsidR="00631B01" w:rsidRPr="003F727A">
        <w:rPr>
          <w:rFonts w:cs="Arial"/>
        </w:rPr>
        <w:br/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_Ref386195579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</w:t>
      </w:r>
      <w:r w:rsidR="00342E6E" w:rsidRPr="003F727A">
        <w:rPr>
          <w:rFonts w:cs="Arial"/>
        </w:rPr>
        <w:t>.</w:t>
      </w:r>
    </w:p>
    <w:p w14:paraId="205C12BA" w14:textId="01F57125" w:rsidR="00FB3715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5C1889D" wp14:editId="7105AE1D">
            <wp:extent cx="5153025" cy="4981575"/>
            <wp:effectExtent l="19050" t="19050" r="28575" b="2857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981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473720" w14:textId="6C0F6EA0" w:rsidR="006F0032" w:rsidRPr="003F727A" w:rsidRDefault="005C741B" w:rsidP="006F2F0C">
      <w:pPr>
        <w:pStyle w:val="phfiguretitle"/>
      </w:pPr>
      <w:bookmarkStart w:id="299" w:name="_Ref386195579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116</w:t>
        </w:r>
      </w:fldSimple>
      <w:bookmarkEnd w:id="299"/>
      <w:r w:rsidR="00B456DE" w:rsidRPr="003916EF">
        <w:t xml:space="preserve"> - </w:t>
      </w:r>
      <w:r w:rsidR="00920701" w:rsidRPr="003F727A">
        <w:t>Окно «Параметры госпитализации»</w:t>
      </w:r>
    </w:p>
    <w:p w14:paraId="521A7A06" w14:textId="77777777" w:rsidR="006F0032" w:rsidRPr="003F727A" w:rsidRDefault="00E7621D" w:rsidP="0034399E">
      <w:pPr>
        <w:pStyle w:val="phnormal"/>
        <w:rPr>
          <w:rFonts w:cs="Arial"/>
        </w:rPr>
      </w:pPr>
      <w:r w:rsidRPr="003F727A">
        <w:rPr>
          <w:rFonts w:cs="Arial"/>
        </w:rPr>
        <w:t>На в</w:t>
      </w:r>
      <w:r w:rsidR="006F0032" w:rsidRPr="003F727A">
        <w:rPr>
          <w:rFonts w:cs="Arial"/>
        </w:rPr>
        <w:t>кладк</w:t>
      </w:r>
      <w:r w:rsidRPr="003F727A">
        <w:rPr>
          <w:rFonts w:cs="Arial"/>
        </w:rPr>
        <w:t>е</w:t>
      </w:r>
      <w:r w:rsidR="006F0032" w:rsidRPr="003F727A">
        <w:rPr>
          <w:rFonts w:cs="Arial"/>
        </w:rPr>
        <w:t xml:space="preserve"> «Параметры госпитализации</w:t>
      </w:r>
      <w:r w:rsidRPr="003F727A">
        <w:rPr>
          <w:rFonts w:cs="Arial"/>
        </w:rPr>
        <w:t xml:space="preserve">» </w:t>
      </w:r>
      <w:r w:rsidR="0009619E" w:rsidRPr="003F727A">
        <w:rPr>
          <w:rFonts w:cs="Arial"/>
        </w:rPr>
        <w:t>з</w:t>
      </w:r>
      <w:r w:rsidR="007C3F9B" w:rsidRPr="003F727A">
        <w:rPr>
          <w:rFonts w:cs="Arial"/>
        </w:rPr>
        <w:t>аполните</w:t>
      </w:r>
      <w:r w:rsidRPr="003F727A">
        <w:rPr>
          <w:rFonts w:cs="Arial"/>
        </w:rPr>
        <w:t xml:space="preserve"> следующие поля:</w:t>
      </w:r>
    </w:p>
    <w:p w14:paraId="5CC8293F" w14:textId="2174ABED" w:rsidR="006F0032" w:rsidRPr="003F727A" w:rsidRDefault="006F0032" w:rsidP="006C2D2A">
      <w:pPr>
        <w:pStyle w:val="phlistitemized1"/>
      </w:pPr>
      <w:r w:rsidRPr="003F727A">
        <w:t xml:space="preserve">«Сопровождающее лицо» - </w:t>
      </w:r>
      <w:r w:rsidR="0009619E" w:rsidRPr="003F727A">
        <w:t>д</w:t>
      </w:r>
      <w:r w:rsidRPr="003F727A">
        <w:t xml:space="preserve">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color w:val="0000FF"/>
          <w:lang w:eastAsia="ru-RU"/>
        </w:rPr>
        <w:drawing>
          <wp:inline distT="0" distB="0" distL="0" distR="0" wp14:anchorId="2CA2D3AA" wp14:editId="5924DA20">
            <wp:extent cx="190500" cy="190500"/>
            <wp:effectExtent l="19050" t="19050" r="19050" b="19050"/>
            <wp:docPr id="252" name="Рисунок 252" descr="%D0%BA%D0%BD_3%D1%82%D0%BE%D1%87%D0%BA%D0%B8">
              <a:hlinkClick xmlns:a="http://schemas.openxmlformats.org/drawingml/2006/main" r:id="rId205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«Контрагенты: родственники», в котором </w:t>
      </w:r>
      <w:r w:rsidR="0009619E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нужное значение </w:t>
      </w:r>
      <w:r w:rsidR="007C3F9B" w:rsidRPr="003F727A">
        <w:t>и нажмите</w:t>
      </w:r>
      <w:r w:rsidR="00DE4F11" w:rsidRPr="003F727A">
        <w:t xml:space="preserve"> кнопку</w:t>
      </w:r>
      <w:r w:rsidRPr="003F727A">
        <w:t xml:space="preserve"> </w:t>
      </w:r>
      <w:r w:rsidR="0003342F">
        <w:t>«ОК»</w:t>
      </w:r>
      <w:r w:rsidR="0009619E" w:rsidRPr="003F727A">
        <w:t xml:space="preserve"> или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05E33367" w14:textId="3B9869C8" w:rsidR="006F0032" w:rsidRPr="003F727A" w:rsidRDefault="006F0032" w:rsidP="006C2D2A">
      <w:pPr>
        <w:pStyle w:val="phlistitemized1"/>
      </w:pPr>
      <w:r w:rsidRPr="003F727A">
        <w:t xml:space="preserve">«Причины госпитализации» - </w:t>
      </w:r>
      <w:r w:rsidR="0009619E" w:rsidRPr="003F727A">
        <w:t>д</w:t>
      </w:r>
      <w:r w:rsidRPr="003F727A">
        <w:t xml:space="preserve">ля 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color w:val="0000FF"/>
          <w:lang w:eastAsia="ru-RU"/>
        </w:rPr>
        <w:drawing>
          <wp:inline distT="0" distB="0" distL="0" distR="0" wp14:anchorId="7D9EF86C" wp14:editId="427891EC">
            <wp:extent cx="190500" cy="190500"/>
            <wp:effectExtent l="19050" t="19050" r="19050" b="19050"/>
            <wp:docPr id="253" name="Рисунок 253" descr="%D0%BA%D0%BD_3%D1%82%D0%BE%D1%87%D0%BA%D0%B8">
              <a:hlinkClick xmlns:a="http://schemas.openxmlformats.org/drawingml/2006/main" r:id="rId205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«Причины госпитализации», в котором </w:t>
      </w:r>
      <w:r w:rsidR="0009619E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lastRenderedPageBreak/>
        <w:t xml:space="preserve">нужное значение </w:t>
      </w:r>
      <w:r w:rsidR="007C3F9B" w:rsidRPr="003F727A">
        <w:t>и нажмите</w:t>
      </w:r>
      <w:r w:rsidR="00DE4F11" w:rsidRPr="003F727A">
        <w:t xml:space="preserve"> кнопку</w:t>
      </w:r>
      <w:r w:rsidRPr="003F727A">
        <w:t xml:space="preserve"> </w:t>
      </w:r>
      <w:r w:rsidR="0003342F">
        <w:t>«ОК»</w:t>
      </w:r>
      <w:r w:rsidRPr="003F727A">
        <w:t xml:space="preserve"> или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мыши;</w:t>
      </w:r>
    </w:p>
    <w:p w14:paraId="78379DE7" w14:textId="345C57FC" w:rsidR="006F0032" w:rsidRPr="003F727A" w:rsidRDefault="006F0032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Тип госпитализации</w:t>
      </w:r>
      <w:r w:rsidRPr="003F727A">
        <w:t xml:space="preserve">» - </w:t>
      </w:r>
      <w:r w:rsidR="0009619E" w:rsidRPr="003F727A">
        <w:t>в</w:t>
      </w:r>
      <w:r w:rsidR="000D7744" w:rsidRPr="003F727A">
        <w:t>ыберите</w:t>
      </w:r>
      <w:r w:rsidRPr="003F727A">
        <w:t xml:space="preserve"> 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color w:val="0000FF"/>
          <w:lang w:eastAsia="ru-RU"/>
        </w:rPr>
        <w:drawing>
          <wp:inline distT="0" distB="0" distL="0" distR="0" wp14:anchorId="56AD3501" wp14:editId="4D2F8DB6">
            <wp:extent cx="209550" cy="228600"/>
            <wp:effectExtent l="19050" t="19050" r="19050" b="19050"/>
            <wp:docPr id="254" name="Рисунок 254" descr="%D0%BA%D0%BD_%D0%B2%D0%BD%D0%B8%D0%B7">
              <a:hlinkClick xmlns:a="http://schemas.openxmlformats.org/drawingml/2006/main" r:id="rId20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08B19C8F" w14:textId="781D2EE9" w:rsidR="006F0032" w:rsidRPr="003F727A" w:rsidRDefault="006F0032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Тип транспортировки</w:t>
      </w:r>
      <w:r w:rsidRPr="003F727A">
        <w:t xml:space="preserve">» - </w:t>
      </w:r>
      <w:r w:rsidR="0009619E" w:rsidRPr="003F727A">
        <w:t xml:space="preserve">выберите </w:t>
      </w:r>
      <w:r w:rsidRPr="003F727A">
        <w:t xml:space="preserve">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color w:val="0000FF"/>
          <w:lang w:eastAsia="ru-RU"/>
        </w:rPr>
        <w:drawing>
          <wp:inline distT="0" distB="0" distL="0" distR="0" wp14:anchorId="4DD7453F" wp14:editId="063D48C4">
            <wp:extent cx="209550" cy="228600"/>
            <wp:effectExtent l="19050" t="19050" r="19050" b="19050"/>
            <wp:docPr id="255" name="Рисунок 255" descr="%D0%BA%D0%BD_%D0%B2%D0%BD%D0%B8%D0%B7">
              <a:hlinkClick xmlns:a="http://schemas.openxmlformats.org/drawingml/2006/main" r:id="rId20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20CFD452" w14:textId="71CB2A91" w:rsidR="00232128" w:rsidRPr="003F727A" w:rsidRDefault="00232128" w:rsidP="006C2D2A">
      <w:pPr>
        <w:pStyle w:val="phlistitemized1"/>
      </w:pPr>
      <w:r w:rsidRPr="003F727A">
        <w:t xml:space="preserve">«Статус трудоспособности» - </w:t>
      </w:r>
      <w:r w:rsidR="0009619E" w:rsidRPr="003F727A">
        <w:t xml:space="preserve">выберите </w:t>
      </w:r>
      <w:r w:rsidRPr="003F727A">
        <w:t xml:space="preserve">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color w:val="0000FF"/>
          <w:lang w:eastAsia="ru-RU"/>
        </w:rPr>
        <w:drawing>
          <wp:inline distT="0" distB="0" distL="0" distR="0" wp14:anchorId="56887294" wp14:editId="35D2C48D">
            <wp:extent cx="209550" cy="228600"/>
            <wp:effectExtent l="19050" t="19050" r="19050" b="19050"/>
            <wp:docPr id="256" name="Рисунок 256" descr="%D0%BA%D0%BD_%D0%B2%D0%BD%D0%B8%D0%B7">
              <a:hlinkClick xmlns:a="http://schemas.openxmlformats.org/drawingml/2006/main" r:id="rId20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6011145F" w14:textId="77777777" w:rsidR="006F0032" w:rsidRPr="003F727A" w:rsidRDefault="006F0032" w:rsidP="006C2D2A">
      <w:pPr>
        <w:pStyle w:val="phlistitemized1"/>
      </w:pPr>
      <w:r w:rsidRPr="003F727A">
        <w:t>«</w:t>
      </w:r>
      <w:proofErr w:type="gramStart"/>
      <w:r w:rsidRPr="003F727A">
        <w:rPr>
          <w:rStyle w:val="33"/>
          <w:rFonts w:ascii="Arial" w:hAnsi="Arial"/>
        </w:rPr>
        <w:t>Госпитализирован</w:t>
      </w:r>
      <w:proofErr w:type="gramEnd"/>
      <w:r w:rsidRPr="003F727A">
        <w:rPr>
          <w:rStyle w:val="33"/>
          <w:rFonts w:ascii="Arial" w:hAnsi="Arial"/>
        </w:rPr>
        <w:t xml:space="preserve"> в этом году по этому заболеванию</w:t>
      </w:r>
      <w:r w:rsidRPr="003F727A">
        <w:t xml:space="preserve">» - </w:t>
      </w:r>
      <w:r w:rsidR="0009619E" w:rsidRPr="003F727A">
        <w:t xml:space="preserve">введите </w:t>
      </w:r>
      <w:r w:rsidRPr="003F727A">
        <w:t>значение вручную;</w:t>
      </w:r>
    </w:p>
    <w:p w14:paraId="0A475E67" w14:textId="56CBD80C" w:rsidR="006F0032" w:rsidRPr="003F727A" w:rsidRDefault="006F0032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Количество часов с начала заболевания</w:t>
      </w:r>
      <w:r w:rsidRPr="003F727A">
        <w:t xml:space="preserve">» - </w:t>
      </w:r>
      <w:r w:rsidR="0009619E" w:rsidRPr="003F727A">
        <w:t>в</w:t>
      </w:r>
      <w:r w:rsidR="000D7744" w:rsidRPr="003F727A">
        <w:t>ыберите</w:t>
      </w:r>
      <w:r w:rsidRPr="003F727A">
        <w:t xml:space="preserve"> 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color w:val="0000FF"/>
          <w:lang w:eastAsia="ru-RU"/>
        </w:rPr>
        <w:drawing>
          <wp:inline distT="0" distB="0" distL="0" distR="0" wp14:anchorId="4BA078CC" wp14:editId="38A616F7">
            <wp:extent cx="209550" cy="228600"/>
            <wp:effectExtent l="19050" t="19050" r="19050" b="19050"/>
            <wp:docPr id="257" name="Рисунок 257" descr="%D0%BA%D0%BD_%D0%B2%D0%BD%D0%B8%D0%B7">
              <a:hlinkClick xmlns:a="http://schemas.openxmlformats.org/drawingml/2006/main" r:id="rId20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6EFD3962" w14:textId="2B76EE64" w:rsidR="006F0032" w:rsidRPr="003F727A" w:rsidRDefault="006F0032" w:rsidP="006C2D2A">
      <w:pPr>
        <w:pStyle w:val="phlistitemized1"/>
      </w:pPr>
      <w:r w:rsidRPr="003F727A">
        <w:t xml:space="preserve">«Врач приемного покоя» - </w:t>
      </w:r>
      <w:r w:rsidR="0009619E" w:rsidRPr="003F727A">
        <w:t xml:space="preserve">для </w:t>
      </w:r>
      <w:r w:rsidRPr="003F727A">
        <w:t xml:space="preserve">заполнения поля </w:t>
      </w:r>
      <w:r w:rsidR="00B34194" w:rsidRPr="003F727A">
        <w:t>нажмите</w:t>
      </w:r>
      <w:r w:rsidRPr="003F727A">
        <w:t xml:space="preserve"> кнопку </w:t>
      </w:r>
      <w:r w:rsidR="00974D54">
        <w:rPr>
          <w:noProof/>
          <w:color w:val="0000FF"/>
          <w:lang w:eastAsia="ru-RU"/>
        </w:rPr>
        <w:drawing>
          <wp:inline distT="0" distB="0" distL="0" distR="0" wp14:anchorId="66470C90" wp14:editId="711094C7">
            <wp:extent cx="190500" cy="190500"/>
            <wp:effectExtent l="19050" t="19050" r="19050" b="19050"/>
            <wp:docPr id="258" name="Рисунок 258" descr="%D0%BA%D0%BD_3%D1%82%D0%BE%D1%87%D0%BA%D0%B8">
              <a:hlinkClick xmlns:a="http://schemas.openxmlformats.org/drawingml/2006/main" r:id="rId205" tooltip="wiki:кн_3точки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%D0%BA%D0%BD_3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 xml:space="preserve">. Откроется окно «Персонал», в котором </w:t>
      </w:r>
      <w:r w:rsidR="0009619E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нужное значение </w:t>
      </w:r>
      <w:r w:rsidR="007C3F9B" w:rsidRPr="003F727A">
        <w:t>и нажмите</w:t>
      </w:r>
      <w:r w:rsidR="00DE4F11" w:rsidRPr="003F727A">
        <w:t xml:space="preserve"> кнопку</w:t>
      </w:r>
      <w:r w:rsidRPr="003F727A">
        <w:t xml:space="preserve"> </w:t>
      </w:r>
      <w:r w:rsidR="0003342F">
        <w:t>«ОК»</w:t>
      </w:r>
      <w:r w:rsidR="0009619E" w:rsidRPr="003F727A">
        <w:t xml:space="preserve"> или</w:t>
      </w:r>
      <w:r w:rsidRPr="003F727A">
        <w:t xml:space="preserve"> </w:t>
      </w:r>
      <w:r w:rsidR="000D7744" w:rsidRPr="003F727A">
        <w:t>выберите</w:t>
      </w:r>
      <w:r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Pr="003F727A">
        <w:t>мыши</w:t>
      </w:r>
      <w:r w:rsidR="00F61363" w:rsidRPr="003F727A">
        <w:t>;</w:t>
      </w:r>
    </w:p>
    <w:p w14:paraId="038F45A3" w14:textId="50685061" w:rsidR="00C81F6E" w:rsidRPr="003F727A" w:rsidRDefault="00C81F6E" w:rsidP="006C2D2A">
      <w:pPr>
        <w:pStyle w:val="phlistitemized1"/>
      </w:pPr>
      <w:r w:rsidRPr="003F727A">
        <w:t>«Госпитализирован после травмы»</w:t>
      </w:r>
      <w:r w:rsidR="00F61363" w:rsidRPr="003F727A">
        <w:t xml:space="preserve"> - </w:t>
      </w:r>
      <w:r w:rsidR="0009619E" w:rsidRPr="003F727A">
        <w:t xml:space="preserve">если </w:t>
      </w:r>
      <w:r w:rsidR="00F61363" w:rsidRPr="003F727A">
        <w:t xml:space="preserve">пациент госпитализирован после травмы, </w:t>
      </w:r>
      <w:r w:rsidR="00B34194" w:rsidRPr="003F727A">
        <w:t>нажмите</w:t>
      </w:r>
      <w:r w:rsidR="00F61363" w:rsidRPr="003F727A">
        <w:t xml:space="preserve"> кнопку с</w:t>
      </w:r>
      <w:r w:rsidR="00DE4F11" w:rsidRPr="003F727A">
        <w:t>о</w:t>
      </w:r>
      <w:r w:rsidR="00F61363" w:rsidRPr="003F727A">
        <w:t xml:space="preserve"> ссылкой «</w:t>
      </w:r>
      <w:r w:rsidR="00F61363" w:rsidRPr="003F727A">
        <w:rPr>
          <w:rStyle w:val="33"/>
          <w:rFonts w:ascii="Arial" w:hAnsi="Arial"/>
        </w:rPr>
        <w:t>Показать</w:t>
      </w:r>
      <w:r w:rsidR="00F61363" w:rsidRPr="003F727A">
        <w:t>»</w:t>
      </w:r>
      <w:r w:rsidR="00242E1E" w:rsidRPr="003F727A">
        <w:t>. Откроются дополнительные поля (</w:t>
      </w:r>
      <w:r w:rsidR="00242E1E" w:rsidRPr="003F727A">
        <w:fldChar w:fldCharType="begin"/>
      </w:r>
      <w:r w:rsidR="00242E1E" w:rsidRPr="003F727A">
        <w:instrText xml:space="preserve"> REF _Ref411861391 \h </w:instrText>
      </w:r>
      <w:r w:rsidR="001A46CF" w:rsidRPr="003F727A">
        <w:instrText xml:space="preserve"> \* MERGEFORMAT </w:instrText>
      </w:r>
      <w:r w:rsidR="00242E1E"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117</w:t>
      </w:r>
      <w:r w:rsidR="00242E1E" w:rsidRPr="003F727A">
        <w:fldChar w:fldCharType="end"/>
      </w:r>
      <w:r w:rsidR="00242E1E" w:rsidRPr="003F727A">
        <w:t>):</w:t>
      </w:r>
    </w:p>
    <w:p w14:paraId="2A6F3A62" w14:textId="35FED227" w:rsidR="0009619E" w:rsidRPr="003F727A" w:rsidRDefault="0009619E" w:rsidP="006C2D2A">
      <w:pPr>
        <w:pStyle w:val="phlistitemized2"/>
        <w:rPr>
          <w:rFonts w:cs="Arial"/>
        </w:rPr>
      </w:pPr>
      <w:r w:rsidRPr="003F727A">
        <w:rPr>
          <w:rFonts w:cs="Arial"/>
        </w:rPr>
        <w:t xml:space="preserve">«Вид травмы» - </w:t>
      </w:r>
      <w:r w:rsidR="003175AD">
        <w:rPr>
          <w:rFonts w:cs="Arial"/>
        </w:rPr>
        <w:t>у</w:t>
      </w:r>
      <w:r w:rsidR="003175AD" w:rsidRPr="003F727A">
        <w:rPr>
          <w:rFonts w:cs="Arial"/>
        </w:rPr>
        <w:t xml:space="preserve">кажите </w:t>
      </w:r>
      <w:r w:rsidRPr="003F727A">
        <w:rPr>
          <w:rFonts w:cs="Arial"/>
        </w:rPr>
        <w:t>значение из справочника «</w:t>
      </w:r>
      <w:r w:rsidRPr="003F727A">
        <w:rPr>
          <w:rStyle w:val="33"/>
          <w:rFonts w:ascii="Arial" w:hAnsi="Arial" w:cs="Arial"/>
        </w:rPr>
        <w:t>Виды травм</w:t>
      </w:r>
      <w:r w:rsidRPr="003F727A">
        <w:rPr>
          <w:rFonts w:cs="Arial"/>
        </w:rPr>
        <w:t xml:space="preserve">», открывающегося с помощью кнопки </w:t>
      </w:r>
      <w:r w:rsidR="00974D54">
        <w:rPr>
          <w:rFonts w:cs="Arial"/>
          <w:noProof/>
        </w:rPr>
        <w:drawing>
          <wp:inline distT="0" distB="0" distL="0" distR="0" wp14:anchorId="4EB9E413" wp14:editId="0DDEC381">
            <wp:extent cx="219075" cy="200025"/>
            <wp:effectExtent l="19050" t="19050" r="28575" b="285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  <w:noProof/>
        </w:rPr>
        <w:t>;</w:t>
      </w:r>
    </w:p>
    <w:p w14:paraId="081F95F9" w14:textId="55E04581" w:rsidR="0009619E" w:rsidRPr="003F727A" w:rsidRDefault="0009619E" w:rsidP="006C2D2A">
      <w:pPr>
        <w:pStyle w:val="phlistitemized2"/>
        <w:rPr>
          <w:rFonts w:cs="Arial"/>
        </w:rPr>
      </w:pPr>
      <w:r w:rsidRPr="003F727A">
        <w:rPr>
          <w:rFonts w:cs="Arial"/>
        </w:rPr>
        <w:t xml:space="preserve">«Диагноз травмы» - </w:t>
      </w:r>
      <w:r w:rsidR="003175AD">
        <w:rPr>
          <w:rFonts w:cs="Arial"/>
        </w:rPr>
        <w:t>у</w:t>
      </w:r>
      <w:r w:rsidR="003175AD" w:rsidRPr="003F727A">
        <w:rPr>
          <w:rFonts w:cs="Arial"/>
        </w:rPr>
        <w:t xml:space="preserve">кажите </w:t>
      </w:r>
      <w:r w:rsidRPr="003F727A">
        <w:rPr>
          <w:rFonts w:cs="Arial"/>
        </w:rPr>
        <w:t>значение из справочника «</w:t>
      </w:r>
      <w:r w:rsidRPr="003F727A">
        <w:rPr>
          <w:rStyle w:val="33"/>
          <w:rFonts w:ascii="Arial" w:hAnsi="Arial" w:cs="Arial"/>
        </w:rPr>
        <w:t>Справочник МКБ-10</w:t>
      </w:r>
      <w:r w:rsidRPr="003F727A">
        <w:rPr>
          <w:rFonts w:cs="Arial"/>
        </w:rPr>
        <w:t xml:space="preserve">», открывающегося с помощью кнопки </w:t>
      </w:r>
      <w:r w:rsidR="00974D54">
        <w:rPr>
          <w:rFonts w:cs="Arial"/>
          <w:noProof/>
        </w:rPr>
        <w:drawing>
          <wp:inline distT="0" distB="0" distL="0" distR="0" wp14:anchorId="4C6F9F18" wp14:editId="66EAB9A1">
            <wp:extent cx="219075" cy="200025"/>
            <wp:effectExtent l="19050" t="19050" r="28575" b="2857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  <w:noProof/>
        </w:rPr>
        <w:t>;</w:t>
      </w:r>
    </w:p>
    <w:p w14:paraId="3EC9392A" w14:textId="77777777" w:rsidR="0009619E" w:rsidRPr="003F727A" w:rsidRDefault="0009619E" w:rsidP="006C2D2A">
      <w:pPr>
        <w:pStyle w:val="phlistitemized2"/>
        <w:rPr>
          <w:rFonts w:cs="Arial"/>
        </w:rPr>
      </w:pPr>
      <w:r w:rsidRPr="003F727A">
        <w:rPr>
          <w:rFonts w:cs="Arial"/>
        </w:rPr>
        <w:t>«</w:t>
      </w:r>
      <w:r w:rsidRPr="003F727A">
        <w:rPr>
          <w:rStyle w:val="33"/>
          <w:rFonts w:ascii="Arial" w:hAnsi="Arial" w:cs="Arial"/>
        </w:rPr>
        <w:t>Время (часов) после травмы</w:t>
      </w:r>
      <w:r w:rsidRPr="003F727A">
        <w:rPr>
          <w:rFonts w:cs="Arial"/>
        </w:rPr>
        <w:t xml:space="preserve">» - </w:t>
      </w:r>
      <w:r w:rsidR="003175AD">
        <w:rPr>
          <w:rFonts w:cs="Arial"/>
        </w:rPr>
        <w:t>в</w:t>
      </w:r>
      <w:r w:rsidR="003175AD" w:rsidRPr="003F727A">
        <w:rPr>
          <w:rFonts w:cs="Arial"/>
        </w:rPr>
        <w:t xml:space="preserve">ручную </w:t>
      </w:r>
      <w:r w:rsidRPr="003F727A">
        <w:rPr>
          <w:rFonts w:cs="Arial"/>
        </w:rPr>
        <w:t>ука</w:t>
      </w:r>
      <w:r w:rsidR="008148C0" w:rsidRPr="003F727A">
        <w:rPr>
          <w:rFonts w:cs="Arial"/>
        </w:rPr>
        <w:t>жите</w:t>
      </w:r>
      <w:r w:rsidRPr="003F727A">
        <w:rPr>
          <w:rFonts w:cs="Arial"/>
        </w:rPr>
        <w:t xml:space="preserve"> время, прошедшее с момента получения травмы.</w:t>
      </w:r>
    </w:p>
    <w:p w14:paraId="48A2D394" w14:textId="48E65958" w:rsidR="0009619E" w:rsidRPr="003F727A" w:rsidRDefault="0009619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полей нажмите кнопку </w:t>
      </w:r>
      <w:r w:rsidR="0003342F">
        <w:rPr>
          <w:rFonts w:cs="Arial"/>
        </w:rPr>
        <w:t>«ОК»</w:t>
      </w:r>
      <w:r w:rsidRPr="003F727A">
        <w:rPr>
          <w:rFonts w:cs="Arial"/>
        </w:rPr>
        <w:t>.</w:t>
      </w:r>
    </w:p>
    <w:p w14:paraId="299BAE02" w14:textId="77777777" w:rsidR="0009619E" w:rsidRPr="003F727A" w:rsidRDefault="0009619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Другие виды лечения</w:t>
      </w:r>
      <w:r w:rsidRPr="003F727A">
        <w:t>» - заполняется вручную (для больных ЗНО);</w:t>
      </w:r>
    </w:p>
    <w:p w14:paraId="546F4304" w14:textId="77777777" w:rsidR="0009619E" w:rsidRPr="003F727A" w:rsidRDefault="0009619E" w:rsidP="0034399E">
      <w:pPr>
        <w:pStyle w:val="phlistitemized1"/>
      </w:pPr>
      <w:r w:rsidRPr="003F727A">
        <w:t>«Особые отметки» - заполните вручную, введите особые отметки врача.</w:t>
      </w:r>
    </w:p>
    <w:p w14:paraId="4B6AC473" w14:textId="6B4FE4EF" w:rsidR="00242E1E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1372EA9" wp14:editId="1C89BE22">
            <wp:extent cx="3400425" cy="1600200"/>
            <wp:effectExtent l="19050" t="19050" r="28575" b="190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FF3B01" w14:textId="72C5FE16" w:rsidR="00242E1E" w:rsidRPr="003F727A" w:rsidRDefault="005C741B" w:rsidP="006F2F0C">
      <w:pPr>
        <w:pStyle w:val="phfiguretitle"/>
      </w:pPr>
      <w:bookmarkStart w:id="300" w:name="_Ref411861391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117</w:t>
        </w:r>
      </w:fldSimple>
      <w:bookmarkEnd w:id="300"/>
      <w:r w:rsidR="00B456DE" w:rsidRPr="003916EF">
        <w:t xml:space="preserve"> - </w:t>
      </w:r>
      <w:r w:rsidR="00920701" w:rsidRPr="003F727A">
        <w:t>Окно «Госпитализирован после травмы»</w:t>
      </w:r>
    </w:p>
    <w:p w14:paraId="2F877D4A" w14:textId="04C46D20" w:rsidR="00B42584" w:rsidRPr="003F727A" w:rsidRDefault="00B4258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пациент был госпитализирован без сопровождающего лица, то информацию о нем можно добавить в окне </w:t>
      </w:r>
      <w:r w:rsidR="00AD4A3B" w:rsidRPr="003F727A">
        <w:rPr>
          <w:rFonts w:cs="Arial"/>
        </w:rPr>
        <w:t xml:space="preserve">«Параметры госпитализации» </w:t>
      </w:r>
      <w:r w:rsidR="00133B86" w:rsidRPr="003F727A">
        <w:rPr>
          <w:rFonts w:cs="Arial"/>
        </w:rPr>
        <w:t>(</w:t>
      </w:r>
      <w:r w:rsidR="006803D4" w:rsidRPr="003F727A">
        <w:rPr>
          <w:rFonts w:cs="Arial"/>
        </w:rPr>
        <w:t xml:space="preserve">вкладка </w:t>
      </w:r>
      <w:r w:rsidRPr="003F727A">
        <w:rPr>
          <w:rFonts w:cs="Arial"/>
        </w:rPr>
        <w:t>«Сопровождающие лица»</w:t>
      </w:r>
      <w:r w:rsidR="00133B86" w:rsidRPr="003F727A">
        <w:rPr>
          <w:rFonts w:cs="Arial"/>
        </w:rPr>
        <w:t>)</w:t>
      </w:r>
      <w:r w:rsidR="006803D4" w:rsidRPr="003F727A">
        <w:rPr>
          <w:rFonts w:cs="Arial"/>
        </w:rPr>
        <w:t xml:space="preserve"> (</w:t>
      </w:r>
      <w:r w:rsidR="00AD4A3B" w:rsidRPr="003F727A">
        <w:rPr>
          <w:rFonts w:cs="Arial"/>
        </w:rPr>
        <w:fldChar w:fldCharType="begin"/>
      </w:r>
      <w:r w:rsidR="00AD4A3B" w:rsidRPr="003F727A">
        <w:rPr>
          <w:rFonts w:cs="Arial"/>
        </w:rPr>
        <w:instrText xml:space="preserve"> REF _Ref435618172 \h </w:instrText>
      </w:r>
      <w:r w:rsidR="001A46CF" w:rsidRPr="003F727A">
        <w:rPr>
          <w:rFonts w:cs="Arial"/>
        </w:rPr>
        <w:instrText xml:space="preserve"> \* MERGEFORMAT </w:instrText>
      </w:r>
      <w:r w:rsidR="00AD4A3B" w:rsidRPr="003F727A">
        <w:rPr>
          <w:rFonts w:cs="Arial"/>
        </w:rPr>
      </w:r>
      <w:r w:rsidR="00AD4A3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118</w:t>
      </w:r>
      <w:r w:rsidR="00AD4A3B" w:rsidRPr="003F727A">
        <w:rPr>
          <w:rFonts w:cs="Arial"/>
        </w:rPr>
        <w:fldChar w:fldCharType="end"/>
      </w:r>
      <w:r w:rsidR="006803D4" w:rsidRPr="003F727A">
        <w:rPr>
          <w:rFonts w:cs="Arial"/>
        </w:rPr>
        <w:t>)</w:t>
      </w:r>
      <w:r w:rsidRPr="003F727A">
        <w:rPr>
          <w:rFonts w:cs="Arial"/>
        </w:rPr>
        <w:t>.</w:t>
      </w:r>
    </w:p>
    <w:p w14:paraId="7BDE573F" w14:textId="67A4FBD3" w:rsidR="00F964CA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D060C84" wp14:editId="3A79A468">
            <wp:extent cx="4276725" cy="1666875"/>
            <wp:effectExtent l="19050" t="19050" r="28575" b="2857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C60426" w14:textId="24A1E856" w:rsidR="00433036" w:rsidRPr="003F727A" w:rsidRDefault="005C741B" w:rsidP="006F2F0C">
      <w:pPr>
        <w:pStyle w:val="phfiguretitle"/>
      </w:pPr>
      <w:bookmarkStart w:id="301" w:name="_Ref435618172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118</w:t>
        </w:r>
      </w:fldSimple>
      <w:bookmarkEnd w:id="301"/>
      <w:r w:rsidR="00B456DE" w:rsidRPr="003916EF">
        <w:t xml:space="preserve"> - </w:t>
      </w:r>
      <w:r w:rsidR="00920701" w:rsidRPr="003F727A">
        <w:t xml:space="preserve">Вкладка «Параметры </w:t>
      </w:r>
      <w:r w:rsidR="00EB2922" w:rsidRPr="003F727A">
        <w:t>госпитализации</w:t>
      </w:r>
      <w:r w:rsidR="00920701" w:rsidRPr="003F727A">
        <w:t>»</w:t>
      </w:r>
    </w:p>
    <w:p w14:paraId="1699EDD0" w14:textId="77777777" w:rsidR="00404728" w:rsidRPr="003F727A" w:rsidRDefault="00B4258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На вкладке «Сопровождающие лица» </w:t>
      </w:r>
      <w:r w:rsidR="00B5569C" w:rsidRPr="003F727A">
        <w:rPr>
          <w:rFonts w:cs="Arial"/>
        </w:rPr>
        <w:t>можно посмотреть ИБ сопровождающего лица</w:t>
      </w:r>
      <w:r w:rsidR="00133B86" w:rsidRPr="003F727A">
        <w:rPr>
          <w:rFonts w:cs="Arial"/>
        </w:rPr>
        <w:t>. В</w:t>
      </w:r>
      <w:r w:rsidR="008B3635" w:rsidRPr="003F727A">
        <w:rPr>
          <w:rFonts w:cs="Arial"/>
        </w:rPr>
        <w:t>се отделения, в котором лежит сопровождающее лицо</w:t>
      </w:r>
      <w:r w:rsidR="00133B86" w:rsidRPr="003F727A">
        <w:rPr>
          <w:rFonts w:cs="Arial"/>
        </w:rPr>
        <w:t>,</w:t>
      </w:r>
      <w:r w:rsidR="008B3635" w:rsidRPr="003F727A">
        <w:rPr>
          <w:rFonts w:cs="Arial"/>
        </w:rPr>
        <w:t xml:space="preserve"> идентичны отделениям пациента.</w:t>
      </w:r>
    </w:p>
    <w:p w14:paraId="2A450D65" w14:textId="660BB8B3" w:rsidR="00B42584" w:rsidRPr="003F727A" w:rsidRDefault="00133B86" w:rsidP="0034399E">
      <w:pPr>
        <w:pStyle w:val="phnormal"/>
        <w:rPr>
          <w:rFonts w:cs="Arial"/>
        </w:rPr>
      </w:pPr>
      <w:r w:rsidRPr="003F727A">
        <w:rPr>
          <w:rFonts w:cs="Arial"/>
        </w:rPr>
        <w:t>Н</w:t>
      </w:r>
      <w:r w:rsidR="008B3635" w:rsidRPr="003F727A">
        <w:rPr>
          <w:rFonts w:cs="Arial"/>
        </w:rPr>
        <w:t xml:space="preserve">а данной вкладке </w:t>
      </w:r>
      <w:r w:rsidRPr="003F727A">
        <w:rPr>
          <w:rFonts w:cs="Arial"/>
        </w:rPr>
        <w:t xml:space="preserve">с </w:t>
      </w:r>
      <w:r w:rsidR="008439A2" w:rsidRPr="003F727A">
        <w:rPr>
          <w:rFonts w:cs="Arial"/>
        </w:rPr>
        <w:t xml:space="preserve">помощью пунктов контекстного меню реализована возможность </w:t>
      </w:r>
      <w:r w:rsidR="00631B01" w:rsidRPr="003F727A">
        <w:rPr>
          <w:rFonts w:cs="Arial"/>
        </w:rPr>
        <w:t>д</w:t>
      </w:r>
      <w:r w:rsidR="008439A2" w:rsidRPr="003F727A">
        <w:rPr>
          <w:rFonts w:cs="Arial"/>
        </w:rPr>
        <w:t>обавления/смены</w:t>
      </w:r>
      <w:r w:rsidR="00F97E22" w:rsidRPr="003F727A">
        <w:rPr>
          <w:rFonts w:cs="Arial"/>
        </w:rPr>
        <w:t xml:space="preserve">, </w:t>
      </w:r>
      <w:r w:rsidR="00631B01" w:rsidRPr="003F727A">
        <w:rPr>
          <w:rFonts w:cs="Arial"/>
        </w:rPr>
        <w:t>у</w:t>
      </w:r>
      <w:r w:rsidR="00F97E22" w:rsidRPr="003F727A">
        <w:rPr>
          <w:rFonts w:cs="Arial"/>
        </w:rPr>
        <w:t>даления сопровождающего</w:t>
      </w:r>
      <w:r w:rsidR="008439A2" w:rsidRPr="003F727A">
        <w:rPr>
          <w:rFonts w:cs="Arial"/>
        </w:rPr>
        <w:t xml:space="preserve"> лица</w:t>
      </w:r>
      <w:r w:rsidR="006D7E97" w:rsidRPr="003F727A">
        <w:rPr>
          <w:rFonts w:cs="Arial"/>
        </w:rPr>
        <w:t xml:space="preserve"> (</w:t>
      </w:r>
      <w:r w:rsidR="00AD4A3B" w:rsidRPr="003F727A">
        <w:rPr>
          <w:rFonts w:cs="Arial"/>
        </w:rPr>
        <w:fldChar w:fldCharType="begin"/>
      </w:r>
      <w:r w:rsidR="00AD4A3B" w:rsidRPr="003F727A">
        <w:rPr>
          <w:rFonts w:cs="Arial"/>
        </w:rPr>
        <w:instrText xml:space="preserve"> REF _Ref435618177 \h </w:instrText>
      </w:r>
      <w:r w:rsidR="001A46CF" w:rsidRPr="003F727A">
        <w:rPr>
          <w:rFonts w:cs="Arial"/>
        </w:rPr>
        <w:instrText xml:space="preserve"> \* MERGEFORMAT </w:instrText>
      </w:r>
      <w:r w:rsidR="00AD4A3B" w:rsidRPr="003F727A">
        <w:rPr>
          <w:rFonts w:cs="Arial"/>
        </w:rPr>
      </w:r>
      <w:r w:rsidR="00AD4A3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119</w:t>
      </w:r>
      <w:r w:rsidR="00AD4A3B" w:rsidRPr="003F727A">
        <w:rPr>
          <w:rFonts w:cs="Arial"/>
        </w:rPr>
        <w:fldChar w:fldCharType="end"/>
      </w:r>
      <w:r w:rsidR="006D7E97" w:rsidRPr="003F727A">
        <w:rPr>
          <w:rFonts w:cs="Arial"/>
        </w:rPr>
        <w:t>)</w:t>
      </w:r>
      <w:r w:rsidR="00433036" w:rsidRPr="003F727A">
        <w:rPr>
          <w:rFonts w:cs="Arial"/>
        </w:rPr>
        <w:t>.</w:t>
      </w:r>
    </w:p>
    <w:p w14:paraId="361FA473" w14:textId="5C0BB2FD" w:rsidR="0000489D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C1B1F5D" wp14:editId="76BA16DA">
            <wp:extent cx="4038600" cy="1819275"/>
            <wp:effectExtent l="19050" t="19050" r="19050" b="2857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19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F49190" w14:textId="58BC78E7" w:rsidR="00457EAA" w:rsidRPr="003F727A" w:rsidRDefault="005C741B" w:rsidP="003E7D93">
      <w:pPr>
        <w:pStyle w:val="phfiguretitle"/>
        <w:keepNext w:val="0"/>
      </w:pPr>
      <w:bookmarkStart w:id="302" w:name="_Ref43561817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119</w:t>
        </w:r>
      </w:fldSimple>
      <w:bookmarkEnd w:id="302"/>
      <w:r w:rsidR="00B456DE" w:rsidRPr="003916EF">
        <w:t xml:space="preserve"> - </w:t>
      </w:r>
      <w:r w:rsidR="00920701" w:rsidRPr="003F727A">
        <w:t>Контекстное меню</w:t>
      </w:r>
    </w:p>
    <w:p w14:paraId="1F812D96" w14:textId="226A6966" w:rsidR="0000489D" w:rsidRPr="003F727A" w:rsidRDefault="00457EAA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Для </w:t>
      </w:r>
      <w:r w:rsidR="008A20D1" w:rsidRPr="003F727A">
        <w:rPr>
          <w:rFonts w:cs="Arial"/>
        </w:rPr>
        <w:t xml:space="preserve">добавления или </w:t>
      </w:r>
      <w:r w:rsidRPr="003F727A">
        <w:rPr>
          <w:rFonts w:cs="Arial"/>
        </w:rPr>
        <w:t xml:space="preserve">смены сопровождающего лица </w:t>
      </w:r>
      <w:r w:rsidR="00B34194" w:rsidRPr="003F727A">
        <w:rPr>
          <w:rFonts w:cs="Arial"/>
        </w:rPr>
        <w:t>выберите</w:t>
      </w:r>
      <w:r w:rsidR="0000489D" w:rsidRPr="003F727A">
        <w:rPr>
          <w:rFonts w:cs="Arial"/>
        </w:rPr>
        <w:t xml:space="preserve"> пункт контекстного меню «Добавить </w:t>
      </w:r>
      <w:r w:rsidR="008A20D1" w:rsidRPr="003F727A">
        <w:rPr>
          <w:rFonts w:cs="Arial"/>
        </w:rPr>
        <w:t>/</w:t>
      </w:r>
      <w:r w:rsidR="0000489D" w:rsidRPr="003F727A">
        <w:rPr>
          <w:rFonts w:cs="Arial"/>
        </w:rPr>
        <w:t>сменить»</w:t>
      </w:r>
      <w:r w:rsidR="006D7E97" w:rsidRPr="003F727A">
        <w:rPr>
          <w:rFonts w:cs="Arial"/>
        </w:rPr>
        <w:t>,</w:t>
      </w:r>
      <w:r w:rsidR="0000489D" w:rsidRPr="003F727A">
        <w:rPr>
          <w:rFonts w:cs="Arial"/>
        </w:rPr>
        <w:t xml:space="preserve"> откроется окно (</w:t>
      </w:r>
      <w:r w:rsidR="00AD4A3B" w:rsidRPr="003F727A">
        <w:rPr>
          <w:rFonts w:cs="Arial"/>
        </w:rPr>
        <w:fldChar w:fldCharType="begin"/>
      </w:r>
      <w:r w:rsidR="00AD4A3B" w:rsidRPr="003F727A">
        <w:rPr>
          <w:rFonts w:cs="Arial"/>
        </w:rPr>
        <w:instrText xml:space="preserve"> REF _Ref435618190 \h </w:instrText>
      </w:r>
      <w:r w:rsidR="001A46CF" w:rsidRPr="003F727A">
        <w:rPr>
          <w:rFonts w:cs="Arial"/>
        </w:rPr>
        <w:instrText xml:space="preserve"> \* MERGEFORMAT </w:instrText>
      </w:r>
      <w:r w:rsidR="00AD4A3B" w:rsidRPr="003F727A">
        <w:rPr>
          <w:rFonts w:cs="Arial"/>
        </w:rPr>
      </w:r>
      <w:r w:rsidR="00AD4A3B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120</w:t>
      </w:r>
      <w:r w:rsidR="00AD4A3B" w:rsidRPr="003F727A">
        <w:rPr>
          <w:rFonts w:cs="Arial"/>
        </w:rPr>
        <w:fldChar w:fldCharType="end"/>
      </w:r>
      <w:r w:rsidR="0000489D" w:rsidRPr="003F727A">
        <w:rPr>
          <w:rFonts w:cs="Arial"/>
        </w:rPr>
        <w:t>)</w:t>
      </w:r>
      <w:r w:rsidR="00133B86" w:rsidRPr="003F727A">
        <w:rPr>
          <w:rFonts w:cs="Arial"/>
        </w:rPr>
        <w:t>.</w:t>
      </w:r>
    </w:p>
    <w:p w14:paraId="39BE991A" w14:textId="0E657B7A" w:rsidR="006D7E9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78EEC8E" wp14:editId="07DB9811">
            <wp:extent cx="4533900" cy="1857375"/>
            <wp:effectExtent l="19050" t="19050" r="19050" b="285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57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044A78" w14:textId="55E831E8" w:rsidR="006D7E97" w:rsidRPr="003F727A" w:rsidRDefault="005C741B" w:rsidP="006F2F0C">
      <w:pPr>
        <w:pStyle w:val="phfiguretitle"/>
      </w:pPr>
      <w:bookmarkStart w:id="303" w:name="_Ref435618190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120</w:t>
        </w:r>
      </w:fldSimple>
      <w:bookmarkEnd w:id="303"/>
      <w:r w:rsidR="00B456DE" w:rsidRPr="003916EF">
        <w:t xml:space="preserve"> - </w:t>
      </w:r>
      <w:r w:rsidR="00920701" w:rsidRPr="003F727A">
        <w:t>Смена сопровождающего лица</w:t>
      </w:r>
    </w:p>
    <w:p w14:paraId="1FA9B723" w14:textId="77777777" w:rsidR="005B403C" w:rsidRPr="003F727A" w:rsidRDefault="005B403C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данном окне </w:t>
      </w:r>
      <w:r w:rsidR="00133B86" w:rsidRPr="003F727A">
        <w:rPr>
          <w:rFonts w:cs="Arial"/>
        </w:rPr>
        <w:t>з</w:t>
      </w:r>
      <w:r w:rsidR="007C3F9B" w:rsidRPr="003F727A">
        <w:rPr>
          <w:rFonts w:cs="Arial"/>
        </w:rPr>
        <w:t>аполните</w:t>
      </w:r>
      <w:r w:rsidRPr="003F727A">
        <w:rPr>
          <w:rFonts w:cs="Arial"/>
        </w:rPr>
        <w:t xml:space="preserve"> следующие поля:</w:t>
      </w:r>
    </w:p>
    <w:p w14:paraId="4CE36F83" w14:textId="5EA9FF39" w:rsidR="00457EAA" w:rsidRPr="003F727A" w:rsidRDefault="00457EAA" w:rsidP="0034399E">
      <w:pPr>
        <w:pStyle w:val="phlistitemized1"/>
      </w:pPr>
      <w:r w:rsidRPr="003F727A">
        <w:t xml:space="preserve">«Контрагент» - </w:t>
      </w:r>
      <w:r w:rsidR="00133B86" w:rsidRPr="003F727A">
        <w:t xml:space="preserve">с </w:t>
      </w:r>
      <w:r w:rsidRPr="003F727A">
        <w:t xml:space="preserve">помощью кнопки </w:t>
      </w:r>
      <w:r w:rsidR="00974D54">
        <w:rPr>
          <w:noProof/>
          <w:lang w:eastAsia="ru-RU"/>
        </w:rPr>
        <w:drawing>
          <wp:inline distT="0" distB="0" distL="0" distR="0" wp14:anchorId="2115DF27" wp14:editId="34F2B8D8">
            <wp:extent cx="219075" cy="200025"/>
            <wp:effectExtent l="19050" t="19050" r="28575" b="2857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noProof/>
        </w:rPr>
        <w:t xml:space="preserve"> </w:t>
      </w:r>
      <w:r w:rsidR="00133B86" w:rsidRPr="003F727A">
        <w:rPr>
          <w:noProof/>
        </w:rPr>
        <w:t xml:space="preserve">откройте </w:t>
      </w:r>
      <w:r w:rsidRPr="003F727A">
        <w:rPr>
          <w:noProof/>
        </w:rPr>
        <w:t xml:space="preserve">окно </w:t>
      </w:r>
      <w:r w:rsidRPr="003F727A">
        <w:t>«Контрагенты: физические лица»</w:t>
      </w:r>
      <w:r w:rsidRPr="003F727A">
        <w:rPr>
          <w:noProof/>
        </w:rPr>
        <w:t xml:space="preserve">, </w:t>
      </w:r>
      <w:r w:rsidR="00133B86" w:rsidRPr="003F727A">
        <w:t xml:space="preserve">укажите </w:t>
      </w:r>
      <w:r w:rsidRPr="003F727A">
        <w:t>значение</w:t>
      </w:r>
      <w:r w:rsidRPr="003F727A">
        <w:rPr>
          <w:noProof/>
        </w:rPr>
        <w:t>;</w:t>
      </w:r>
    </w:p>
    <w:p w14:paraId="4C39DE77" w14:textId="62C03B72" w:rsidR="00457EAA" w:rsidRPr="003F727A" w:rsidRDefault="00457EAA" w:rsidP="0034399E">
      <w:pPr>
        <w:pStyle w:val="phlistitemized1"/>
      </w:pPr>
      <w:r w:rsidRPr="003F727A">
        <w:t xml:space="preserve">«Степень родства» - </w:t>
      </w:r>
      <w:r w:rsidR="00133B86" w:rsidRPr="003F727A">
        <w:t>в</w:t>
      </w:r>
      <w:r w:rsidR="000D7744" w:rsidRPr="003F727A">
        <w:t>ыберите</w:t>
      </w:r>
      <w:r w:rsidRPr="003F727A">
        <w:t xml:space="preserve"> значение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color w:val="0000FF"/>
          <w:lang w:eastAsia="ru-RU"/>
        </w:rPr>
        <w:drawing>
          <wp:inline distT="0" distB="0" distL="0" distR="0" wp14:anchorId="5F1E8D4B" wp14:editId="1D6264C2">
            <wp:extent cx="209550" cy="228600"/>
            <wp:effectExtent l="19050" t="19050" r="19050" b="19050"/>
            <wp:docPr id="266" name="Рисунок 266" descr="%D0%BA%D0%BD_%D0%B2%D0%BD%D0%B8%D0%B7">
              <a:hlinkClick xmlns:a="http://schemas.openxmlformats.org/drawingml/2006/main" r:id="rId20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631847F5" w14:textId="77777777" w:rsidR="00457EAA" w:rsidRPr="003F727A" w:rsidRDefault="00133B86" w:rsidP="0034399E">
      <w:pPr>
        <w:pStyle w:val="phlistitemized1"/>
      </w:pPr>
      <w:r w:rsidRPr="003F727A">
        <w:t xml:space="preserve">проставьте </w:t>
      </w:r>
      <w:r w:rsidR="001354B5" w:rsidRPr="003F727A">
        <w:t xml:space="preserve">«флажок» </w:t>
      </w:r>
      <w:r w:rsidR="00457EAA" w:rsidRPr="003F727A">
        <w:t>в поле «Представитель».</w:t>
      </w:r>
    </w:p>
    <w:p w14:paraId="358D5BD8" w14:textId="77777777" w:rsidR="00457EAA" w:rsidRPr="003F727A" w:rsidRDefault="00457EAA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Далее </w:t>
      </w:r>
      <w:r w:rsidR="00133B86" w:rsidRPr="003F727A">
        <w:rPr>
          <w:rFonts w:cs="Arial"/>
        </w:rPr>
        <w:t>нажмите</w:t>
      </w:r>
      <w:r w:rsidR="00DE4F11" w:rsidRPr="003F727A">
        <w:rPr>
          <w:rFonts w:cs="Arial"/>
        </w:rPr>
        <w:t xml:space="preserve"> кнопку</w:t>
      </w:r>
      <w:r w:rsidR="00133B86" w:rsidRPr="003F727A">
        <w:rPr>
          <w:rFonts w:cs="Arial"/>
        </w:rPr>
        <w:t xml:space="preserve"> </w:t>
      </w:r>
      <w:r w:rsidRPr="003F727A">
        <w:rPr>
          <w:rFonts w:cs="Arial"/>
        </w:rPr>
        <w:t>«О</w:t>
      </w:r>
      <w:r w:rsidR="003175AD" w:rsidRPr="003F727A">
        <w:rPr>
          <w:rFonts w:cs="Arial"/>
        </w:rPr>
        <w:t>К</w:t>
      </w:r>
      <w:r w:rsidRPr="003F727A">
        <w:rPr>
          <w:rFonts w:cs="Arial"/>
        </w:rPr>
        <w:t>»</w:t>
      </w:r>
      <w:r w:rsidR="00133B86" w:rsidRPr="003F727A">
        <w:rPr>
          <w:rFonts w:cs="Arial"/>
        </w:rPr>
        <w:t>, п</w:t>
      </w:r>
      <w:r w:rsidRPr="003F727A">
        <w:rPr>
          <w:rFonts w:cs="Arial"/>
        </w:rPr>
        <w:t>роизойдет добавление или смена представителя пациента.</w:t>
      </w:r>
    </w:p>
    <w:p w14:paraId="0B093F25" w14:textId="77777777" w:rsidR="00142AFD" w:rsidRPr="003F727A" w:rsidRDefault="00875F71" w:rsidP="00875F71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>Примечани</w:t>
      </w:r>
      <w:r w:rsidR="00821E1F" w:rsidRPr="003F727A">
        <w:rPr>
          <w:rFonts w:cs="Arial"/>
          <w:b/>
          <w:bCs/>
        </w:rPr>
        <w:t>я</w:t>
      </w:r>
    </w:p>
    <w:p w14:paraId="7CC82177" w14:textId="77777777" w:rsidR="00E431E8" w:rsidRPr="003F727A" w:rsidRDefault="00821E1F" w:rsidP="00821E1F">
      <w:pPr>
        <w:pStyle w:val="phnormal"/>
        <w:rPr>
          <w:rFonts w:cs="Arial"/>
        </w:rPr>
      </w:pPr>
      <w:r w:rsidRPr="003F727A">
        <w:rPr>
          <w:rFonts w:cs="Arial"/>
        </w:rPr>
        <w:t>1</w:t>
      </w:r>
      <w:proofErr w:type="gramStart"/>
      <w:r w:rsidRPr="003F727A">
        <w:rPr>
          <w:rFonts w:cs="Arial"/>
        </w:rPr>
        <w:t xml:space="preserve"> </w:t>
      </w:r>
      <w:r w:rsidR="00ED1AA5" w:rsidRPr="003F727A">
        <w:rPr>
          <w:rFonts w:cs="Arial"/>
        </w:rPr>
        <w:t>Д</w:t>
      </w:r>
      <w:proofErr w:type="gramEnd"/>
      <w:r w:rsidR="00ED1AA5" w:rsidRPr="003F727A">
        <w:rPr>
          <w:rFonts w:cs="Arial"/>
        </w:rPr>
        <w:t xml:space="preserve">ля </w:t>
      </w:r>
      <w:r w:rsidR="00F964CA" w:rsidRPr="003F727A">
        <w:rPr>
          <w:rFonts w:cs="Arial"/>
        </w:rPr>
        <w:t>текущего сопровождающего лица историю болезни</w:t>
      </w:r>
      <w:r w:rsidR="00ED1AA5" w:rsidRPr="003F727A">
        <w:rPr>
          <w:rFonts w:cs="Arial"/>
        </w:rPr>
        <w:t xml:space="preserve"> </w:t>
      </w:r>
      <w:r w:rsidR="00133B86" w:rsidRPr="003F727A">
        <w:rPr>
          <w:rFonts w:cs="Arial"/>
        </w:rPr>
        <w:t xml:space="preserve">также </w:t>
      </w:r>
      <w:r w:rsidR="00ED1AA5" w:rsidRPr="003F727A">
        <w:rPr>
          <w:rFonts w:cs="Arial"/>
        </w:rPr>
        <w:t>можно просмотреть в окне «</w:t>
      </w:r>
      <w:r w:rsidR="00142AFD" w:rsidRPr="003F727A">
        <w:rPr>
          <w:rFonts w:cs="Arial"/>
        </w:rPr>
        <w:t>ИБ</w:t>
      </w:r>
      <w:r w:rsidR="00133B86" w:rsidRPr="003F727A">
        <w:rPr>
          <w:rFonts w:cs="Arial"/>
        </w:rPr>
        <w:t>/</w:t>
      </w:r>
      <w:r w:rsidR="00ED1AA5" w:rsidRPr="003F727A">
        <w:rPr>
          <w:rFonts w:cs="Arial"/>
        </w:rPr>
        <w:t>Сопровождающее лиц</w:t>
      </w:r>
      <w:r w:rsidR="00142AFD" w:rsidRPr="003F727A">
        <w:rPr>
          <w:rFonts w:cs="Arial"/>
        </w:rPr>
        <w:t>о»</w:t>
      </w:r>
      <w:r w:rsidR="00E431E8" w:rsidRPr="003F727A">
        <w:rPr>
          <w:rFonts w:cs="Arial"/>
        </w:rPr>
        <w:t>.</w:t>
      </w:r>
    </w:p>
    <w:p w14:paraId="24B8C6D2" w14:textId="77777777" w:rsidR="00ED1AA5" w:rsidRPr="003F727A" w:rsidRDefault="00821E1F" w:rsidP="00821E1F">
      <w:pPr>
        <w:pStyle w:val="phnormal"/>
        <w:rPr>
          <w:rFonts w:cs="Arial"/>
        </w:rPr>
      </w:pPr>
      <w:r w:rsidRPr="003F727A">
        <w:rPr>
          <w:rFonts w:cs="Arial"/>
        </w:rPr>
        <w:t>2</w:t>
      </w:r>
      <w:proofErr w:type="gramStart"/>
      <w:r w:rsidRPr="003F727A">
        <w:rPr>
          <w:rFonts w:cs="Arial"/>
        </w:rPr>
        <w:t xml:space="preserve"> </w:t>
      </w:r>
      <w:r w:rsidR="00ED1AA5" w:rsidRPr="003F727A">
        <w:rPr>
          <w:rFonts w:cs="Arial"/>
        </w:rPr>
        <w:t>В</w:t>
      </w:r>
      <w:proofErr w:type="gramEnd"/>
      <w:r w:rsidR="00ED1AA5" w:rsidRPr="003F727A">
        <w:rPr>
          <w:rFonts w:cs="Arial"/>
        </w:rPr>
        <w:t xml:space="preserve"> данном окне </w:t>
      </w:r>
      <w:r w:rsidR="00133B86" w:rsidRPr="003F727A">
        <w:rPr>
          <w:rFonts w:cs="Arial"/>
        </w:rPr>
        <w:t xml:space="preserve">также </w:t>
      </w:r>
      <w:r w:rsidR="00ED1AA5" w:rsidRPr="003F727A">
        <w:rPr>
          <w:rFonts w:cs="Arial"/>
        </w:rPr>
        <w:t>можно добавлять направления на услуги, указывать диет стол и указывать койку в отделении.</w:t>
      </w:r>
    </w:p>
    <w:p w14:paraId="5FB0320A" w14:textId="77777777" w:rsidR="00D4302A" w:rsidRPr="003F727A" w:rsidRDefault="00821E1F" w:rsidP="00821E1F">
      <w:pPr>
        <w:pStyle w:val="phnormal"/>
        <w:rPr>
          <w:rFonts w:cs="Arial"/>
        </w:rPr>
      </w:pPr>
      <w:r w:rsidRPr="003F727A">
        <w:rPr>
          <w:rFonts w:cs="Arial"/>
        </w:rPr>
        <w:t>3</w:t>
      </w:r>
      <w:proofErr w:type="gramStart"/>
      <w:r w:rsidRPr="003F727A">
        <w:rPr>
          <w:rFonts w:cs="Arial"/>
        </w:rPr>
        <w:t xml:space="preserve"> </w:t>
      </w:r>
      <w:r w:rsidR="00D4302A" w:rsidRPr="003F727A">
        <w:rPr>
          <w:rFonts w:cs="Arial"/>
        </w:rPr>
        <w:t>П</w:t>
      </w:r>
      <w:proofErr w:type="gramEnd"/>
      <w:r w:rsidR="00D4302A" w:rsidRPr="003F727A">
        <w:rPr>
          <w:rFonts w:cs="Arial"/>
        </w:rPr>
        <w:t>ри выписке стат</w:t>
      </w:r>
      <w:r w:rsidR="00631B01" w:rsidRPr="003F727A">
        <w:rPr>
          <w:rFonts w:cs="Arial"/>
        </w:rPr>
        <w:t>истическая</w:t>
      </w:r>
      <w:r w:rsidR="00D4302A" w:rsidRPr="003F727A">
        <w:rPr>
          <w:rFonts w:cs="Arial"/>
        </w:rPr>
        <w:t xml:space="preserve"> карта на сопровождающее лицо не создается.</w:t>
      </w:r>
    </w:p>
    <w:p w14:paraId="057C9BFA" w14:textId="77777777" w:rsidR="00727D57" w:rsidRPr="003F727A" w:rsidRDefault="00727D57" w:rsidP="001C0BF6">
      <w:pPr>
        <w:pStyle w:val="20"/>
        <w:rPr>
          <w:rFonts w:cs="Arial"/>
        </w:rPr>
      </w:pPr>
      <w:bookmarkStart w:id="304" w:name="_Toc494889003"/>
      <w:r w:rsidRPr="003F727A">
        <w:rPr>
          <w:rFonts w:cs="Arial"/>
        </w:rPr>
        <w:t xml:space="preserve">Печать </w:t>
      </w:r>
      <w:r w:rsidR="001C0BF6" w:rsidRPr="003F727A">
        <w:rPr>
          <w:rFonts w:cs="Arial"/>
        </w:rPr>
        <w:t>отчетов</w:t>
      </w:r>
      <w:bookmarkEnd w:id="304"/>
    </w:p>
    <w:p w14:paraId="18788058" w14:textId="77777777" w:rsidR="000524B3" w:rsidRPr="003F727A" w:rsidRDefault="003F5B4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Предусмотрена </w:t>
      </w:r>
      <w:r w:rsidR="000524B3" w:rsidRPr="003F727A">
        <w:rPr>
          <w:rFonts w:cs="Arial"/>
        </w:rPr>
        <w:t>возмож</w:t>
      </w:r>
      <w:r w:rsidR="00F57F53" w:rsidRPr="003F727A">
        <w:rPr>
          <w:rFonts w:cs="Arial"/>
        </w:rPr>
        <w:t>ность печати следующих отчетов:</w:t>
      </w:r>
    </w:p>
    <w:p w14:paraId="61E05E1F" w14:textId="7DAF3826" w:rsidR="00133B86" w:rsidRPr="003F727A" w:rsidRDefault="000524B3" w:rsidP="006C2D2A">
      <w:pPr>
        <w:pStyle w:val="phlistitemized1"/>
      </w:pPr>
      <w:r w:rsidRPr="003F727A">
        <w:t>«История болезни» - печать текущей истории болезни (все осмотры, исследования, назначения)</w:t>
      </w:r>
      <w:r w:rsidR="003F5B45" w:rsidRPr="003F727A">
        <w:t>.</w:t>
      </w:r>
      <w:r w:rsidRPr="003F727A">
        <w:t xml:space="preserve"> </w:t>
      </w:r>
      <w:r w:rsidR="00133B86" w:rsidRPr="003F727A">
        <w:t>При нажатии о</w:t>
      </w:r>
      <w:r w:rsidRPr="003F727A">
        <w:t>ткроется окно «История болезни»</w:t>
      </w:r>
      <w:r w:rsidR="004C7855" w:rsidRPr="003F727A">
        <w:t xml:space="preserve"> (</w:t>
      </w:r>
      <w:r w:rsidR="004C7855" w:rsidRPr="003F727A">
        <w:fldChar w:fldCharType="begin"/>
      </w:r>
      <w:r w:rsidR="004C7855" w:rsidRPr="003F727A">
        <w:instrText xml:space="preserve"> REF _Ref386196927 \h </w:instrText>
      </w:r>
      <w:r w:rsidR="001A46CF" w:rsidRPr="003F727A">
        <w:instrText xml:space="preserve"> \* MERGEFORMAT </w:instrText>
      </w:r>
      <w:r w:rsidR="004C7855"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121</w:t>
      </w:r>
      <w:r w:rsidR="004C7855" w:rsidRPr="003F727A">
        <w:fldChar w:fldCharType="end"/>
      </w:r>
      <w:r w:rsidR="004C7855" w:rsidRPr="003F727A">
        <w:t>)</w:t>
      </w:r>
      <w:r w:rsidRPr="003F727A">
        <w:t xml:space="preserve">, </w:t>
      </w:r>
      <w:r w:rsidR="003F5B45" w:rsidRPr="003F727A">
        <w:t xml:space="preserve">в котором </w:t>
      </w:r>
      <w:r w:rsidR="00133B86" w:rsidRPr="003F727A">
        <w:t>отметьте</w:t>
      </w:r>
      <w:r w:rsidRPr="003F727A">
        <w:t xml:space="preserve"> </w:t>
      </w:r>
      <w:r w:rsidR="001354B5" w:rsidRPr="003F727A">
        <w:t xml:space="preserve">«флажком» </w:t>
      </w:r>
      <w:r w:rsidRPr="003F727A">
        <w:t xml:space="preserve">нужные услуги </w:t>
      </w:r>
      <w:r w:rsidR="007C3F9B" w:rsidRPr="003F727A">
        <w:t>и нажмите</w:t>
      </w:r>
      <w:r w:rsidRPr="003F727A">
        <w:t xml:space="preserve"> кнопку </w:t>
      </w:r>
      <w:r w:rsidR="009D34C8" w:rsidRPr="003F727A">
        <w:t>«</w:t>
      </w:r>
      <w:r w:rsidR="009D34C8" w:rsidRPr="003F727A">
        <w:rPr>
          <w:rStyle w:val="33"/>
          <w:rFonts w:ascii="Arial" w:hAnsi="Arial"/>
        </w:rPr>
        <w:t>Печать</w:t>
      </w:r>
      <w:r w:rsidR="009D34C8" w:rsidRPr="003F727A">
        <w:t>».</w:t>
      </w:r>
      <w:r w:rsidR="00631B01" w:rsidRPr="003F727A" w:rsidDel="00631B01">
        <w:t xml:space="preserve"> </w:t>
      </w:r>
      <w:r w:rsidR="006B223B" w:rsidRPr="003F727A">
        <w:t>Можно воспользоваться фильтром «</w:t>
      </w:r>
      <w:r w:rsidR="006B223B" w:rsidRPr="003F727A">
        <w:rPr>
          <w:rStyle w:val="33"/>
          <w:rFonts w:ascii="Arial" w:hAnsi="Arial"/>
        </w:rPr>
        <w:t>Показать фильтр</w:t>
      </w:r>
      <w:r w:rsidR="006B223B" w:rsidRPr="003F727A">
        <w:t xml:space="preserve">» для </w:t>
      </w:r>
      <w:r w:rsidR="006B223B" w:rsidRPr="003F727A">
        <w:lastRenderedPageBreak/>
        <w:t>отбора данных.</w:t>
      </w:r>
      <w:r w:rsidR="00133B86" w:rsidRPr="003F727A">
        <w:t xml:space="preserve"> Откроется окно просмотра отчета (</w:t>
      </w:r>
      <w:r w:rsidR="00133B86" w:rsidRPr="003F727A">
        <w:fldChar w:fldCharType="begin"/>
      </w:r>
      <w:r w:rsidR="00133B86" w:rsidRPr="003F727A">
        <w:instrText xml:space="preserve"> REF _Ref386196963 \h  \* MERGEFORMAT </w:instrText>
      </w:r>
      <w:r w:rsidR="00133B86"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122</w:t>
      </w:r>
      <w:r w:rsidR="00133B86" w:rsidRPr="003F727A">
        <w:fldChar w:fldCharType="end"/>
      </w:r>
      <w:r w:rsidR="00133B86" w:rsidRPr="003F727A">
        <w:t>). Данные при печати располагаются в хронологическом порядке</w:t>
      </w:r>
      <w:r w:rsidR="00631B01" w:rsidRPr="003F727A">
        <w:t>;</w:t>
      </w:r>
    </w:p>
    <w:p w14:paraId="7787C744" w14:textId="6EECCDF7" w:rsidR="000524B3" w:rsidRPr="003F727A" w:rsidRDefault="00974D54" w:rsidP="00B456D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1F63F1" wp14:editId="1EA30468">
            <wp:extent cx="6296025" cy="3371850"/>
            <wp:effectExtent l="19050" t="19050" r="28575" b="19050"/>
            <wp:docPr id="267" name="Рисунок 26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1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71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F46D25" w14:textId="7461F1D3" w:rsidR="004C7855" w:rsidRPr="003F727A" w:rsidRDefault="005C741B" w:rsidP="006F2F0C">
      <w:pPr>
        <w:pStyle w:val="phfiguretitle"/>
      </w:pPr>
      <w:bookmarkStart w:id="305" w:name="_Ref38619692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121</w:t>
        </w:r>
      </w:fldSimple>
      <w:bookmarkEnd w:id="305"/>
      <w:r w:rsidR="00B456DE" w:rsidRPr="003F727A">
        <w:t xml:space="preserve"> - </w:t>
      </w:r>
      <w:r w:rsidR="00A06A80" w:rsidRPr="003F727A">
        <w:t>Окно «История болезни»</w:t>
      </w:r>
    </w:p>
    <w:p w14:paraId="720BFE94" w14:textId="56796027" w:rsidR="000524B3" w:rsidRPr="003F727A" w:rsidRDefault="00974D54" w:rsidP="00B456D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949EB64" wp14:editId="570E30F7">
            <wp:extent cx="6296025" cy="2828925"/>
            <wp:effectExtent l="19050" t="19050" r="28575" b="2857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28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32614F" w14:textId="0AB2342A" w:rsidR="000524B3" w:rsidRPr="003F727A" w:rsidRDefault="005C741B" w:rsidP="006F2F0C">
      <w:pPr>
        <w:pStyle w:val="phfiguretitle"/>
      </w:pPr>
      <w:bookmarkStart w:id="306" w:name="_Ref38619696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122</w:t>
        </w:r>
      </w:fldSimple>
      <w:bookmarkEnd w:id="306"/>
      <w:r w:rsidR="00B456DE" w:rsidRPr="003F727A">
        <w:t xml:space="preserve"> - </w:t>
      </w:r>
      <w:r w:rsidR="00B365B7" w:rsidRPr="003F727A">
        <w:t>Просмотр отчета</w:t>
      </w:r>
    </w:p>
    <w:p w14:paraId="14CC031F" w14:textId="04BAE062" w:rsidR="00133B86" w:rsidRPr="003F727A" w:rsidRDefault="000524B3" w:rsidP="003E7D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  <w:spacing w:val="0"/>
          <w:szCs w:val="20"/>
        </w:rPr>
        <w:t>Справка о госпитализации</w:t>
      </w:r>
      <w:r w:rsidRPr="003F727A">
        <w:t xml:space="preserve">» - печать справки о госпитализации </w:t>
      </w:r>
      <w:r w:rsidR="00631B01" w:rsidRPr="003F727A">
        <w:br/>
      </w:r>
      <w:r w:rsidRPr="003F727A">
        <w:t>(</w:t>
      </w:r>
      <w:r w:rsidRPr="003F727A">
        <w:fldChar w:fldCharType="begin"/>
      </w:r>
      <w:r w:rsidRPr="003F727A">
        <w:instrText xml:space="preserve"> REF _Ref386196353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 w:rsidRPr="003F727A">
        <w:t xml:space="preserve">Рисунок </w:t>
      </w:r>
      <w:r w:rsidR="002D14F6">
        <w:t>123</w:t>
      </w:r>
      <w:r w:rsidRPr="003F727A">
        <w:fldChar w:fldCharType="end"/>
      </w:r>
      <w:r w:rsidRPr="003916EF">
        <w:t>).</w:t>
      </w:r>
      <w:r w:rsidR="00631B01" w:rsidRPr="003F727A" w:rsidDel="00631B01">
        <w:t xml:space="preserve"> </w:t>
      </w:r>
      <w:r w:rsidR="00133B86" w:rsidRPr="003F727A">
        <w:t xml:space="preserve">При нажатии </w:t>
      </w:r>
      <w:r w:rsidR="006E00C4" w:rsidRPr="003F727A">
        <w:t>кнопки</w:t>
      </w:r>
      <w:r w:rsidR="00133B86" w:rsidRPr="003F727A">
        <w:t xml:space="preserve"> параметры </w:t>
      </w:r>
      <w:r w:rsidR="00974D54">
        <w:rPr>
          <w:noProof/>
          <w:lang w:eastAsia="ru-RU"/>
        </w:rPr>
        <w:drawing>
          <wp:inline distT="0" distB="0" distL="0" distR="0" wp14:anchorId="23D8492D" wp14:editId="3B30882A">
            <wp:extent cx="352425" cy="247650"/>
            <wp:effectExtent l="19050" t="19050" r="28575" b="1905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33B86" w:rsidRPr="003916EF">
        <w:t xml:space="preserve"> раскрывается список возможных редактируемых параметров (</w:t>
      </w:r>
      <w:r w:rsidR="00133B86" w:rsidRPr="003F727A">
        <w:fldChar w:fldCharType="begin"/>
      </w:r>
      <w:r w:rsidR="00133B86" w:rsidRPr="003F727A">
        <w:instrText xml:space="preserve"> REF _Ref445456810 \h  \* MERGEFORMAT </w:instrText>
      </w:r>
      <w:r w:rsidR="00133B86"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124</w:t>
      </w:r>
      <w:r w:rsidR="00133B86" w:rsidRPr="003F727A">
        <w:fldChar w:fldCharType="end"/>
      </w:r>
      <w:r w:rsidR="00133B86" w:rsidRPr="003916EF">
        <w:t>).</w:t>
      </w:r>
    </w:p>
    <w:p w14:paraId="71A0738E" w14:textId="13C878A0" w:rsidR="000524B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B7C01EA" wp14:editId="6D348B14">
            <wp:extent cx="6296025" cy="3086100"/>
            <wp:effectExtent l="19050" t="19050" r="28575" b="19050"/>
            <wp:docPr id="270" name="Рисунок 270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86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7E10BD" w14:textId="72286AAD" w:rsidR="000524B3" w:rsidRPr="003F727A" w:rsidRDefault="005C741B" w:rsidP="006F2F0C">
      <w:pPr>
        <w:pStyle w:val="phfiguretitle"/>
      </w:pPr>
      <w:bookmarkStart w:id="307" w:name="_Ref386196353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123</w:t>
        </w:r>
      </w:fldSimple>
      <w:bookmarkEnd w:id="307"/>
      <w:r w:rsidR="00B456DE" w:rsidRPr="003F727A">
        <w:t xml:space="preserve"> - </w:t>
      </w:r>
      <w:r w:rsidR="00B365B7" w:rsidRPr="003F727A">
        <w:t>Печать справки о госпитализации</w:t>
      </w:r>
    </w:p>
    <w:p w14:paraId="0654E9C5" w14:textId="1AE2C23A" w:rsidR="00775F90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F623B30" wp14:editId="7163C0A7">
            <wp:extent cx="1495425" cy="1743075"/>
            <wp:effectExtent l="19050" t="19050" r="28575" b="2857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98EC82" w14:textId="66DBA903" w:rsidR="00775F90" w:rsidRPr="003F727A" w:rsidRDefault="005C741B" w:rsidP="006F2F0C">
      <w:pPr>
        <w:pStyle w:val="phfiguretitle"/>
      </w:pPr>
      <w:bookmarkStart w:id="308" w:name="_Ref445456810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124</w:t>
        </w:r>
      </w:fldSimple>
      <w:bookmarkEnd w:id="308"/>
      <w:r w:rsidR="00B456DE" w:rsidRPr="003F727A">
        <w:t xml:space="preserve"> - </w:t>
      </w:r>
      <w:r w:rsidR="00B365B7" w:rsidRPr="003F727A">
        <w:t>Настройка отступов</w:t>
      </w:r>
    </w:p>
    <w:p w14:paraId="3FB5E4B5" w14:textId="77777777" w:rsidR="00133B86" w:rsidRPr="003F727A" w:rsidRDefault="00451728" w:rsidP="006C2D2A">
      <w:pPr>
        <w:pStyle w:val="phnormal"/>
        <w:rPr>
          <w:rFonts w:cs="Arial"/>
        </w:rPr>
      </w:pPr>
      <w:r w:rsidRPr="003F727A">
        <w:rPr>
          <w:rFonts w:cs="Arial"/>
        </w:rPr>
        <w:t>Список</w:t>
      </w:r>
      <w:r w:rsidR="00133B86" w:rsidRPr="003F727A">
        <w:rPr>
          <w:rFonts w:cs="Arial"/>
        </w:rPr>
        <w:t xml:space="preserve"> параметров:</w:t>
      </w:r>
    </w:p>
    <w:p w14:paraId="4013D769" w14:textId="77777777" w:rsidR="00775F90" w:rsidRPr="003F727A" w:rsidRDefault="00B365B7" w:rsidP="00631B01">
      <w:pPr>
        <w:pStyle w:val="phlistitemized1"/>
      </w:pPr>
      <w:r w:rsidRPr="003F727A">
        <w:t xml:space="preserve">отступ </w:t>
      </w:r>
      <w:r w:rsidR="00775F90" w:rsidRPr="003F727A">
        <w:t xml:space="preserve">«Сверху» - </w:t>
      </w:r>
      <w:r w:rsidR="00133B86" w:rsidRPr="003F727A">
        <w:t xml:space="preserve">укажите </w:t>
      </w:r>
      <w:r w:rsidR="00775F90" w:rsidRPr="003F727A">
        <w:t>отступ сверху в сантиметрах;</w:t>
      </w:r>
    </w:p>
    <w:p w14:paraId="543BB7F3" w14:textId="77777777" w:rsidR="00775F90" w:rsidRPr="003F727A" w:rsidRDefault="00B365B7" w:rsidP="00394842">
      <w:pPr>
        <w:pStyle w:val="phlistitemized1"/>
      </w:pPr>
      <w:r w:rsidRPr="003F727A">
        <w:t xml:space="preserve">отступ </w:t>
      </w:r>
      <w:r w:rsidR="00775F90" w:rsidRPr="003F727A">
        <w:t xml:space="preserve">«Снизу» - </w:t>
      </w:r>
      <w:r w:rsidR="00133B86" w:rsidRPr="003F727A">
        <w:t xml:space="preserve">укажите </w:t>
      </w:r>
      <w:r w:rsidR="00775F90" w:rsidRPr="003F727A">
        <w:t>отступ снизу в сантиметрах;</w:t>
      </w:r>
    </w:p>
    <w:p w14:paraId="120CD932" w14:textId="77777777" w:rsidR="00775F90" w:rsidRPr="003F727A" w:rsidRDefault="00B365B7" w:rsidP="00394842">
      <w:pPr>
        <w:pStyle w:val="phlistitemized1"/>
      </w:pPr>
      <w:r w:rsidRPr="003F727A">
        <w:t xml:space="preserve">отступ </w:t>
      </w:r>
      <w:r w:rsidR="00775F90" w:rsidRPr="003F727A">
        <w:t xml:space="preserve">«Справа» - </w:t>
      </w:r>
      <w:r w:rsidR="00133B86" w:rsidRPr="003F727A">
        <w:t xml:space="preserve">укажите </w:t>
      </w:r>
      <w:r w:rsidR="00775F90" w:rsidRPr="003F727A">
        <w:t>отступ справа в сантиметрах;</w:t>
      </w:r>
    </w:p>
    <w:p w14:paraId="11F50691" w14:textId="77777777" w:rsidR="00775F90" w:rsidRPr="003F727A" w:rsidRDefault="00B365B7" w:rsidP="00242532">
      <w:pPr>
        <w:pStyle w:val="phlistitemized1"/>
      </w:pPr>
      <w:r w:rsidRPr="003F727A">
        <w:t xml:space="preserve">отступ </w:t>
      </w:r>
      <w:r w:rsidR="00775F90" w:rsidRPr="003F727A">
        <w:t xml:space="preserve">«Слева» - </w:t>
      </w:r>
      <w:r w:rsidR="00133B86" w:rsidRPr="003F727A">
        <w:t xml:space="preserve">укажите </w:t>
      </w:r>
      <w:r w:rsidR="00775F90" w:rsidRPr="003F727A">
        <w:t>отступ слева в сантиметрах;</w:t>
      </w:r>
    </w:p>
    <w:p w14:paraId="0009B362" w14:textId="77777777" w:rsidR="00775F90" w:rsidRPr="003F727A" w:rsidRDefault="00775F90" w:rsidP="00242532">
      <w:pPr>
        <w:pStyle w:val="phlistitemized1"/>
      </w:pPr>
      <w:r w:rsidRPr="003F727A">
        <w:t xml:space="preserve">«Наследовать» - </w:t>
      </w:r>
      <w:r w:rsidR="00133B86" w:rsidRPr="003F727A">
        <w:t xml:space="preserve">укажите, </w:t>
      </w:r>
      <w:r w:rsidRPr="003F727A">
        <w:t>нужно ли наследовать параметры печати с предыдущей страницы;</w:t>
      </w:r>
    </w:p>
    <w:p w14:paraId="0F336DC1" w14:textId="77777777" w:rsidR="00775F90" w:rsidRPr="003F727A" w:rsidRDefault="00133B86" w:rsidP="00242532">
      <w:pPr>
        <w:pStyle w:val="phlistitemized1"/>
      </w:pPr>
      <w:r w:rsidRPr="003F727A">
        <w:t>к</w:t>
      </w:r>
      <w:r w:rsidR="00775F90" w:rsidRPr="003F727A">
        <w:t>нопка «Применить» - при нажатии на данную кнопку отчет принимает вид с учетом отступов;</w:t>
      </w:r>
    </w:p>
    <w:p w14:paraId="43062C9A" w14:textId="77777777" w:rsidR="00775F90" w:rsidRPr="003F727A" w:rsidRDefault="00133B86" w:rsidP="00242532">
      <w:pPr>
        <w:pStyle w:val="phlistitemized1"/>
      </w:pPr>
      <w:r w:rsidRPr="003F727A">
        <w:t>к</w:t>
      </w:r>
      <w:r w:rsidR="00775F90" w:rsidRPr="003F727A">
        <w:t>нопка «Сброс» - обнуляет все параметры, и внешний вид отчета принимает исходный (первоначальный) вид.</w:t>
      </w:r>
    </w:p>
    <w:p w14:paraId="5EE9ECE0" w14:textId="77777777" w:rsidR="00775F90" w:rsidRPr="003F727A" w:rsidRDefault="00775F90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печати отчета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«Печать». </w:t>
      </w:r>
    </w:p>
    <w:p w14:paraId="4F312856" w14:textId="53A0A0E6" w:rsidR="004C7855" w:rsidRPr="003F727A" w:rsidRDefault="004C7855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 xml:space="preserve">Для печати отчета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D34C8" w:rsidRPr="003F727A">
        <w:rPr>
          <w:rFonts w:cs="Arial"/>
        </w:rPr>
        <w:t>«Печать»</w:t>
      </w:r>
      <w:r w:rsidRPr="003F727A">
        <w:rPr>
          <w:rFonts w:cs="Arial"/>
        </w:rPr>
        <w:t xml:space="preserve">. Для выгрузки отчета в </w:t>
      </w:r>
      <w:r w:rsidR="00957F94" w:rsidRPr="003F727A">
        <w:rPr>
          <w:rFonts w:cs="Arial"/>
        </w:rPr>
        <w:t>формате .</w:t>
      </w:r>
      <w:proofErr w:type="spellStart"/>
      <w:r w:rsidR="00957F94" w:rsidRPr="003F727A">
        <w:rPr>
          <w:rFonts w:cs="Arial"/>
          <w:lang w:val="en-US"/>
        </w:rPr>
        <w:t>xlsx</w:t>
      </w:r>
      <w:proofErr w:type="spellEnd"/>
      <w:r w:rsidRPr="003F727A">
        <w:rPr>
          <w:rFonts w:cs="Arial"/>
        </w:rPr>
        <w:t xml:space="preserve">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D34C8" w:rsidRPr="003F727A">
        <w:rPr>
          <w:rFonts w:cs="Arial"/>
        </w:rPr>
        <w:t>«</w:t>
      </w:r>
      <w:proofErr w:type="spellStart"/>
      <w:r w:rsidR="009D34C8" w:rsidRPr="003F727A">
        <w:rPr>
          <w:rFonts w:cs="Arial"/>
        </w:rPr>
        <w:t>Excel</w:t>
      </w:r>
      <w:proofErr w:type="spellEnd"/>
      <w:r w:rsidR="009D34C8" w:rsidRPr="003F727A">
        <w:rPr>
          <w:rFonts w:cs="Arial"/>
        </w:rPr>
        <w:t>»</w:t>
      </w:r>
      <w:r w:rsidRPr="003F727A">
        <w:rPr>
          <w:rFonts w:cs="Arial"/>
        </w:rPr>
        <w:t xml:space="preserve">. Чтобы </w:t>
      </w:r>
      <w:r w:rsidR="003F5B45" w:rsidRPr="003F727A">
        <w:rPr>
          <w:rFonts w:cs="Arial"/>
        </w:rPr>
        <w:t>выгрузить отчет</w:t>
      </w:r>
      <w:r w:rsidRPr="003F727A">
        <w:rPr>
          <w:rFonts w:cs="Arial"/>
        </w:rPr>
        <w:t xml:space="preserve"> в формате </w:t>
      </w:r>
      <w:r w:rsidR="009E6ABC" w:rsidRPr="003F727A">
        <w:rPr>
          <w:rFonts w:cs="Arial"/>
        </w:rPr>
        <w:t>.</w:t>
      </w:r>
      <w:proofErr w:type="spellStart"/>
      <w:r w:rsidRPr="003F727A">
        <w:rPr>
          <w:rFonts w:cs="Arial"/>
          <w:lang w:val="en-US"/>
        </w:rPr>
        <w:t>pdf</w:t>
      </w:r>
      <w:proofErr w:type="spellEnd"/>
      <w:r w:rsidRPr="003F727A">
        <w:rPr>
          <w:rFonts w:cs="Arial"/>
        </w:rPr>
        <w:t xml:space="preserve">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D34C8" w:rsidRPr="003F727A">
        <w:rPr>
          <w:rFonts w:cs="Arial"/>
        </w:rPr>
        <w:t>«PDF»</w:t>
      </w:r>
      <w:r w:rsidRPr="003F727A">
        <w:rPr>
          <w:rFonts w:cs="Arial"/>
        </w:rPr>
        <w:t xml:space="preserve">. Для редактирования отчета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кнопкой </w:t>
      </w:r>
      <w:r w:rsidR="00974D54">
        <w:rPr>
          <w:rFonts w:cs="Arial"/>
          <w:noProof/>
        </w:rPr>
        <w:drawing>
          <wp:inline distT="0" distB="0" distL="0" distR="0" wp14:anchorId="1685575D" wp14:editId="213A461E">
            <wp:extent cx="219075" cy="228600"/>
            <wp:effectExtent l="19050" t="19050" r="28575" b="19050"/>
            <wp:docPr id="272" name="Рисунок 27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2BE558B7" w14:textId="77777777" w:rsidR="00CC25B1" w:rsidRPr="003F727A" w:rsidRDefault="00CC25B1" w:rsidP="00CC25B1">
      <w:pPr>
        <w:pStyle w:val="12"/>
        <w:rPr>
          <w:rFonts w:cs="Arial"/>
        </w:rPr>
      </w:pPr>
      <w:bookmarkStart w:id="309" w:name="_Ref386199978"/>
      <w:bookmarkStart w:id="310" w:name="_Toc494889004"/>
      <w:r w:rsidRPr="003F727A">
        <w:rPr>
          <w:rFonts w:cs="Arial"/>
        </w:rPr>
        <w:lastRenderedPageBreak/>
        <w:t>Использование МЭС в работе лечащего врача</w:t>
      </w:r>
      <w:bookmarkEnd w:id="309"/>
      <w:bookmarkEnd w:id="310"/>
    </w:p>
    <w:p w14:paraId="1889266C" w14:textId="03A4E718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в ЛПУ настроены МЭС, то врач в своей работе может сверять свои назначения </w:t>
      </w:r>
      <w:r w:rsidR="003F5B45" w:rsidRPr="003F727A">
        <w:rPr>
          <w:rFonts w:cs="Arial"/>
        </w:rPr>
        <w:t xml:space="preserve">и </w:t>
      </w:r>
      <w:r w:rsidRPr="003F727A">
        <w:rPr>
          <w:rFonts w:cs="Arial"/>
        </w:rPr>
        <w:t xml:space="preserve">услуги </w:t>
      </w:r>
      <w:r w:rsidR="003F5B45" w:rsidRPr="003F727A">
        <w:rPr>
          <w:rFonts w:cs="Arial"/>
        </w:rPr>
        <w:t xml:space="preserve">с </w:t>
      </w:r>
      <w:r w:rsidR="00833957" w:rsidRPr="003F727A">
        <w:rPr>
          <w:rFonts w:cs="Arial"/>
        </w:rPr>
        <w:t xml:space="preserve">перечнем, </w:t>
      </w:r>
      <w:r w:rsidRPr="003F727A">
        <w:rPr>
          <w:rFonts w:cs="Arial"/>
        </w:rPr>
        <w:t>установленным по медицинскому стандарту.</w:t>
      </w:r>
    </w:p>
    <w:p w14:paraId="6093AAB7" w14:textId="77777777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При </w:t>
      </w:r>
      <w:r w:rsidR="005C3B9B" w:rsidRPr="003F727A">
        <w:rPr>
          <w:rFonts w:cs="Arial"/>
        </w:rPr>
        <w:t xml:space="preserve">постановке </w:t>
      </w:r>
      <w:r w:rsidRPr="003F727A">
        <w:rPr>
          <w:rFonts w:cs="Arial"/>
        </w:rPr>
        <w:t xml:space="preserve">клинического диагноза пациенту </w:t>
      </w:r>
      <w:r w:rsidR="003F5B45" w:rsidRPr="003F727A">
        <w:rPr>
          <w:rFonts w:cs="Arial"/>
        </w:rPr>
        <w:t xml:space="preserve">в </w:t>
      </w:r>
      <w:r w:rsidRPr="003F727A">
        <w:rPr>
          <w:rFonts w:cs="Arial"/>
        </w:rPr>
        <w:t xml:space="preserve">истории болезни автоматически определяется стандарт лечения. Стандарт проставляется автоматически, если данному диагнозу соответствует единственный стандарт. В этом случае </w:t>
      </w:r>
      <w:r w:rsidR="005C3B9B" w:rsidRPr="003F727A">
        <w:rPr>
          <w:rFonts w:cs="Arial"/>
        </w:rPr>
        <w:t xml:space="preserve">после внесения клинического диагноза </w:t>
      </w:r>
      <w:r w:rsidRPr="003F727A">
        <w:rPr>
          <w:rFonts w:cs="Arial"/>
        </w:rPr>
        <w:t>появится код стандарта.</w:t>
      </w:r>
    </w:p>
    <w:p w14:paraId="1C091223" w14:textId="2F2BC576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диагнозу соответствуют несколько стандартов, то в истории болезни пациента </w:t>
      </w:r>
      <w:r w:rsidR="005C3B9B" w:rsidRPr="003F727A">
        <w:rPr>
          <w:rFonts w:cs="Arial"/>
        </w:rPr>
        <w:t xml:space="preserve">нажмите </w:t>
      </w:r>
      <w:r w:rsidR="003F5B45" w:rsidRPr="003F727A">
        <w:rPr>
          <w:rFonts w:cs="Arial"/>
        </w:rPr>
        <w:t xml:space="preserve">на </w:t>
      </w:r>
      <w:r w:rsidRPr="003F727A">
        <w:rPr>
          <w:rFonts w:cs="Arial"/>
        </w:rPr>
        <w:t>ссылку «Стандарт» (в верхнем правом углу истории болезни)</w:t>
      </w:r>
      <w:r w:rsidR="005C3B9B" w:rsidRPr="003F727A">
        <w:rPr>
          <w:rFonts w:cs="Arial"/>
        </w:rPr>
        <w:t xml:space="preserve"> и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соответствующий стандарт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_Ref386199841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23099285" w14:textId="471EA5F9" w:rsidR="00CC25B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47543BC" wp14:editId="52A2B5A0">
            <wp:extent cx="6296025" cy="3895725"/>
            <wp:effectExtent l="19050" t="19050" r="28575" b="28575"/>
            <wp:docPr id="273" name="Рисунок 273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9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95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46CEEF" w14:textId="67DC0673" w:rsidR="00CC25B1" w:rsidRPr="003F727A" w:rsidRDefault="005C741B" w:rsidP="006F2F0C">
      <w:pPr>
        <w:pStyle w:val="phfiguretitle"/>
      </w:pPr>
      <w:bookmarkStart w:id="311" w:name="_Ref386199841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125</w:t>
        </w:r>
      </w:fldSimple>
      <w:bookmarkEnd w:id="311"/>
      <w:r w:rsidR="00B456DE" w:rsidRPr="003916EF">
        <w:t xml:space="preserve"> - </w:t>
      </w:r>
      <w:r w:rsidR="00B365B7" w:rsidRPr="003F727A">
        <w:t>Работа с МЭС</w:t>
      </w:r>
    </w:p>
    <w:p w14:paraId="547D7FC3" w14:textId="15B5E4A3" w:rsidR="009F2167" w:rsidRPr="003F727A" w:rsidRDefault="009F216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 </w:t>
      </w:r>
      <w:r w:rsidR="00CC25B1" w:rsidRPr="003F727A">
        <w:rPr>
          <w:rFonts w:cs="Arial"/>
        </w:rPr>
        <w:t>открывшемся</w:t>
      </w:r>
      <w:r w:rsidRPr="003F727A">
        <w:rPr>
          <w:rFonts w:cs="Arial"/>
        </w:rPr>
        <w:t xml:space="preserve"> окне </w:t>
      </w:r>
      <w:r w:rsidR="004529FC" w:rsidRPr="003F727A">
        <w:rPr>
          <w:rFonts w:cs="Arial"/>
        </w:rPr>
        <w:t xml:space="preserve">«Медицинский стандарт»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</w:t>
      </w:r>
      <w:r w:rsidR="00CC25B1" w:rsidRPr="003F727A">
        <w:rPr>
          <w:rFonts w:cs="Arial"/>
        </w:rPr>
        <w:t xml:space="preserve">медицинский </w:t>
      </w:r>
      <w:r w:rsidRPr="003F727A">
        <w:rPr>
          <w:rFonts w:cs="Arial"/>
        </w:rPr>
        <w:t>стандарт лечения пациента (</w:t>
      </w:r>
      <w:r w:rsidR="00DC2704" w:rsidRPr="003F727A">
        <w:rPr>
          <w:rFonts w:cs="Arial"/>
        </w:rPr>
        <w:fldChar w:fldCharType="begin"/>
      </w:r>
      <w:r w:rsidR="00DC2704" w:rsidRPr="003F727A">
        <w:rPr>
          <w:rFonts w:cs="Arial"/>
        </w:rPr>
        <w:instrText xml:space="preserve"> REF _Ref386198498 \h </w:instrText>
      </w:r>
      <w:r w:rsidR="001A46CF" w:rsidRPr="003F727A">
        <w:rPr>
          <w:rFonts w:cs="Arial"/>
        </w:rPr>
        <w:instrText xml:space="preserve"> \* MERGEFORMAT </w:instrText>
      </w:r>
      <w:r w:rsidR="00DC2704" w:rsidRPr="003F727A">
        <w:rPr>
          <w:rFonts w:cs="Arial"/>
        </w:rPr>
      </w:r>
      <w:r w:rsidR="00DC2704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126</w:t>
      </w:r>
      <w:r w:rsidR="00DC2704"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6D9B4CFB" w14:textId="302A5BB3" w:rsidR="009F2167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1B43891" wp14:editId="08DD62F7">
            <wp:extent cx="6153150" cy="5114925"/>
            <wp:effectExtent l="19050" t="19050" r="19050" b="2857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14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E51DA9" w14:textId="77145C3B" w:rsidR="009F2167" w:rsidRPr="003F727A" w:rsidRDefault="005C741B" w:rsidP="006F2F0C">
      <w:pPr>
        <w:pStyle w:val="phfiguretitle"/>
      </w:pPr>
      <w:bookmarkStart w:id="312" w:name="_Ref386198498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126</w:t>
        </w:r>
      </w:fldSimple>
      <w:bookmarkEnd w:id="312"/>
      <w:r w:rsidR="00B456DE" w:rsidRPr="003916EF">
        <w:t xml:space="preserve"> - </w:t>
      </w:r>
      <w:r w:rsidR="00B365B7" w:rsidRPr="003F727A">
        <w:t>Окно «Медицинский стандарт»</w:t>
      </w:r>
    </w:p>
    <w:p w14:paraId="65AFCC8F" w14:textId="77777777" w:rsidR="00DC2704" w:rsidRPr="003F727A" w:rsidRDefault="009F2167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</w:t>
      </w:r>
      <w:r w:rsidR="00451728" w:rsidRPr="003F727A">
        <w:rPr>
          <w:rFonts w:cs="Arial"/>
        </w:rPr>
        <w:t>выбрать</w:t>
      </w:r>
      <w:r w:rsidRPr="003F727A">
        <w:rPr>
          <w:rFonts w:cs="Arial"/>
        </w:rPr>
        <w:t xml:space="preserve"> стандарт, в окне «МЭС» 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</w:t>
      </w:r>
      <w:r w:rsidR="00DC2704" w:rsidRPr="003F727A">
        <w:rPr>
          <w:rFonts w:cs="Arial"/>
        </w:rPr>
        <w:t>контекстного</w:t>
      </w:r>
      <w:r w:rsidRPr="003F727A">
        <w:rPr>
          <w:rFonts w:cs="Arial"/>
        </w:rPr>
        <w:t xml:space="preserve"> меню «</w:t>
      </w:r>
      <w:r w:rsidR="000D7744" w:rsidRPr="003F727A">
        <w:rPr>
          <w:rFonts w:cs="Arial"/>
        </w:rPr>
        <w:t>Выберите</w:t>
      </w:r>
      <w:r w:rsidRPr="003F727A">
        <w:rPr>
          <w:rFonts w:cs="Arial"/>
        </w:rPr>
        <w:t xml:space="preserve"> стандарт». </w:t>
      </w:r>
      <w:r w:rsidR="00DC2704" w:rsidRPr="003F727A">
        <w:rPr>
          <w:rFonts w:cs="Arial"/>
        </w:rPr>
        <w:t>Ст</w:t>
      </w:r>
      <w:r w:rsidR="00FF2172" w:rsidRPr="003F727A">
        <w:rPr>
          <w:rFonts w:cs="Arial"/>
        </w:rPr>
        <w:t>р</w:t>
      </w:r>
      <w:r w:rsidR="00DC2704" w:rsidRPr="003F727A">
        <w:rPr>
          <w:rFonts w:cs="Arial"/>
        </w:rPr>
        <w:t>ока с вы</w:t>
      </w:r>
      <w:r w:rsidR="00EC6996" w:rsidRPr="003F727A">
        <w:rPr>
          <w:rFonts w:cs="Arial"/>
        </w:rPr>
        <w:t xml:space="preserve">бранным стандартом </w:t>
      </w:r>
      <w:proofErr w:type="gramStart"/>
      <w:r w:rsidR="00EC6996" w:rsidRPr="003F727A">
        <w:rPr>
          <w:rFonts w:cs="Arial"/>
        </w:rPr>
        <w:t>подсветится</w:t>
      </w:r>
      <w:proofErr w:type="gramEnd"/>
      <w:r w:rsidR="00EC6996" w:rsidRPr="003F727A">
        <w:rPr>
          <w:rFonts w:cs="Arial"/>
        </w:rPr>
        <w:t xml:space="preserve"> синим</w:t>
      </w:r>
      <w:r w:rsidR="00DC2704" w:rsidRPr="003F727A">
        <w:rPr>
          <w:rFonts w:cs="Arial"/>
        </w:rPr>
        <w:t xml:space="preserve"> цветом.</w:t>
      </w:r>
    </w:p>
    <w:p w14:paraId="24478702" w14:textId="77777777" w:rsidR="00DC2704" w:rsidRPr="003F727A" w:rsidRDefault="00DC270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отменить привязку к стандарту,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пунктом контекстного меню «Отменить привязку».</w:t>
      </w:r>
    </w:p>
    <w:p w14:paraId="67131145" w14:textId="77777777" w:rsidR="00DC2704" w:rsidRPr="003F727A" w:rsidRDefault="00FF724F" w:rsidP="0034399E">
      <w:pPr>
        <w:pStyle w:val="phnormal"/>
        <w:rPr>
          <w:rFonts w:cs="Arial"/>
        </w:rPr>
      </w:pPr>
      <w:r w:rsidRPr="003F727A">
        <w:rPr>
          <w:rFonts w:cs="Arial"/>
        </w:rPr>
        <w:t>В</w:t>
      </w:r>
      <w:r w:rsidR="00DC2704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данном </w:t>
      </w:r>
      <w:r w:rsidR="00DC2704" w:rsidRPr="003F727A">
        <w:rPr>
          <w:rFonts w:cs="Arial"/>
        </w:rPr>
        <w:t>окне отмечено, на</w:t>
      </w:r>
      <w:r w:rsidR="004138BE">
        <w:rPr>
          <w:rFonts w:cs="Arial"/>
        </w:rPr>
        <w:t xml:space="preserve"> </w:t>
      </w:r>
      <w:r w:rsidR="00DC2704" w:rsidRPr="003F727A">
        <w:rPr>
          <w:rFonts w:cs="Arial"/>
        </w:rPr>
        <w:t>сколько процентов выполнен стандарт.</w:t>
      </w:r>
    </w:p>
    <w:p w14:paraId="618A7116" w14:textId="77777777" w:rsidR="00DC2704" w:rsidRPr="003F727A" w:rsidRDefault="00DC2704" w:rsidP="0034399E">
      <w:pPr>
        <w:pStyle w:val="phnormal"/>
        <w:rPr>
          <w:rFonts w:cs="Arial"/>
        </w:rPr>
      </w:pPr>
      <w:r w:rsidRPr="003F727A">
        <w:rPr>
          <w:rFonts w:cs="Arial"/>
        </w:rPr>
        <w:t>Во вкладке «Стандарт услуг</w:t>
      </w:r>
      <w:r w:rsidR="00CC25B1" w:rsidRPr="003F727A">
        <w:rPr>
          <w:rFonts w:cs="Arial"/>
        </w:rPr>
        <w:t xml:space="preserve">» содержится список услуг по </w:t>
      </w:r>
      <w:r w:rsidRPr="003F727A">
        <w:rPr>
          <w:rFonts w:cs="Arial"/>
        </w:rPr>
        <w:t>стандарт</w:t>
      </w:r>
      <w:r w:rsidR="00CC25B1" w:rsidRPr="003F727A">
        <w:rPr>
          <w:rFonts w:cs="Arial"/>
        </w:rPr>
        <w:t>у</w:t>
      </w:r>
      <w:r w:rsidRPr="003F727A">
        <w:rPr>
          <w:rFonts w:cs="Arial"/>
        </w:rPr>
        <w:t>.</w:t>
      </w:r>
    </w:p>
    <w:p w14:paraId="17213DD9" w14:textId="77777777" w:rsidR="00DC2704" w:rsidRPr="003F727A" w:rsidRDefault="00DC2704" w:rsidP="0034399E">
      <w:pPr>
        <w:pStyle w:val="phnormal"/>
        <w:rPr>
          <w:rFonts w:cs="Arial"/>
        </w:rPr>
      </w:pPr>
      <w:r w:rsidRPr="003F727A">
        <w:rPr>
          <w:rFonts w:cs="Arial"/>
        </w:rPr>
        <w:t>Во вкладке «Лекарственный стандарт» содержится список лекарственных средств</w:t>
      </w:r>
      <w:r w:rsidR="00CC25B1" w:rsidRPr="003F727A">
        <w:rPr>
          <w:rFonts w:cs="Arial"/>
        </w:rPr>
        <w:t xml:space="preserve"> по стандарту.</w:t>
      </w:r>
    </w:p>
    <w:p w14:paraId="714E740A" w14:textId="4A059796" w:rsidR="00DC2704" w:rsidRPr="003F727A" w:rsidRDefault="00DC270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назначить лечение по МЭС,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9D34C8" w:rsidRPr="003F727A">
        <w:rPr>
          <w:rFonts w:cs="Arial"/>
        </w:rPr>
        <w:t>«Назначить лечение»</w:t>
      </w:r>
      <w:r w:rsidRPr="003F727A">
        <w:rPr>
          <w:rFonts w:cs="Arial"/>
        </w:rPr>
        <w:t>. Откроется окно для подтверждения удаления предыдущих назначений и направлений на услуги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_Ref386198840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127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69C6850A" w14:textId="2093AEDD" w:rsidR="00DC2704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9EB1880" wp14:editId="79F3FF3D">
            <wp:extent cx="3057525" cy="923925"/>
            <wp:effectExtent l="19050" t="19050" r="28575" b="28575"/>
            <wp:docPr id="275" name="Рисунок 275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10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EAAF90" w14:textId="406A46CF" w:rsidR="00DC2704" w:rsidRPr="003F727A" w:rsidRDefault="005C741B" w:rsidP="006F2F0C">
      <w:pPr>
        <w:pStyle w:val="phfiguretitle"/>
      </w:pPr>
      <w:bookmarkStart w:id="313" w:name="_Ref386198840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127</w:t>
        </w:r>
      </w:fldSimple>
      <w:bookmarkEnd w:id="313"/>
      <w:r w:rsidR="00B456DE" w:rsidRPr="003916EF">
        <w:t xml:space="preserve"> - </w:t>
      </w:r>
      <w:r w:rsidR="00B365B7" w:rsidRPr="003F727A">
        <w:t>Окно «Подтверждение действия»</w:t>
      </w:r>
    </w:p>
    <w:p w14:paraId="695E2CD5" w14:textId="5CE2888B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Если в окне нет ни одного стандарта, значит, для данного кода МКБ-10 стандарт отсутствует, или он не настроен в Системе (подробнее о настройках медицинского стандарта </w:t>
      </w:r>
      <w:r w:rsidR="00FF724F" w:rsidRPr="003F727A">
        <w:rPr>
          <w:rFonts w:cs="Arial"/>
        </w:rPr>
        <w:t xml:space="preserve">см. </w:t>
      </w:r>
      <w:r w:rsidRPr="003F727A">
        <w:rPr>
          <w:rFonts w:cs="Arial"/>
        </w:rPr>
        <w:t xml:space="preserve">в </w:t>
      </w:r>
      <w:r w:rsidR="00B6115A" w:rsidRPr="003F727A">
        <w:rPr>
          <w:rFonts w:cs="Arial"/>
        </w:rPr>
        <w:t>р</w:t>
      </w:r>
      <w:r w:rsidRPr="003F727A">
        <w:rPr>
          <w:rFonts w:cs="Arial"/>
        </w:rPr>
        <w:t xml:space="preserve">уководстве пользователя «АРМ </w:t>
      </w:r>
      <w:r w:rsidR="004779F8">
        <w:rPr>
          <w:rFonts w:cs="Arial"/>
        </w:rPr>
        <w:t>з</w:t>
      </w:r>
      <w:r w:rsidRPr="003F727A">
        <w:rPr>
          <w:rFonts w:cs="Arial"/>
        </w:rPr>
        <w:t>аведующего стационарным отделением»).</w:t>
      </w:r>
    </w:p>
    <w:p w14:paraId="5CEADB97" w14:textId="4FE3AB2C" w:rsidR="00DC2704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контроля соответствия назначаемых услуг с медико-экономическим стандартом </w:t>
      </w:r>
      <w:r w:rsidR="000D7744" w:rsidRPr="003F727A">
        <w:rPr>
          <w:rFonts w:cs="Arial"/>
        </w:rPr>
        <w:t>зайдите</w:t>
      </w:r>
      <w:r w:rsidRPr="003F727A">
        <w:rPr>
          <w:rFonts w:cs="Arial"/>
        </w:rPr>
        <w:t xml:space="preserve"> в окно «История болезни пациента»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_Ref386199841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125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 </w:t>
      </w:r>
      <w:r w:rsidR="007C3F9B" w:rsidRPr="003F727A">
        <w:rPr>
          <w:rFonts w:cs="Arial"/>
        </w:rPr>
        <w:t>и нажмите</w:t>
      </w:r>
      <w:r w:rsidR="00861D45" w:rsidRPr="003F727A">
        <w:rPr>
          <w:rFonts w:cs="Arial"/>
        </w:rPr>
        <w:t xml:space="preserve"> в правом </w:t>
      </w:r>
      <w:r w:rsidR="00F86A4E" w:rsidRPr="003F727A">
        <w:rPr>
          <w:rFonts w:cs="Arial"/>
        </w:rPr>
        <w:t>нижнем</w:t>
      </w:r>
      <w:r w:rsidR="00861D45" w:rsidRPr="003F727A">
        <w:rPr>
          <w:rFonts w:cs="Arial"/>
        </w:rPr>
        <w:t xml:space="preserve"> углу окна</w:t>
      </w:r>
      <w:r w:rsidRPr="003F727A">
        <w:rPr>
          <w:rFonts w:cs="Arial"/>
        </w:rPr>
        <w:t xml:space="preserve"> </w:t>
      </w:r>
      <w:r w:rsidR="00F86A4E" w:rsidRPr="003F727A">
        <w:rPr>
          <w:rFonts w:cs="Arial"/>
        </w:rPr>
        <w:t>кнопку</w:t>
      </w:r>
      <w:r w:rsidRPr="003F727A">
        <w:rPr>
          <w:rFonts w:cs="Arial"/>
        </w:rPr>
        <w:t xml:space="preserve"> </w:t>
      </w:r>
      <w:hyperlink r:id="rId220" w:tooltip="wiki:кн_стандарт.png" w:history="1">
        <w:r w:rsidR="009D34C8" w:rsidRPr="002D56E3">
          <w:t>«Стандарт</w:t>
        </w:r>
        <w:r w:rsidR="009D34C8" w:rsidRPr="0063495D">
          <w:t>»</w:t>
        </w:r>
      </w:hyperlink>
      <w:r w:rsidRPr="00200583">
        <w:t xml:space="preserve">. </w:t>
      </w:r>
      <w:r w:rsidRPr="003F727A">
        <w:rPr>
          <w:rFonts w:cs="Arial"/>
        </w:rPr>
        <w:t xml:space="preserve">Откроется окно </w:t>
      </w:r>
      <w:r w:rsidR="002C3D39" w:rsidRPr="003F727A">
        <w:rPr>
          <w:rFonts w:cs="Arial"/>
        </w:rPr>
        <w:t>«Детализация исполнения стандарта»</w:t>
      </w:r>
      <w:r w:rsidR="00B365B7" w:rsidRPr="003F727A">
        <w:rPr>
          <w:rFonts w:cs="Arial"/>
        </w:rPr>
        <w:t xml:space="preserve"> </w:t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_Ref386199397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128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38F7257E" w14:textId="789BE926" w:rsidR="00CC25B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B17A9DC" wp14:editId="4AA6B5DE">
            <wp:extent cx="6286500" cy="3667125"/>
            <wp:effectExtent l="19050" t="19050" r="19050" b="28575"/>
            <wp:docPr id="276" name="Рисунок 276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10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67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66335A" w14:textId="74151729" w:rsidR="00CC25B1" w:rsidRPr="003F727A" w:rsidRDefault="005C741B" w:rsidP="006F2F0C">
      <w:pPr>
        <w:pStyle w:val="phfiguretitle"/>
      </w:pPr>
      <w:bookmarkStart w:id="314" w:name="_Ref38619939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128</w:t>
        </w:r>
      </w:fldSimple>
      <w:bookmarkEnd w:id="314"/>
      <w:r w:rsidR="00B456DE" w:rsidRPr="003916EF">
        <w:t xml:space="preserve"> - </w:t>
      </w:r>
      <w:r w:rsidR="00B365B7" w:rsidRPr="003F727A">
        <w:t>Окно «Детализация исполнения стандарта»</w:t>
      </w:r>
    </w:p>
    <w:p w14:paraId="77CD0911" w14:textId="77777777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>Окно состоит</w:t>
      </w:r>
      <w:r w:rsidR="004B78FC" w:rsidRPr="003F727A">
        <w:rPr>
          <w:rFonts w:cs="Arial"/>
        </w:rPr>
        <w:t xml:space="preserve"> из</w:t>
      </w:r>
      <w:r w:rsidRPr="003F727A">
        <w:rPr>
          <w:rFonts w:cs="Arial"/>
        </w:rPr>
        <w:t xml:space="preserve"> информационной панели, где отображается фамилия, имя, отчество пациента, диагноз, МЭС, количество дней лечения по МЭС и фактическое</w:t>
      </w:r>
      <w:r w:rsidR="00144FDE" w:rsidRPr="003F727A">
        <w:rPr>
          <w:rFonts w:cs="Arial"/>
        </w:rPr>
        <w:t xml:space="preserve"> количество дней</w:t>
      </w:r>
      <w:r w:rsidRPr="003F727A">
        <w:rPr>
          <w:rFonts w:cs="Arial"/>
        </w:rPr>
        <w:t>, а также процент исполнения стандарта.</w:t>
      </w:r>
    </w:p>
    <w:p w14:paraId="0FE1B74E" w14:textId="77777777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t>Вкладка «Стандарт услуг» содержит перечень услуг по стандарту, их количество по стандарту и отметку о фактическом их исполнении.</w:t>
      </w:r>
    </w:p>
    <w:p w14:paraId="6141F4FD" w14:textId="5DC06D14" w:rsidR="00CC25B1" w:rsidRPr="003F727A" w:rsidRDefault="00CC25B1" w:rsidP="0034399E">
      <w:pPr>
        <w:pStyle w:val="phnormal"/>
        <w:rPr>
          <w:rFonts w:cs="Arial"/>
        </w:rPr>
      </w:pPr>
      <w:r w:rsidRPr="003F727A">
        <w:rPr>
          <w:rFonts w:cs="Arial"/>
        </w:rPr>
        <w:lastRenderedPageBreak/>
        <w:t>Вкладка «Лекарственный стандарт» 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_Ref386199517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129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 содержит список лекарственных групп и медикаментов, обязательных и возможных для применения, отметку об и</w:t>
      </w:r>
      <w:r w:rsidR="00EB2922" w:rsidRPr="003F727A">
        <w:rPr>
          <w:rFonts w:cs="Arial"/>
        </w:rPr>
        <w:t xml:space="preserve">х фактическом исполнении и </w:t>
      </w:r>
      <w:r w:rsidRPr="003F727A">
        <w:rPr>
          <w:rFonts w:cs="Arial"/>
        </w:rPr>
        <w:t xml:space="preserve">перечень </w:t>
      </w:r>
      <w:r w:rsidR="00EB2922" w:rsidRPr="003F727A">
        <w:rPr>
          <w:rFonts w:cs="Arial"/>
        </w:rPr>
        <w:t>медикаментов,</w:t>
      </w:r>
      <w:r w:rsidRPr="003F727A">
        <w:rPr>
          <w:rFonts w:cs="Arial"/>
        </w:rPr>
        <w:t xml:space="preserve"> использованных сверх стандарта.</w:t>
      </w:r>
    </w:p>
    <w:p w14:paraId="3A607CF4" w14:textId="7F607216" w:rsidR="00CC25B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5DC4214" wp14:editId="53BFC7CA">
            <wp:extent cx="6296025" cy="2933700"/>
            <wp:effectExtent l="19050" t="19050" r="28575" b="19050"/>
            <wp:docPr id="277" name="Рисунок 277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06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A67DD3" w14:textId="6B7DE089" w:rsidR="00DC2704" w:rsidRPr="003F727A" w:rsidRDefault="005C741B" w:rsidP="006F2F0C">
      <w:pPr>
        <w:pStyle w:val="phfiguretitle"/>
      </w:pPr>
      <w:bookmarkStart w:id="315" w:name="_Ref38619951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129</w:t>
        </w:r>
      </w:fldSimple>
      <w:bookmarkEnd w:id="315"/>
      <w:r w:rsidR="00B456DE" w:rsidRPr="003916EF">
        <w:t xml:space="preserve"> - </w:t>
      </w:r>
      <w:r w:rsidR="00B365B7" w:rsidRPr="003F727A">
        <w:t>Вкладка «Лекарственный стандарт»</w:t>
      </w:r>
    </w:p>
    <w:p w14:paraId="6835D1AE" w14:textId="77777777" w:rsidR="004A08D5" w:rsidRPr="003F727A" w:rsidRDefault="004A08D5" w:rsidP="004A08D5">
      <w:pPr>
        <w:pStyle w:val="12"/>
        <w:rPr>
          <w:rFonts w:cs="Arial"/>
        </w:rPr>
      </w:pPr>
      <w:bookmarkStart w:id="316" w:name="_Назначение_пациенту_лечащего"/>
      <w:bookmarkStart w:id="317" w:name="_Проведение_осмотров"/>
      <w:bookmarkStart w:id="318" w:name="_Toc295470185"/>
      <w:bookmarkStart w:id="319" w:name="_Ref296592425"/>
      <w:bookmarkStart w:id="320" w:name="_Ref296592428"/>
      <w:bookmarkStart w:id="321" w:name="_Ref296611808"/>
      <w:bookmarkStart w:id="322" w:name="_Ref296611929"/>
      <w:bookmarkStart w:id="323" w:name="_Ref296611974"/>
      <w:bookmarkStart w:id="324" w:name="_Ref297124346"/>
      <w:bookmarkStart w:id="325" w:name="_Toc297338825"/>
      <w:bookmarkStart w:id="326" w:name="_Ref297628259"/>
      <w:bookmarkStart w:id="327" w:name="_Toc298146697"/>
      <w:bookmarkStart w:id="328" w:name="_Toc299637496"/>
      <w:bookmarkStart w:id="329" w:name="_Ref386626932"/>
      <w:bookmarkStart w:id="330" w:name="_Ref386626934"/>
      <w:bookmarkStart w:id="331" w:name="_Toc494889005"/>
      <w:bookmarkEnd w:id="316"/>
      <w:bookmarkEnd w:id="317"/>
      <w:r w:rsidRPr="003F727A">
        <w:rPr>
          <w:rFonts w:cs="Arial"/>
        </w:rPr>
        <w:lastRenderedPageBreak/>
        <w:t>Проведение осмотров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</w:p>
    <w:p w14:paraId="73B9EBBB" w14:textId="7777777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>В Системе возможно внесение всех видов осмотров и медицинских услуг, ко</w:t>
      </w:r>
      <w:r w:rsidR="00E454A8" w:rsidRPr="003F727A">
        <w:rPr>
          <w:rFonts w:cs="Arial"/>
        </w:rPr>
        <w:t xml:space="preserve">торые оказывает врач пациенту. </w:t>
      </w:r>
      <w:r w:rsidRPr="003F727A">
        <w:rPr>
          <w:rFonts w:cs="Arial"/>
        </w:rPr>
        <w:t>Все осмотры содержат дату</w:t>
      </w:r>
      <w:r w:rsidR="00144FDE" w:rsidRPr="003F727A">
        <w:rPr>
          <w:rFonts w:cs="Arial"/>
        </w:rPr>
        <w:t>,</w:t>
      </w:r>
      <w:r w:rsidRPr="003F727A">
        <w:rPr>
          <w:rFonts w:cs="Arial"/>
        </w:rPr>
        <w:t xml:space="preserve"> время их оказания</w:t>
      </w:r>
      <w:r w:rsidR="00144FDE" w:rsidRPr="003F727A">
        <w:rPr>
          <w:rFonts w:cs="Arial"/>
        </w:rPr>
        <w:t xml:space="preserve"> и </w:t>
      </w:r>
      <w:r w:rsidRPr="003F727A">
        <w:rPr>
          <w:rFonts w:cs="Arial"/>
        </w:rPr>
        <w:t>фамилию врач</w:t>
      </w:r>
      <w:r w:rsidR="00E454A8" w:rsidRPr="003F727A">
        <w:rPr>
          <w:rFonts w:cs="Arial"/>
        </w:rPr>
        <w:t>а,</w:t>
      </w:r>
      <w:r w:rsidRPr="003F727A">
        <w:rPr>
          <w:rFonts w:cs="Arial"/>
        </w:rPr>
        <w:t xml:space="preserve"> который внес результаты</w:t>
      </w:r>
      <w:r w:rsidR="00E454A8" w:rsidRPr="003F727A">
        <w:rPr>
          <w:rFonts w:cs="Arial"/>
        </w:rPr>
        <w:t xml:space="preserve"> осмотра в Систему.</w:t>
      </w:r>
    </w:p>
    <w:p w14:paraId="3E9557E0" w14:textId="7777777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>Фамилия врача, который оказал услугу, формируется в Системе автоматически</w:t>
      </w:r>
      <w:r w:rsidR="00144FDE" w:rsidRPr="003F727A">
        <w:rPr>
          <w:rFonts w:cs="Arial"/>
        </w:rPr>
        <w:t xml:space="preserve"> </w:t>
      </w:r>
      <w:r w:rsidRPr="003F727A">
        <w:rPr>
          <w:rFonts w:cs="Arial"/>
        </w:rPr>
        <w:t xml:space="preserve">в зависимости от пользователя, который зашел в Систему. Дата и время оказания услуги формируются автоматически </w:t>
      </w:r>
      <w:r w:rsidR="00144FDE" w:rsidRPr="003F727A">
        <w:rPr>
          <w:rFonts w:cs="Arial"/>
        </w:rPr>
        <w:t>(текущая дата и время)</w:t>
      </w:r>
      <w:r w:rsidRPr="003F727A">
        <w:rPr>
          <w:rFonts w:cs="Arial"/>
        </w:rPr>
        <w:t xml:space="preserve">, но </w:t>
      </w:r>
      <w:r w:rsidR="00144FDE" w:rsidRPr="003F727A">
        <w:rPr>
          <w:rFonts w:cs="Arial"/>
        </w:rPr>
        <w:t xml:space="preserve">они доступны </w:t>
      </w:r>
      <w:r w:rsidR="00E454A8" w:rsidRPr="003F727A">
        <w:rPr>
          <w:rFonts w:cs="Arial"/>
        </w:rPr>
        <w:t>для изменения.</w:t>
      </w:r>
    </w:p>
    <w:p w14:paraId="0258F86E" w14:textId="77777777" w:rsidR="004A08D5" w:rsidRPr="003F727A" w:rsidRDefault="00875F71" w:rsidP="00821E1F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 xml:space="preserve">– </w:t>
      </w:r>
      <w:r w:rsidR="00CA4F77" w:rsidRPr="003F727A">
        <w:rPr>
          <w:rFonts w:cs="Arial"/>
        </w:rPr>
        <w:t xml:space="preserve">Проводите </w:t>
      </w:r>
      <w:r w:rsidR="004A08D5" w:rsidRPr="003F727A">
        <w:rPr>
          <w:rFonts w:cs="Arial"/>
        </w:rPr>
        <w:t>осмотры в правильном хронологическом порядке, так как на печать они выводятся в порядке возрастания дат осмотров (то</w:t>
      </w:r>
      <w:r w:rsidR="00821E1F" w:rsidRPr="003F727A">
        <w:rPr>
          <w:rFonts w:cs="Arial"/>
        </w:rPr>
        <w:t xml:space="preserve"> </w:t>
      </w:r>
      <w:r w:rsidR="004A08D5" w:rsidRPr="003F727A">
        <w:rPr>
          <w:rFonts w:cs="Arial"/>
        </w:rPr>
        <w:t xml:space="preserve">же самое относится </w:t>
      </w:r>
      <w:r w:rsidR="00144FDE" w:rsidRPr="003F727A">
        <w:rPr>
          <w:rFonts w:cs="Arial"/>
        </w:rPr>
        <w:t xml:space="preserve">и </w:t>
      </w:r>
      <w:r w:rsidR="004A08D5" w:rsidRPr="003F727A">
        <w:rPr>
          <w:rFonts w:cs="Arial"/>
        </w:rPr>
        <w:t>к операциям).</w:t>
      </w:r>
    </w:p>
    <w:p w14:paraId="2A3F5573" w14:textId="7777777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Осмотры в </w:t>
      </w:r>
      <w:r w:rsidR="00144FDE" w:rsidRPr="003F727A">
        <w:rPr>
          <w:rFonts w:cs="Arial"/>
        </w:rPr>
        <w:t xml:space="preserve">Систему </w:t>
      </w:r>
      <w:r w:rsidRPr="003F727A">
        <w:rPr>
          <w:rFonts w:cs="Arial"/>
        </w:rPr>
        <w:t xml:space="preserve">вносятся с помощью специальных шаблонов (протоколов). Шаблоны настраиваются администратором </w:t>
      </w:r>
      <w:r w:rsidR="00710C08" w:rsidRPr="003F727A">
        <w:rPr>
          <w:rFonts w:cs="Arial"/>
        </w:rPr>
        <w:t>Системы</w:t>
      </w:r>
      <w:r w:rsidRPr="003F727A">
        <w:rPr>
          <w:rFonts w:cs="Arial"/>
        </w:rPr>
        <w:t>. Внешний вид осмотров может отличаться в зависимости от специализации врача, вида осмотра (дневник, первичный осмотр, эпикриз, протокол операции</w:t>
      </w:r>
      <w:r w:rsidR="00E454A8" w:rsidRPr="003F727A">
        <w:rPr>
          <w:rFonts w:cs="Arial"/>
        </w:rPr>
        <w:t>) и типа медицинской услуги.</w:t>
      </w:r>
    </w:p>
    <w:p w14:paraId="5ABDED2D" w14:textId="7777777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>Внесение в Систему нового осмотра возможно двумя способами:</w:t>
      </w:r>
    </w:p>
    <w:p w14:paraId="4340C45E" w14:textId="76DD4F6C" w:rsidR="004A08D5" w:rsidRPr="003F727A" w:rsidRDefault="00E454A8" w:rsidP="003E7D93">
      <w:pPr>
        <w:pStyle w:val="phlistitemized1"/>
      </w:pPr>
      <w:r w:rsidRPr="003F727A">
        <w:t>ч</w:t>
      </w:r>
      <w:r w:rsidR="004A08D5" w:rsidRPr="003F727A">
        <w:t xml:space="preserve">ерез </w:t>
      </w:r>
      <w:r w:rsidRPr="003F727A">
        <w:t>окно «История</w:t>
      </w:r>
      <w:r w:rsidR="004A08D5" w:rsidRPr="003F727A">
        <w:t xml:space="preserve"> болезни</w:t>
      </w:r>
      <w:r w:rsidR="00403701" w:rsidRPr="003F727A">
        <w:t>»</w:t>
      </w:r>
      <w:r w:rsidR="00710C08" w:rsidRPr="003F727A">
        <w:t>: з</w:t>
      </w:r>
      <w:r w:rsidR="000D7744" w:rsidRPr="003F727A">
        <w:t>айдите</w:t>
      </w:r>
      <w:r w:rsidRPr="003F727A">
        <w:t xml:space="preserve"> в пункт меню </w:t>
      </w:r>
      <w:r w:rsidR="004A08D5" w:rsidRPr="003F727A">
        <w:t>«</w:t>
      </w:r>
      <w:r w:rsidRPr="003F727A">
        <w:t>Рабочие места</w:t>
      </w:r>
      <w:r w:rsidR="00710C08" w:rsidRPr="003F727A">
        <w:t>/</w:t>
      </w:r>
      <w:r w:rsidRPr="003F727A">
        <w:t>Пациенты в стационаре</w:t>
      </w:r>
      <w:r w:rsidR="00710C08" w:rsidRPr="003F727A">
        <w:t>/</w:t>
      </w:r>
      <w:r w:rsidRPr="003F727A">
        <w:t xml:space="preserve">Лечащий врач». Далее в </w:t>
      </w:r>
      <w:r w:rsidR="00403701" w:rsidRPr="003F727A">
        <w:t>окне «Пациенты»</w:t>
      </w:r>
      <w:r w:rsidR="00EF1EE2" w:rsidRPr="003F727A">
        <w:t xml:space="preserve"> </w:t>
      </w:r>
      <w:r w:rsidR="00B34194" w:rsidRPr="003F727A">
        <w:t>выберите</w:t>
      </w:r>
      <w:r w:rsidR="00403701" w:rsidRPr="003F727A">
        <w:t xml:space="preserve"> пункт контекстного меню</w:t>
      </w:r>
      <w:r w:rsidR="00EF1EE2" w:rsidRPr="003F727A">
        <w:t xml:space="preserve"> </w:t>
      </w:r>
      <w:r w:rsidR="004A08D5" w:rsidRPr="003F727A">
        <w:t>«Истори</w:t>
      </w:r>
      <w:r w:rsidR="00EF1EE2" w:rsidRPr="003F727A">
        <w:t>я</w:t>
      </w:r>
      <w:r w:rsidR="004A08D5" w:rsidRPr="003F727A">
        <w:t xml:space="preserve"> болезни»</w:t>
      </w:r>
      <w:r w:rsidR="00EF1EE2" w:rsidRPr="003F727A">
        <w:t xml:space="preserve"> и </w:t>
      </w:r>
      <w:r w:rsidR="00710C08" w:rsidRPr="003F727A">
        <w:t xml:space="preserve">перейдите в </w:t>
      </w:r>
      <w:r w:rsidR="00EF1EE2" w:rsidRPr="003F727A">
        <w:t>пункт</w:t>
      </w:r>
      <w:r w:rsidR="004A08D5" w:rsidRPr="003F727A">
        <w:t xml:space="preserve"> «</w:t>
      </w:r>
      <w:r w:rsidR="004A08D5" w:rsidRPr="003F727A">
        <w:rPr>
          <w:rStyle w:val="33"/>
          <w:rFonts w:ascii="Arial" w:hAnsi="Arial"/>
        </w:rPr>
        <w:t>Осмотры</w:t>
      </w:r>
      <w:r w:rsidR="004A08D5" w:rsidRPr="003F727A">
        <w:t>»</w:t>
      </w:r>
      <w:r w:rsidR="00D41288" w:rsidRPr="003F727A" w:rsidDel="00D41288">
        <w:t xml:space="preserve"> </w:t>
      </w:r>
      <w:r w:rsidR="00C26191" w:rsidRPr="003F727A">
        <w:t>(</w:t>
      </w:r>
      <w:r w:rsidR="00C26191" w:rsidRPr="003F727A">
        <w:fldChar w:fldCharType="begin"/>
      </w:r>
      <w:r w:rsidR="00C26191" w:rsidRPr="003F727A">
        <w:instrText xml:space="preserve"> REF _Ref319336835 \h </w:instrText>
      </w:r>
      <w:r w:rsidR="00403701" w:rsidRPr="003F727A">
        <w:instrText xml:space="preserve"> \* MERGEFORMAT </w:instrText>
      </w:r>
      <w:r w:rsidR="00C26191" w:rsidRPr="003F727A">
        <w:fldChar w:fldCharType="separate"/>
      </w:r>
      <w:r w:rsidR="002D14F6" w:rsidRPr="003F727A">
        <w:t xml:space="preserve">Рисунок </w:t>
      </w:r>
      <w:r w:rsidR="002D14F6">
        <w:t>130</w:t>
      </w:r>
      <w:r w:rsidR="00C26191" w:rsidRPr="003F727A">
        <w:fldChar w:fldCharType="end"/>
      </w:r>
      <w:r w:rsidR="00C26191" w:rsidRPr="003F727A">
        <w:t>)</w:t>
      </w:r>
      <w:r w:rsidR="00710C08" w:rsidRPr="003F727A">
        <w:t>;</w:t>
      </w:r>
    </w:p>
    <w:p w14:paraId="26BA2F01" w14:textId="44BA5564" w:rsidR="00C26191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DDFB4FC" wp14:editId="25F86152">
            <wp:extent cx="6296025" cy="1571625"/>
            <wp:effectExtent l="19050" t="19050" r="28575" b="28575"/>
            <wp:docPr id="278" name="Рисунок 278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10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71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A9FF92" w14:textId="73875F6A" w:rsidR="004A08D5" w:rsidRPr="003F727A" w:rsidRDefault="005C741B" w:rsidP="006F2F0C">
      <w:pPr>
        <w:pStyle w:val="phfiguretitle"/>
      </w:pPr>
      <w:bookmarkStart w:id="332" w:name="_Ref319336835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130</w:t>
        </w:r>
      </w:fldSimple>
      <w:bookmarkEnd w:id="332"/>
      <w:r w:rsidR="00B456DE" w:rsidRPr="003F727A">
        <w:t xml:space="preserve"> - </w:t>
      </w:r>
      <w:r w:rsidR="00A80EB5" w:rsidRPr="003F727A">
        <w:t>Окно «Осмотры»</w:t>
      </w:r>
    </w:p>
    <w:p w14:paraId="47BE6572" w14:textId="77777777" w:rsidR="004A08D5" w:rsidRPr="003F727A" w:rsidRDefault="00C26191" w:rsidP="003E7D93">
      <w:pPr>
        <w:pStyle w:val="phlistitemized1"/>
      </w:pPr>
      <w:r w:rsidRPr="003F727A">
        <w:t>ч</w:t>
      </w:r>
      <w:r w:rsidR="004A08D5" w:rsidRPr="003F727A">
        <w:t>ерез окно быстр</w:t>
      </w:r>
      <w:r w:rsidR="00403701" w:rsidRPr="003F727A">
        <w:t>ого доступа к осмотрам пациента</w:t>
      </w:r>
      <w:r w:rsidR="00710C08" w:rsidRPr="003F727A">
        <w:t>: д</w:t>
      </w:r>
      <w:r w:rsidRPr="003F727A">
        <w:t xml:space="preserve">ля этого </w:t>
      </w:r>
      <w:r w:rsidR="000D7744" w:rsidRPr="003F727A">
        <w:t>зайдите</w:t>
      </w:r>
      <w:r w:rsidRPr="003F727A">
        <w:t xml:space="preserve"> в пункт меню «Рабочие места</w:t>
      </w:r>
      <w:r w:rsidR="00710C08" w:rsidRPr="003F727A">
        <w:t>/</w:t>
      </w:r>
      <w:r w:rsidRPr="003F727A">
        <w:t>Пациенты в стационаре</w:t>
      </w:r>
      <w:r w:rsidR="00710C08" w:rsidRPr="003F727A">
        <w:t>/</w:t>
      </w:r>
      <w:r w:rsidRPr="003F727A">
        <w:t>Лечащий врач»</w:t>
      </w:r>
      <w:r w:rsidR="00710C08" w:rsidRPr="003F727A">
        <w:t xml:space="preserve"> и перейдите в </w:t>
      </w:r>
      <w:r w:rsidR="004A08D5" w:rsidRPr="003F727A">
        <w:t xml:space="preserve">окно быстрого доступа </w:t>
      </w:r>
      <w:r w:rsidR="00403701" w:rsidRPr="003F727A">
        <w:t>на вкладке «</w:t>
      </w:r>
      <w:r w:rsidR="00403701" w:rsidRPr="003F727A">
        <w:rPr>
          <w:rStyle w:val="33"/>
          <w:rFonts w:ascii="Arial" w:hAnsi="Arial"/>
        </w:rPr>
        <w:t>Осмотры</w:t>
      </w:r>
      <w:r w:rsidR="00403701" w:rsidRPr="003F727A">
        <w:t>»</w:t>
      </w:r>
      <w:r w:rsidR="004A08D5" w:rsidRPr="003F727A">
        <w:t>.</w:t>
      </w:r>
    </w:p>
    <w:p w14:paraId="6E46A559" w14:textId="7777777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Оба варианта внесения осмотров могут использоваться лечащим врачом, так как они не отличаются. Обычно при первом осмотре пациента удобнее использовать первый способ, так как пациенту </w:t>
      </w:r>
      <w:r w:rsidR="00235011" w:rsidRPr="003F727A">
        <w:rPr>
          <w:rFonts w:cs="Arial"/>
        </w:rPr>
        <w:t>нужно внести</w:t>
      </w:r>
      <w:r w:rsidRPr="003F727A">
        <w:rPr>
          <w:rFonts w:cs="Arial"/>
        </w:rPr>
        <w:t xml:space="preserve"> </w:t>
      </w:r>
      <w:r w:rsidR="00EB2922" w:rsidRPr="003F727A">
        <w:rPr>
          <w:rFonts w:cs="Arial"/>
        </w:rPr>
        <w:t>диагноз,</w:t>
      </w:r>
      <w:r w:rsidRPr="003F727A">
        <w:rPr>
          <w:rFonts w:cs="Arial"/>
        </w:rPr>
        <w:t xml:space="preserve"> который </w:t>
      </w:r>
      <w:r w:rsidR="00235011" w:rsidRPr="003F727A">
        <w:rPr>
          <w:rFonts w:cs="Arial"/>
        </w:rPr>
        <w:t xml:space="preserve">указывается </w:t>
      </w:r>
      <w:r w:rsidRPr="003F727A">
        <w:rPr>
          <w:rFonts w:cs="Arial"/>
        </w:rPr>
        <w:t xml:space="preserve">на вкладке </w:t>
      </w:r>
      <w:r w:rsidRPr="003F727A">
        <w:rPr>
          <w:rFonts w:cs="Arial"/>
        </w:rPr>
        <w:lastRenderedPageBreak/>
        <w:t>«</w:t>
      </w:r>
      <w:r w:rsidR="006A6AD3" w:rsidRPr="003F727A">
        <w:rPr>
          <w:rFonts w:cs="Arial"/>
        </w:rPr>
        <w:t>Диагнозы</w:t>
      </w:r>
      <w:r w:rsidRPr="003F727A">
        <w:rPr>
          <w:rFonts w:cs="Arial"/>
        </w:rPr>
        <w:t xml:space="preserve">» в </w:t>
      </w:r>
      <w:r w:rsidR="006A6AD3" w:rsidRPr="003F727A">
        <w:rPr>
          <w:rFonts w:cs="Arial"/>
        </w:rPr>
        <w:t>окне «История</w:t>
      </w:r>
      <w:r w:rsidRPr="003F727A">
        <w:rPr>
          <w:rFonts w:cs="Arial"/>
        </w:rPr>
        <w:t xml:space="preserve"> болезни</w:t>
      </w:r>
      <w:r w:rsidR="006A6AD3" w:rsidRPr="003F727A">
        <w:rPr>
          <w:rFonts w:cs="Arial"/>
        </w:rPr>
        <w:t>»</w:t>
      </w:r>
      <w:r w:rsidR="00235011" w:rsidRPr="003F727A">
        <w:rPr>
          <w:rFonts w:cs="Arial"/>
        </w:rPr>
        <w:t xml:space="preserve">. Кроме того, </w:t>
      </w:r>
      <w:r w:rsidRPr="003F727A">
        <w:rPr>
          <w:rFonts w:cs="Arial"/>
        </w:rPr>
        <w:t xml:space="preserve">в </w:t>
      </w:r>
      <w:r w:rsidR="00C26191" w:rsidRPr="003F727A">
        <w:rPr>
          <w:rFonts w:cs="Arial"/>
        </w:rPr>
        <w:t>окне «</w:t>
      </w:r>
      <w:r w:rsidRPr="003F727A">
        <w:rPr>
          <w:rFonts w:cs="Arial"/>
        </w:rPr>
        <w:t>Истори</w:t>
      </w:r>
      <w:r w:rsidR="00C26191" w:rsidRPr="003F727A">
        <w:rPr>
          <w:rFonts w:cs="Arial"/>
        </w:rPr>
        <w:t>я</w:t>
      </w:r>
      <w:r w:rsidRPr="003F727A">
        <w:rPr>
          <w:rFonts w:cs="Arial"/>
        </w:rPr>
        <w:t xml:space="preserve"> болезни</w:t>
      </w:r>
      <w:r w:rsidR="00C26191" w:rsidRPr="003F727A">
        <w:rPr>
          <w:rFonts w:cs="Arial"/>
        </w:rPr>
        <w:t>»</w:t>
      </w:r>
      <w:r w:rsidRPr="003F727A">
        <w:rPr>
          <w:rFonts w:cs="Arial"/>
        </w:rPr>
        <w:t xml:space="preserve"> содержится много важной информации, которая необходима врачу при знакомстве с пациентом</w:t>
      </w:r>
      <w:r w:rsidR="006A6AD3" w:rsidRPr="003F727A">
        <w:rPr>
          <w:rFonts w:cs="Arial"/>
        </w:rPr>
        <w:t xml:space="preserve">. </w:t>
      </w:r>
      <w:r w:rsidRPr="003F727A">
        <w:rPr>
          <w:rFonts w:cs="Arial"/>
        </w:rPr>
        <w:t xml:space="preserve">Второй вариант </w:t>
      </w:r>
      <w:r w:rsidR="00235011" w:rsidRPr="003F727A">
        <w:rPr>
          <w:rFonts w:cs="Arial"/>
        </w:rPr>
        <w:t>используйте</w:t>
      </w:r>
      <w:r w:rsidRPr="003F727A">
        <w:rPr>
          <w:rFonts w:cs="Arial"/>
        </w:rPr>
        <w:t xml:space="preserve"> для оперативного внесения ежедневных осмотров (дневников).</w:t>
      </w:r>
    </w:p>
    <w:p w14:paraId="2742267E" w14:textId="675B60D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Рассмотрим вариант внесения осмотра через окно быстрого доступа </w:t>
      </w:r>
      <w:r w:rsidR="00A8254A" w:rsidRPr="003F727A">
        <w:rPr>
          <w:rFonts w:cs="Arial"/>
        </w:rPr>
        <w:t>«Рабочие места</w:t>
      </w:r>
      <w:r w:rsidR="00235011" w:rsidRPr="003F727A">
        <w:rPr>
          <w:rFonts w:cs="Arial"/>
        </w:rPr>
        <w:t>/</w:t>
      </w:r>
      <w:r w:rsidR="00A8254A" w:rsidRPr="003F727A">
        <w:rPr>
          <w:rFonts w:cs="Arial"/>
        </w:rPr>
        <w:t>Пациенты в стационаре</w:t>
      </w:r>
      <w:r w:rsidR="00235011" w:rsidRPr="003F727A">
        <w:rPr>
          <w:rFonts w:cs="Arial"/>
        </w:rPr>
        <w:t>/</w:t>
      </w:r>
      <w:r w:rsidR="00A8254A" w:rsidRPr="003F727A">
        <w:rPr>
          <w:rFonts w:cs="Arial"/>
        </w:rPr>
        <w:t>Лечащий врач»</w:t>
      </w:r>
      <w:r w:rsidR="00135843" w:rsidRPr="003F727A">
        <w:rPr>
          <w:rFonts w:cs="Arial"/>
        </w:rPr>
        <w:t xml:space="preserve"> (</w:t>
      </w:r>
      <w:r w:rsidR="00135843" w:rsidRPr="003F727A">
        <w:rPr>
          <w:rFonts w:cs="Arial"/>
        </w:rPr>
        <w:fldChar w:fldCharType="begin"/>
      </w:r>
      <w:r w:rsidR="00135843" w:rsidRPr="003F727A">
        <w:rPr>
          <w:rFonts w:cs="Arial"/>
        </w:rPr>
        <w:instrText xml:space="preserve"> REF _Ref319338394 \h </w:instrText>
      </w:r>
      <w:r w:rsidR="00403701" w:rsidRPr="003F727A">
        <w:rPr>
          <w:rFonts w:cs="Arial"/>
        </w:rPr>
        <w:instrText xml:space="preserve"> \* MERGEFORMAT </w:instrText>
      </w:r>
      <w:r w:rsidR="00135843" w:rsidRPr="003F727A">
        <w:rPr>
          <w:rFonts w:cs="Arial"/>
        </w:rPr>
      </w:r>
      <w:r w:rsidR="00135843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>Рисунок 131</w:t>
      </w:r>
      <w:r w:rsidR="00135843" w:rsidRPr="003F727A">
        <w:rPr>
          <w:rFonts w:cs="Arial"/>
        </w:rPr>
        <w:fldChar w:fldCharType="end"/>
      </w:r>
      <w:r w:rsidR="00135843" w:rsidRPr="003F727A">
        <w:rPr>
          <w:rFonts w:cs="Arial"/>
        </w:rPr>
        <w:t>)</w:t>
      </w:r>
      <w:r w:rsidRPr="003F727A">
        <w:rPr>
          <w:rFonts w:cs="Arial"/>
        </w:rPr>
        <w:t>.</w:t>
      </w:r>
    </w:p>
    <w:p w14:paraId="2FCB7DA0" w14:textId="2ABA997C" w:rsidR="006A6AD3" w:rsidRPr="003F727A" w:rsidRDefault="00974D54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A2EF878" wp14:editId="5B216207">
            <wp:extent cx="6296025" cy="2867025"/>
            <wp:effectExtent l="19050" t="19050" r="28575" b="28575"/>
            <wp:docPr id="279" name="Рисунок 27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67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9F3267" w14:textId="66CAE0B3" w:rsidR="004A08D5" w:rsidRPr="003F727A" w:rsidRDefault="005C741B" w:rsidP="006F2F0C">
      <w:pPr>
        <w:pStyle w:val="phfiguretitle"/>
      </w:pPr>
      <w:bookmarkStart w:id="333" w:name="_Ref319338394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131</w:t>
        </w:r>
      </w:fldSimple>
      <w:bookmarkEnd w:id="333"/>
      <w:r w:rsidR="00B456DE" w:rsidRPr="003F727A">
        <w:t xml:space="preserve"> - </w:t>
      </w:r>
      <w:r w:rsidR="00A80EB5" w:rsidRPr="003F727A">
        <w:t>Внесение осмотра</w:t>
      </w:r>
    </w:p>
    <w:p w14:paraId="725D53A2" w14:textId="77777777" w:rsidR="004346DE" w:rsidRPr="003F727A" w:rsidRDefault="004346DE" w:rsidP="0034399E">
      <w:pPr>
        <w:pStyle w:val="phnormal"/>
        <w:rPr>
          <w:rFonts w:cs="Arial"/>
        </w:rPr>
      </w:pPr>
      <w:r w:rsidRPr="003F727A">
        <w:rPr>
          <w:rFonts w:cs="Arial"/>
        </w:rPr>
        <w:t>Вкладка «Осмотры» позволяет создавать, редактировать и просматривать существующие осмотры, не заходя в окно «История болезни пациента</w:t>
      </w:r>
      <w:r w:rsidRPr="003F727A">
        <w:rPr>
          <w:rFonts w:cs="Arial"/>
          <w:b/>
          <w:bCs/>
        </w:rPr>
        <w:t>»</w:t>
      </w:r>
      <w:r w:rsidRPr="003F727A">
        <w:rPr>
          <w:rFonts w:cs="Arial"/>
        </w:rPr>
        <w:t xml:space="preserve">, тем самым ускоряя работу пользователя. </w:t>
      </w:r>
    </w:p>
    <w:p w14:paraId="015E733A" w14:textId="77777777" w:rsidR="004346DE" w:rsidRPr="003F727A" w:rsidRDefault="004346D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Окно содержит список осмотров пациента. Чтобы отфильтровать перечень осмотров,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двумя полями: </w:t>
      </w:r>
    </w:p>
    <w:p w14:paraId="1F7737D6" w14:textId="7437B49A" w:rsidR="004346DE" w:rsidRPr="003F727A" w:rsidRDefault="004346DE" w:rsidP="006C2D2A">
      <w:pPr>
        <w:pStyle w:val="phlistitemized1"/>
      </w:pPr>
      <w:r w:rsidRPr="003F727A">
        <w:t xml:space="preserve">«Отделение» - </w:t>
      </w:r>
      <w:r w:rsidR="00235011" w:rsidRPr="003F727A">
        <w:t>в</w:t>
      </w:r>
      <w:r w:rsidR="000D7744" w:rsidRPr="003F727A">
        <w:t>ыберите</w:t>
      </w:r>
      <w:r w:rsidRPr="003F727A">
        <w:t xml:space="preserve"> отделение из </w:t>
      </w:r>
      <w:r w:rsidR="00B34194" w:rsidRPr="003F727A">
        <w:t>выпадающего</w:t>
      </w:r>
      <w:r w:rsidRPr="003F727A">
        <w:t xml:space="preserve"> списка с помощью кнопки </w:t>
      </w:r>
      <w:r w:rsidR="00974D54">
        <w:rPr>
          <w:noProof/>
          <w:lang w:eastAsia="ru-RU"/>
        </w:rPr>
        <w:drawing>
          <wp:inline distT="0" distB="0" distL="0" distR="0" wp14:anchorId="06FEF408" wp14:editId="2E46FBD4">
            <wp:extent cx="209550" cy="228600"/>
            <wp:effectExtent l="19050" t="19050" r="19050" b="19050"/>
            <wp:docPr id="280" name="Рисунок 280" descr="%D0%BA%D0%BD_%D0%B2%D0%BD%D0%B8%D0%B7">
              <a:hlinkClick xmlns:a="http://schemas.openxmlformats.org/drawingml/2006/main" r:id="rId4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t>;</w:t>
      </w:r>
    </w:p>
    <w:p w14:paraId="3BA5D653" w14:textId="77777777" w:rsidR="004346DE" w:rsidRPr="003F727A" w:rsidRDefault="004346DE" w:rsidP="006C2D2A">
      <w:pPr>
        <w:pStyle w:val="phlistitemized1"/>
      </w:pPr>
      <w:r w:rsidRPr="003F727A">
        <w:t xml:space="preserve">«Скрывать отмененные» - </w:t>
      </w:r>
      <w:r w:rsidR="00235011" w:rsidRPr="003F727A">
        <w:t xml:space="preserve">для </w:t>
      </w:r>
      <w:r w:rsidRPr="003F727A">
        <w:t xml:space="preserve">просмотра всех осмотров, в том числе отмененных, </w:t>
      </w:r>
      <w:r w:rsidR="00235011" w:rsidRPr="003F727A">
        <w:t>уберите</w:t>
      </w:r>
      <w:r w:rsidRPr="003F727A">
        <w:t xml:space="preserve"> </w:t>
      </w:r>
      <w:r w:rsidR="001354B5" w:rsidRPr="003F727A">
        <w:t xml:space="preserve">«флажок» </w:t>
      </w:r>
      <w:r w:rsidRPr="003F727A">
        <w:t>с этого поля.</w:t>
      </w:r>
    </w:p>
    <w:p w14:paraId="641BFB5D" w14:textId="77777777" w:rsidR="004346DE" w:rsidRPr="003F727A" w:rsidRDefault="004346DE" w:rsidP="003E7D93">
      <w:pPr>
        <w:pStyle w:val="phnormal"/>
        <w:rPr>
          <w:rFonts w:cs="Arial"/>
          <w:lang w:eastAsia="en-US"/>
        </w:rPr>
      </w:pPr>
      <w:r w:rsidRPr="003F727A">
        <w:rPr>
          <w:rFonts w:cs="Arial"/>
          <w:lang w:eastAsia="en-US"/>
        </w:rPr>
        <w:t xml:space="preserve">С помощью контекстного меню на вкладке «Осмотры» </w:t>
      </w:r>
      <w:r w:rsidR="00235011" w:rsidRPr="003F727A">
        <w:rPr>
          <w:rFonts w:cs="Arial"/>
          <w:lang w:eastAsia="en-US"/>
        </w:rPr>
        <w:t>выполните</w:t>
      </w:r>
      <w:r w:rsidRPr="003F727A">
        <w:rPr>
          <w:rFonts w:cs="Arial"/>
          <w:lang w:eastAsia="en-US"/>
        </w:rPr>
        <w:t xml:space="preserve"> следующие действия: </w:t>
      </w:r>
    </w:p>
    <w:p w14:paraId="208712C7" w14:textId="77777777" w:rsidR="004346DE" w:rsidRPr="003F727A" w:rsidRDefault="004346DE" w:rsidP="006C2D2A">
      <w:pPr>
        <w:pStyle w:val="phlistitemized1"/>
      </w:pPr>
      <w:r w:rsidRPr="003F727A">
        <w:t xml:space="preserve">«Провести осмотр» - </w:t>
      </w:r>
      <w:r w:rsidR="00235011" w:rsidRPr="003F727A">
        <w:t xml:space="preserve">окажите </w:t>
      </w:r>
      <w:r w:rsidRPr="003F727A">
        <w:t>прием;</w:t>
      </w:r>
    </w:p>
    <w:p w14:paraId="78E816A9" w14:textId="77777777" w:rsidR="004346DE" w:rsidRPr="003F727A" w:rsidRDefault="004346DE" w:rsidP="006C2D2A">
      <w:pPr>
        <w:pStyle w:val="phlistitemized1"/>
      </w:pPr>
      <w:r w:rsidRPr="003F727A">
        <w:t xml:space="preserve">«Редактировать» - </w:t>
      </w:r>
      <w:r w:rsidR="00235011" w:rsidRPr="003F727A">
        <w:t xml:space="preserve">отредактируйте </w:t>
      </w:r>
      <w:r w:rsidRPr="003F727A">
        <w:t>прием;</w:t>
      </w:r>
    </w:p>
    <w:p w14:paraId="7ABA3E56" w14:textId="77777777" w:rsidR="004346DE" w:rsidRPr="003F727A" w:rsidRDefault="004346DE" w:rsidP="006C2D2A">
      <w:pPr>
        <w:pStyle w:val="phlistitemized1"/>
      </w:pPr>
      <w:r w:rsidRPr="003F727A">
        <w:t xml:space="preserve">«Отменить направление на осмотр» - </w:t>
      </w:r>
      <w:r w:rsidR="00235011" w:rsidRPr="003F727A">
        <w:t xml:space="preserve">отмените </w:t>
      </w:r>
      <w:r w:rsidRPr="003F727A">
        <w:t>направлени</w:t>
      </w:r>
      <w:r w:rsidR="00235011" w:rsidRPr="003F727A">
        <w:t>е</w:t>
      </w:r>
      <w:r w:rsidRPr="003F727A">
        <w:t>;</w:t>
      </w:r>
    </w:p>
    <w:p w14:paraId="55F66DA4" w14:textId="77777777" w:rsidR="004346DE" w:rsidRPr="003F727A" w:rsidRDefault="004346DE" w:rsidP="006C2D2A">
      <w:pPr>
        <w:pStyle w:val="phlistitemized1"/>
      </w:pPr>
      <w:r w:rsidRPr="003F727A">
        <w:t xml:space="preserve">«Отменить результат» - </w:t>
      </w:r>
      <w:r w:rsidR="00451728" w:rsidRPr="003F727A">
        <w:t>отмените</w:t>
      </w:r>
      <w:r w:rsidR="00235011" w:rsidRPr="003F727A">
        <w:t xml:space="preserve"> </w:t>
      </w:r>
      <w:r w:rsidR="00386660" w:rsidRPr="003F727A">
        <w:t>внесенны</w:t>
      </w:r>
      <w:r w:rsidR="00235011" w:rsidRPr="003F727A">
        <w:t>е</w:t>
      </w:r>
      <w:r w:rsidR="00386660" w:rsidRPr="003F727A">
        <w:t xml:space="preserve"> </w:t>
      </w:r>
      <w:r w:rsidRPr="003F727A">
        <w:t>результат</w:t>
      </w:r>
      <w:r w:rsidR="00235011" w:rsidRPr="003F727A">
        <w:t>ы</w:t>
      </w:r>
      <w:r w:rsidRPr="003F727A">
        <w:t xml:space="preserve"> осмотра;</w:t>
      </w:r>
    </w:p>
    <w:p w14:paraId="69D904EB" w14:textId="77777777" w:rsidR="004346DE" w:rsidRPr="003F727A" w:rsidRDefault="004346DE" w:rsidP="006C2D2A">
      <w:pPr>
        <w:pStyle w:val="phlistitemized1"/>
      </w:pPr>
      <w:r w:rsidRPr="003F727A">
        <w:lastRenderedPageBreak/>
        <w:t xml:space="preserve">«Отчеты» - </w:t>
      </w:r>
      <w:r w:rsidR="00235011" w:rsidRPr="003F727A">
        <w:t xml:space="preserve">распечатайте </w:t>
      </w:r>
      <w:r w:rsidRPr="003F727A">
        <w:t>отчет</w:t>
      </w:r>
      <w:r w:rsidR="00235011" w:rsidRPr="003F727A">
        <w:t>ы</w:t>
      </w:r>
      <w:r w:rsidRPr="003F727A">
        <w:t>.</w:t>
      </w:r>
    </w:p>
    <w:p w14:paraId="459E8B21" w14:textId="77777777" w:rsidR="004346DE" w:rsidRPr="003F727A" w:rsidRDefault="004346D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провести осмотр,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hyperlink r:id="rId225" w:tooltip="wiki:кн_провести_осмотр.png" w:history="1">
        <w:r w:rsidR="009D34C8" w:rsidRPr="003F727A">
          <w:rPr>
            <w:rFonts w:cs="Arial"/>
          </w:rPr>
          <w:t>«</w:t>
        </w:r>
        <w:r w:rsidR="009D34C8" w:rsidRPr="00C3578C">
          <w:t>Провести осмотр</w:t>
        </w:r>
        <w:r w:rsidR="009D34C8" w:rsidRPr="003F727A">
          <w:rPr>
            <w:rFonts w:cs="Arial"/>
          </w:rPr>
          <w:t>»</w:t>
        </w:r>
      </w:hyperlink>
      <w:r w:rsidRPr="003F727A">
        <w:rPr>
          <w:rFonts w:cs="Arial"/>
        </w:rPr>
        <w:t xml:space="preserve">. Откроется окно «Выбор услуги», </w:t>
      </w:r>
      <w:r w:rsidR="00235011" w:rsidRPr="003F727A">
        <w:rPr>
          <w:rFonts w:cs="Arial"/>
        </w:rPr>
        <w:t xml:space="preserve">в котором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услугу </w:t>
      </w:r>
      <w:r w:rsidR="007C3F9B" w:rsidRPr="003F727A">
        <w:rPr>
          <w:rFonts w:cs="Arial"/>
        </w:rPr>
        <w:t>и нажмите</w:t>
      </w:r>
      <w:r w:rsidR="00DE4F11" w:rsidRPr="003F727A">
        <w:rPr>
          <w:rFonts w:cs="Arial"/>
        </w:rPr>
        <w:t xml:space="preserve"> кнопку</w:t>
      </w:r>
      <w:r w:rsidRPr="003F727A">
        <w:rPr>
          <w:rFonts w:cs="Arial"/>
        </w:rPr>
        <w:t xml:space="preserve"> </w:t>
      </w:r>
      <w:r w:rsidR="009D34C8" w:rsidRPr="003F727A">
        <w:rPr>
          <w:rFonts w:cs="Arial"/>
        </w:rPr>
        <w:t>«ОК»</w:t>
      </w:r>
      <w:r w:rsidRPr="003F727A">
        <w:rPr>
          <w:rFonts w:cs="Arial"/>
        </w:rPr>
        <w:t>. Откроется окно оказания приема.</w:t>
      </w:r>
    </w:p>
    <w:p w14:paraId="6E4C5012" w14:textId="77777777" w:rsidR="00A8254A" w:rsidRDefault="00A8254A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провести осмотр по умолчанию,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hyperlink r:id="rId226" w:tooltip="wiki:кн_осмотр_по_умолчанию.png" w:history="1">
        <w:r w:rsidR="009D34C8" w:rsidRPr="00C3578C">
          <w:t>«Провести осмотр по умолчанию</w:t>
        </w:r>
        <w:r w:rsidR="009D34C8" w:rsidRPr="003F727A">
          <w:rPr>
            <w:rFonts w:cs="Arial"/>
          </w:rPr>
          <w:t>»</w:t>
        </w:r>
      </w:hyperlink>
      <w:r w:rsidRPr="003F727A">
        <w:rPr>
          <w:rFonts w:cs="Arial"/>
        </w:rPr>
        <w:t>.</w:t>
      </w:r>
    </w:p>
    <w:p w14:paraId="00A8AFA4" w14:textId="00F1B35C" w:rsidR="00DA350B" w:rsidRPr="003F727A" w:rsidRDefault="00DA350B" w:rsidP="0034399E">
      <w:pPr>
        <w:pStyle w:val="phnormal"/>
        <w:rPr>
          <w:rFonts w:cs="Arial"/>
        </w:rPr>
      </w:pPr>
      <w:r w:rsidRPr="00DA350B">
        <w:rPr>
          <w:rFonts w:cs="Arial"/>
          <w:b/>
        </w:rPr>
        <w:t>Примечание</w:t>
      </w:r>
      <w:r>
        <w:rPr>
          <w:rFonts w:cs="Arial"/>
        </w:rPr>
        <w:t xml:space="preserve"> – </w:t>
      </w:r>
      <w:r w:rsidR="009B07C7">
        <w:rPr>
          <w:rFonts w:cs="Arial"/>
        </w:rPr>
        <w:t>При настроенной системной опции «</w:t>
      </w:r>
      <w:proofErr w:type="spellStart"/>
      <w:r w:rsidR="009B07C7" w:rsidRPr="009B07C7">
        <w:rPr>
          <w:rFonts w:cs="Arial"/>
        </w:rPr>
        <w:t>Visits_CheckHHDates_ServTyp</w:t>
      </w:r>
      <w:proofErr w:type="spellEnd"/>
      <w:r w:rsidR="009B07C7">
        <w:rPr>
          <w:rFonts w:cs="Arial"/>
        </w:rPr>
        <w:t xml:space="preserve">» (см. п. </w:t>
      </w:r>
      <w:r w:rsidR="009B07C7">
        <w:rPr>
          <w:rFonts w:cs="Arial"/>
        </w:rPr>
        <w:fldChar w:fldCharType="begin"/>
      </w:r>
      <w:r w:rsidR="009B07C7">
        <w:rPr>
          <w:rFonts w:cs="Arial"/>
        </w:rPr>
        <w:instrText xml:space="preserve"> REF _Ref490748822 \r \h </w:instrText>
      </w:r>
      <w:r w:rsidR="009B07C7">
        <w:rPr>
          <w:rFonts w:cs="Arial"/>
        </w:rPr>
      </w:r>
      <w:r w:rsidR="009B07C7">
        <w:rPr>
          <w:rFonts w:cs="Arial"/>
        </w:rPr>
        <w:fldChar w:fldCharType="separate"/>
      </w:r>
      <w:r w:rsidR="002D14F6">
        <w:rPr>
          <w:rFonts w:cs="Arial"/>
        </w:rPr>
        <w:t>2.1</w:t>
      </w:r>
      <w:r w:rsidR="009B07C7">
        <w:rPr>
          <w:rFonts w:cs="Arial"/>
        </w:rPr>
        <w:fldChar w:fldCharType="end"/>
      </w:r>
      <w:r w:rsidR="009B07C7">
        <w:rPr>
          <w:rFonts w:cs="Arial"/>
        </w:rPr>
        <w:t>), е</w:t>
      </w:r>
      <w:r>
        <w:rPr>
          <w:rFonts w:cs="Arial"/>
        </w:rPr>
        <w:t>сли пациент выписан из отделения, то проведение осмотра невозможно.</w:t>
      </w:r>
    </w:p>
    <w:p w14:paraId="6266C5AC" w14:textId="77777777" w:rsidR="004346DE" w:rsidRPr="003F727A" w:rsidRDefault="004346DE" w:rsidP="004346DE">
      <w:pPr>
        <w:pStyle w:val="12"/>
        <w:rPr>
          <w:rFonts w:cs="Arial"/>
        </w:rPr>
      </w:pPr>
      <w:bookmarkStart w:id="334" w:name="_Ref386626961"/>
      <w:bookmarkStart w:id="335" w:name="_Ref386626963"/>
      <w:bookmarkStart w:id="336" w:name="_Toc494889006"/>
      <w:r w:rsidRPr="003F727A">
        <w:rPr>
          <w:rFonts w:cs="Arial"/>
        </w:rPr>
        <w:lastRenderedPageBreak/>
        <w:t>Создание назначений</w:t>
      </w:r>
      <w:bookmarkEnd w:id="334"/>
      <w:bookmarkEnd w:id="335"/>
      <w:bookmarkEnd w:id="336"/>
    </w:p>
    <w:p w14:paraId="1BBA3FF0" w14:textId="4663E8B5" w:rsidR="004346DE" w:rsidRPr="003F727A" w:rsidRDefault="004346D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Вкладка «Назначения» </w:t>
      </w:r>
      <w:r w:rsidR="000846C0" w:rsidRPr="003F727A">
        <w:rPr>
          <w:rFonts w:cs="Arial"/>
        </w:rPr>
        <w:t xml:space="preserve">в рабочем окне лечащего врача </w:t>
      </w:r>
      <w:r w:rsidR="00FC2926" w:rsidRPr="003F727A">
        <w:rPr>
          <w:rFonts w:cs="Arial"/>
        </w:rPr>
        <w:t>(</w:t>
      </w:r>
      <w:r w:rsidR="00FC2926" w:rsidRPr="003F727A">
        <w:rPr>
          <w:rFonts w:cs="Arial"/>
        </w:rPr>
        <w:fldChar w:fldCharType="begin"/>
      </w:r>
      <w:r w:rsidR="00FC2926" w:rsidRPr="003F727A">
        <w:rPr>
          <w:rFonts w:cs="Arial"/>
        </w:rPr>
        <w:instrText xml:space="preserve"> REF _Ref386551289 \h </w:instrText>
      </w:r>
      <w:r w:rsidR="001A46CF" w:rsidRPr="003F727A">
        <w:rPr>
          <w:rFonts w:cs="Arial"/>
        </w:rPr>
        <w:instrText xml:space="preserve"> \* MERGEFORMAT </w:instrText>
      </w:r>
      <w:r w:rsidR="00FC2926" w:rsidRPr="003F727A">
        <w:rPr>
          <w:rFonts w:cs="Arial"/>
        </w:rPr>
      </w:r>
      <w:r w:rsidR="00FC292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132</w:t>
      </w:r>
      <w:r w:rsidR="00FC2926" w:rsidRPr="003F727A">
        <w:rPr>
          <w:rFonts w:cs="Arial"/>
        </w:rPr>
        <w:fldChar w:fldCharType="end"/>
      </w:r>
      <w:r w:rsidR="00FC2926" w:rsidRPr="003F727A">
        <w:rPr>
          <w:rFonts w:cs="Arial"/>
        </w:rPr>
        <w:t xml:space="preserve">) </w:t>
      </w:r>
      <w:r w:rsidR="006D0C9C" w:rsidRPr="003F727A">
        <w:rPr>
          <w:rFonts w:cs="Arial"/>
        </w:rPr>
        <w:t>(</w:t>
      </w:r>
      <w:r w:rsidR="00FC2926" w:rsidRPr="003F727A">
        <w:rPr>
          <w:rFonts w:cs="Arial"/>
        </w:rPr>
        <w:t>«</w:t>
      </w:r>
      <w:r w:rsidR="006D0C9C" w:rsidRPr="003F727A">
        <w:rPr>
          <w:rFonts w:cs="Arial"/>
        </w:rPr>
        <w:t>Рабочие места</w:t>
      </w:r>
      <w:r w:rsidR="003F7C0C" w:rsidRPr="003F727A">
        <w:rPr>
          <w:rFonts w:cs="Arial"/>
        </w:rPr>
        <w:t>/</w:t>
      </w:r>
      <w:r w:rsidR="006D0C9C" w:rsidRPr="003F727A">
        <w:rPr>
          <w:rFonts w:cs="Arial"/>
        </w:rPr>
        <w:t>Пациенты в стационаре</w:t>
      </w:r>
      <w:r w:rsidR="003F7C0C" w:rsidRPr="003F727A">
        <w:rPr>
          <w:rFonts w:cs="Arial"/>
        </w:rPr>
        <w:t>/</w:t>
      </w:r>
      <w:r w:rsidR="006D0C9C" w:rsidRPr="003F727A">
        <w:rPr>
          <w:rFonts w:cs="Arial"/>
        </w:rPr>
        <w:t>Лечащий врач</w:t>
      </w:r>
      <w:r w:rsidR="00FC2926" w:rsidRPr="003F727A">
        <w:rPr>
          <w:rFonts w:cs="Arial"/>
        </w:rPr>
        <w:t>»</w:t>
      </w:r>
      <w:r w:rsidR="006D0C9C" w:rsidRPr="003F727A">
        <w:rPr>
          <w:rFonts w:cs="Arial"/>
        </w:rPr>
        <w:t xml:space="preserve">) </w:t>
      </w:r>
      <w:r w:rsidRPr="003F727A">
        <w:rPr>
          <w:rFonts w:cs="Arial"/>
        </w:rPr>
        <w:t>позволяет создавать, редактировать и просматривать медикаментозные назначения, не заходя в окно «История болезни пациента</w:t>
      </w:r>
      <w:r w:rsidR="00DB7D60" w:rsidRPr="003F727A">
        <w:rPr>
          <w:rFonts w:cs="Arial"/>
        </w:rPr>
        <w:t>».</w:t>
      </w:r>
    </w:p>
    <w:p w14:paraId="5333A112" w14:textId="30509837" w:rsidR="004346DE" w:rsidRPr="003F727A" w:rsidRDefault="00974D54" w:rsidP="00E62694">
      <w:pPr>
        <w:pStyle w:val="phfigure"/>
      </w:pPr>
      <w:r>
        <w:rPr>
          <w:noProof/>
          <w:bdr w:val="single" w:sz="8" w:space="0" w:color="000000"/>
        </w:rPr>
        <w:drawing>
          <wp:inline distT="0" distB="0" distL="0" distR="0" wp14:anchorId="7DE4819D" wp14:editId="51AE8C7E">
            <wp:extent cx="6296025" cy="3448050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02EE" w14:textId="4491D43F" w:rsidR="004346DE" w:rsidRPr="003F727A" w:rsidRDefault="005C741B" w:rsidP="006F2F0C">
      <w:pPr>
        <w:pStyle w:val="phfiguretitle"/>
      </w:pPr>
      <w:bookmarkStart w:id="337" w:name="_Ref386551289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132</w:t>
        </w:r>
      </w:fldSimple>
      <w:bookmarkEnd w:id="337"/>
      <w:r w:rsidR="00B456DE" w:rsidRPr="003F727A">
        <w:t xml:space="preserve"> - </w:t>
      </w:r>
      <w:r w:rsidR="00A80EB5" w:rsidRPr="003F727A">
        <w:t>Вкладка «Назначения»</w:t>
      </w:r>
    </w:p>
    <w:p w14:paraId="4DF86B08" w14:textId="77777777" w:rsidR="004346DE" w:rsidRPr="003F727A" w:rsidRDefault="004346DE" w:rsidP="0034399E">
      <w:pPr>
        <w:pStyle w:val="phnormal"/>
        <w:rPr>
          <w:rFonts w:cs="Arial"/>
        </w:rPr>
      </w:pPr>
      <w:r w:rsidRPr="003916EF">
        <w:rPr>
          <w:rFonts w:cs="Arial"/>
        </w:rPr>
        <w:t>Строки назначе</w:t>
      </w:r>
      <w:r w:rsidR="00DB7D60" w:rsidRPr="003F727A">
        <w:rPr>
          <w:rFonts w:cs="Arial"/>
        </w:rPr>
        <w:t>ний подсвечены разными цветами:</w:t>
      </w:r>
    </w:p>
    <w:p w14:paraId="4E2EF470" w14:textId="77777777" w:rsidR="004346DE" w:rsidRPr="003F727A" w:rsidRDefault="004346DE" w:rsidP="0034399E">
      <w:pPr>
        <w:pStyle w:val="phlistitemized1"/>
      </w:pPr>
      <w:r w:rsidRPr="003F727A">
        <w:t>красный - назначение не подтверждено;</w:t>
      </w:r>
    </w:p>
    <w:p w14:paraId="7A64410E" w14:textId="77777777" w:rsidR="004346DE" w:rsidRPr="003F727A" w:rsidRDefault="004346DE" w:rsidP="0034399E">
      <w:pPr>
        <w:pStyle w:val="phlistitemized1"/>
      </w:pPr>
      <w:r w:rsidRPr="003F727A">
        <w:t>зеленый - назначенный препарат неактивен (завершен).</w:t>
      </w:r>
    </w:p>
    <w:p w14:paraId="7320A427" w14:textId="64954D4D" w:rsidR="004346DE" w:rsidRPr="003F727A" w:rsidRDefault="004346D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Окно содержит список назначений пациенту. Чтобы отфильтровать перечень назначений, </w:t>
      </w:r>
      <w:r w:rsidR="007C3F9B" w:rsidRPr="003F727A">
        <w:rPr>
          <w:rFonts w:cs="Arial"/>
        </w:rPr>
        <w:t>воспользуйтесь</w:t>
      </w:r>
      <w:r w:rsidRPr="003F727A">
        <w:rPr>
          <w:rFonts w:cs="Arial"/>
        </w:rPr>
        <w:t xml:space="preserve"> полем</w:t>
      </w:r>
      <w:r w:rsidR="006835BC" w:rsidRPr="003F727A" w:rsidDel="006835BC">
        <w:rPr>
          <w:rFonts w:cs="Arial"/>
        </w:rPr>
        <w:t xml:space="preserve"> </w:t>
      </w:r>
      <w:r w:rsidRPr="003F727A">
        <w:rPr>
          <w:rFonts w:cs="Arial"/>
        </w:rPr>
        <w:t xml:space="preserve">«Отделение» </w:t>
      </w:r>
      <w:r w:rsidR="006835BC" w:rsidRPr="003F727A">
        <w:rPr>
          <w:rFonts w:cs="Arial"/>
        </w:rPr>
        <w:t xml:space="preserve">и </w:t>
      </w:r>
      <w:r w:rsidR="000D7744" w:rsidRPr="003F727A">
        <w:rPr>
          <w:rFonts w:cs="Arial"/>
        </w:rPr>
        <w:t>выберите</w:t>
      </w:r>
      <w:r w:rsidR="006835BC" w:rsidRPr="003F727A">
        <w:rPr>
          <w:rFonts w:cs="Arial"/>
        </w:rPr>
        <w:t xml:space="preserve"> конкретное </w:t>
      </w:r>
      <w:r w:rsidRPr="003F727A">
        <w:rPr>
          <w:rFonts w:cs="Arial"/>
        </w:rPr>
        <w:t xml:space="preserve">отделение из </w:t>
      </w:r>
      <w:r w:rsidR="00B34194" w:rsidRPr="003F727A">
        <w:rPr>
          <w:rFonts w:cs="Arial"/>
        </w:rPr>
        <w:t>выпадающего</w:t>
      </w:r>
      <w:r w:rsidRPr="003F727A">
        <w:rPr>
          <w:rFonts w:cs="Arial"/>
        </w:rPr>
        <w:t xml:space="preserve"> списка с помощью кнопки </w:t>
      </w:r>
      <w:r w:rsidR="00974D54">
        <w:rPr>
          <w:rFonts w:cs="Arial"/>
          <w:noProof/>
          <w:color w:val="0000FF"/>
        </w:rPr>
        <w:drawing>
          <wp:inline distT="0" distB="0" distL="0" distR="0" wp14:anchorId="424D5268" wp14:editId="476E112A">
            <wp:extent cx="209550" cy="228600"/>
            <wp:effectExtent l="19050" t="19050" r="19050" b="19050"/>
            <wp:docPr id="282" name="Рисунок 282" descr="%D0%BA%D0%BD_%D0%B2%D0%BD%D0%B8%D0%B7">
              <a:hlinkClick xmlns:a="http://schemas.openxmlformats.org/drawingml/2006/main" r:id="rId46" tooltip="wiki:кн_вниз.p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%D0%BA%D0%BD_%D0%B2%D0%BD%D0%B8%D0%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727A">
        <w:rPr>
          <w:rFonts w:cs="Arial"/>
        </w:rPr>
        <w:t>.</w:t>
      </w:r>
    </w:p>
    <w:p w14:paraId="464665ED" w14:textId="77777777" w:rsidR="00E30E90" w:rsidRPr="003F727A" w:rsidRDefault="00875F71" w:rsidP="00875F71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CA4F77" w:rsidRPr="003F727A">
        <w:rPr>
          <w:rFonts w:cs="Arial"/>
        </w:rPr>
        <w:t xml:space="preserve">При </w:t>
      </w:r>
      <w:r w:rsidR="00E30E90" w:rsidRPr="003F727A">
        <w:rPr>
          <w:rFonts w:cs="Arial"/>
        </w:rPr>
        <w:t>назначении препарата в Системе осуществляется проверка на наличие аллергической реакции, которая работает в соответствии с системной опцией «</w:t>
      </w:r>
      <w:proofErr w:type="spellStart"/>
      <w:r w:rsidR="00E30E90" w:rsidRPr="003F727A">
        <w:rPr>
          <w:rFonts w:cs="Arial"/>
        </w:rPr>
        <w:t>UseAllergenNommodif</w:t>
      </w:r>
      <w:proofErr w:type="spellEnd"/>
      <w:r w:rsidR="00E30E90" w:rsidRPr="003F727A">
        <w:rPr>
          <w:rFonts w:cs="Arial"/>
        </w:rPr>
        <w:t>»</w:t>
      </w:r>
      <w:r w:rsidR="003F7C0C" w:rsidRPr="003F727A">
        <w:rPr>
          <w:rFonts w:cs="Arial"/>
        </w:rPr>
        <w:t>.</w:t>
      </w:r>
    </w:p>
    <w:p w14:paraId="15C11562" w14:textId="77777777" w:rsidR="004346DE" w:rsidRPr="003F727A" w:rsidRDefault="004346D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на вкладке «Назначения» </w:t>
      </w:r>
      <w:r w:rsidR="003F7C0C" w:rsidRPr="003F727A">
        <w:rPr>
          <w:rFonts w:cs="Arial"/>
        </w:rPr>
        <w:t>выполните</w:t>
      </w:r>
      <w:r w:rsidR="0054525B" w:rsidRPr="003F727A">
        <w:rPr>
          <w:rFonts w:cs="Arial"/>
        </w:rPr>
        <w:t xml:space="preserve"> следующие действия:</w:t>
      </w:r>
    </w:p>
    <w:p w14:paraId="2B5E13BD" w14:textId="77777777" w:rsidR="004346DE" w:rsidRPr="003F727A" w:rsidRDefault="004346DE" w:rsidP="006C2D2A">
      <w:pPr>
        <w:pStyle w:val="phlistitemized1"/>
      </w:pPr>
      <w:r w:rsidRPr="003F727A">
        <w:lastRenderedPageBreak/>
        <w:t>«</w:t>
      </w:r>
      <w:r w:rsidRPr="003F727A">
        <w:rPr>
          <w:rStyle w:val="33"/>
          <w:rFonts w:ascii="Arial" w:hAnsi="Arial"/>
        </w:rPr>
        <w:t>Копировать назначение</w:t>
      </w:r>
      <w:r w:rsidRPr="003916EF">
        <w:t xml:space="preserve">» - </w:t>
      </w:r>
      <w:r w:rsidR="003F7C0C" w:rsidRPr="003F727A">
        <w:t xml:space="preserve">скопируйте выбранные лекарственные </w:t>
      </w:r>
      <w:r w:rsidRPr="003F727A">
        <w:t>назначения;</w:t>
      </w:r>
    </w:p>
    <w:p w14:paraId="532809E8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Исправить</w:t>
      </w:r>
      <w:r w:rsidRPr="003916EF">
        <w:t xml:space="preserve">» - </w:t>
      </w:r>
      <w:r w:rsidR="003F7C0C" w:rsidRPr="003F727A">
        <w:t xml:space="preserve">отредактирует лекарственные </w:t>
      </w:r>
      <w:r w:rsidRPr="003F727A">
        <w:t>назначения;</w:t>
      </w:r>
    </w:p>
    <w:p w14:paraId="4210F7BA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Удалить назначение</w:t>
      </w:r>
      <w:r w:rsidRPr="003916EF">
        <w:t xml:space="preserve">» - </w:t>
      </w:r>
      <w:r w:rsidR="003F7C0C" w:rsidRPr="003F727A">
        <w:t xml:space="preserve">удалите </w:t>
      </w:r>
      <w:r w:rsidRPr="003F727A">
        <w:t>назначени</w:t>
      </w:r>
      <w:r w:rsidR="003F7C0C" w:rsidRPr="003F727A">
        <w:t>е</w:t>
      </w:r>
      <w:r w:rsidRPr="003F727A">
        <w:t>;</w:t>
      </w:r>
    </w:p>
    <w:p w14:paraId="1FFC6A5F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Просмотреть</w:t>
      </w:r>
      <w:r w:rsidRPr="003916EF">
        <w:t>» - просмотр</w:t>
      </w:r>
      <w:r w:rsidR="00D41288" w:rsidRPr="003F727A">
        <w:t>ите</w:t>
      </w:r>
      <w:r w:rsidRPr="003F727A">
        <w:t xml:space="preserve"> состав лекарственного назначения;</w:t>
      </w:r>
    </w:p>
    <w:p w14:paraId="31898326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Продлить</w:t>
      </w:r>
      <w:r w:rsidRPr="003916EF">
        <w:t xml:space="preserve">» - </w:t>
      </w:r>
      <w:r w:rsidR="003F7C0C" w:rsidRPr="003F727A">
        <w:t xml:space="preserve">продлите </w:t>
      </w:r>
      <w:r w:rsidRPr="003F727A">
        <w:t>назначени</w:t>
      </w:r>
      <w:r w:rsidR="003F7C0C" w:rsidRPr="003F727A">
        <w:t>е</w:t>
      </w:r>
      <w:r w:rsidRPr="003F727A">
        <w:t>;</w:t>
      </w:r>
    </w:p>
    <w:p w14:paraId="03790AF8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Подтвердить назначение</w:t>
      </w:r>
      <w:r w:rsidRPr="003916EF">
        <w:t xml:space="preserve">» - </w:t>
      </w:r>
      <w:r w:rsidR="00E62694" w:rsidRPr="003916EF">
        <w:t>подтверди</w:t>
      </w:r>
      <w:r w:rsidR="00E62694" w:rsidRPr="003F727A">
        <w:t>те</w:t>
      </w:r>
      <w:r w:rsidRPr="003F727A">
        <w:t xml:space="preserve"> лекарственно</w:t>
      </w:r>
      <w:r w:rsidR="00D41288" w:rsidRPr="003F727A">
        <w:t>е</w:t>
      </w:r>
      <w:r w:rsidRPr="003F727A">
        <w:t xml:space="preserve"> назначени</w:t>
      </w:r>
      <w:r w:rsidR="00D41288" w:rsidRPr="003F727A">
        <w:t>е</w:t>
      </w:r>
      <w:r w:rsidRPr="003F727A">
        <w:t>;</w:t>
      </w:r>
    </w:p>
    <w:p w14:paraId="55A68E7B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Отменить подтверждение</w:t>
      </w:r>
      <w:r w:rsidRPr="003916EF">
        <w:t xml:space="preserve">» - </w:t>
      </w:r>
      <w:r w:rsidR="003F7C0C" w:rsidRPr="003F727A">
        <w:t xml:space="preserve">отмените </w:t>
      </w:r>
      <w:r w:rsidRPr="003F727A">
        <w:t>подтверждения лекарственного назначения;</w:t>
      </w:r>
    </w:p>
    <w:p w14:paraId="71B4DBF9" w14:textId="77777777" w:rsidR="004346DE" w:rsidRPr="003F727A" w:rsidRDefault="004346DE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Отчеты</w:t>
      </w:r>
      <w:r w:rsidRPr="003916EF">
        <w:t xml:space="preserve">» - </w:t>
      </w:r>
      <w:r w:rsidR="003F7C0C" w:rsidRPr="003F727A">
        <w:t xml:space="preserve">распечатайте листы </w:t>
      </w:r>
      <w:r w:rsidR="00C046FA" w:rsidRPr="003F727A">
        <w:t>назначений</w:t>
      </w:r>
      <w:r w:rsidRPr="003F727A">
        <w:t>.</w:t>
      </w:r>
    </w:p>
    <w:p w14:paraId="4267D0C0" w14:textId="77777777" w:rsidR="00C046FA" w:rsidRPr="003F727A" w:rsidRDefault="00875F71" w:rsidP="00875F71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DB53AB">
        <w:rPr>
          <w:rFonts w:cs="Arial"/>
        </w:rPr>
        <w:t>В</w:t>
      </w:r>
      <w:r w:rsidR="00DB53AB" w:rsidRPr="003F727A">
        <w:rPr>
          <w:rFonts w:cs="Arial"/>
        </w:rPr>
        <w:t xml:space="preserve">озможна </w:t>
      </w:r>
      <w:r w:rsidR="00C046FA" w:rsidRPr="003F727A">
        <w:rPr>
          <w:rFonts w:cs="Arial"/>
        </w:rPr>
        <w:t xml:space="preserve">выборочная печать. </w:t>
      </w:r>
      <w:r w:rsidR="00EB2922" w:rsidRPr="003F727A">
        <w:rPr>
          <w:rFonts w:cs="Arial"/>
        </w:rPr>
        <w:t>Если медикаменты</w:t>
      </w:r>
      <w:r w:rsidR="00C046FA" w:rsidRPr="003F727A">
        <w:rPr>
          <w:rFonts w:cs="Arial"/>
        </w:rPr>
        <w:t xml:space="preserve"> отмечены </w:t>
      </w:r>
      <w:r w:rsidR="001354B5" w:rsidRPr="003F727A">
        <w:rPr>
          <w:rFonts w:cs="Arial"/>
        </w:rPr>
        <w:t>«флажками»</w:t>
      </w:r>
      <w:r w:rsidR="00C046FA" w:rsidRPr="003F727A">
        <w:rPr>
          <w:rFonts w:cs="Arial"/>
        </w:rPr>
        <w:t>, тогда в отчеты попадают только эти выделенные медикаменты. Если ничего не выделено - в отчет попадают все медикаменты.</w:t>
      </w:r>
    </w:p>
    <w:p w14:paraId="23C021CE" w14:textId="0A46AF36" w:rsidR="00FC5C8E" w:rsidRPr="003F727A" w:rsidRDefault="00FC5C8E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Работа с окном описана в п. 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_Ref386187878 \r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>
        <w:rPr>
          <w:rFonts w:cs="Arial"/>
        </w:rPr>
        <w:t>4.3.6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.</w:t>
      </w:r>
    </w:p>
    <w:p w14:paraId="1CDD9D53" w14:textId="77777777" w:rsidR="004346DE" w:rsidRPr="003F727A" w:rsidRDefault="00DC118D" w:rsidP="0034399E">
      <w:pPr>
        <w:pStyle w:val="phnormal"/>
        <w:rPr>
          <w:rFonts w:cs="Arial"/>
        </w:rPr>
      </w:pPr>
      <w:r w:rsidRPr="003F727A">
        <w:rPr>
          <w:rFonts w:cs="Arial"/>
        </w:rPr>
        <w:t>Данный функционал отсутствует в</w:t>
      </w:r>
      <w:r w:rsidR="004346DE" w:rsidRPr="003F727A">
        <w:rPr>
          <w:rFonts w:cs="Arial"/>
        </w:rPr>
        <w:t xml:space="preserve"> тех ЛПУ, где произведена настройка, </w:t>
      </w:r>
      <w:r w:rsidRPr="003F727A">
        <w:rPr>
          <w:rFonts w:cs="Arial"/>
        </w:rPr>
        <w:t>запрещающая</w:t>
      </w:r>
      <w:r w:rsidR="004346DE" w:rsidRPr="003F727A">
        <w:rPr>
          <w:rFonts w:cs="Arial"/>
        </w:rPr>
        <w:t xml:space="preserve"> созда</w:t>
      </w:r>
      <w:r w:rsidRPr="003F727A">
        <w:rPr>
          <w:rFonts w:cs="Arial"/>
        </w:rPr>
        <w:t xml:space="preserve">ние </w:t>
      </w:r>
      <w:r w:rsidR="004346DE" w:rsidRPr="003F727A">
        <w:rPr>
          <w:rFonts w:cs="Arial"/>
        </w:rPr>
        <w:t>назначения м</w:t>
      </w:r>
      <w:r w:rsidR="00DB7D60" w:rsidRPr="003F727A">
        <w:rPr>
          <w:rFonts w:cs="Arial"/>
        </w:rPr>
        <w:t>едикаментов из дневника врача.</w:t>
      </w:r>
    </w:p>
    <w:p w14:paraId="7CE9498C" w14:textId="77777777" w:rsidR="004A08D5" w:rsidRPr="003F727A" w:rsidRDefault="004A08D5" w:rsidP="004A08D5">
      <w:pPr>
        <w:pStyle w:val="12"/>
        <w:rPr>
          <w:rFonts w:cs="Arial"/>
        </w:rPr>
      </w:pPr>
      <w:bookmarkStart w:id="338" w:name="_Первичный_осмотр_в"/>
      <w:bookmarkStart w:id="339" w:name="_Дневник_лечащего_врача"/>
      <w:bookmarkStart w:id="340" w:name="_Подтверждение_лекарственных_препара"/>
      <w:bookmarkStart w:id="341" w:name="_Выписка_пациента_из_1"/>
      <w:bookmarkStart w:id="342" w:name="_Toc297338836"/>
      <w:bookmarkStart w:id="343" w:name="_Ref297644290"/>
      <w:bookmarkStart w:id="344" w:name="_Toc298146713"/>
      <w:bookmarkStart w:id="345" w:name="_Toc299637522"/>
      <w:bookmarkStart w:id="346" w:name="_Ref386554608"/>
      <w:bookmarkStart w:id="347" w:name="_Ref386554611"/>
      <w:bookmarkStart w:id="348" w:name="_Toc494889007"/>
      <w:bookmarkEnd w:id="338"/>
      <w:bookmarkEnd w:id="339"/>
      <w:bookmarkEnd w:id="340"/>
      <w:bookmarkEnd w:id="341"/>
      <w:r w:rsidRPr="003F727A">
        <w:rPr>
          <w:rFonts w:cs="Arial"/>
        </w:rPr>
        <w:lastRenderedPageBreak/>
        <w:t>Просмотр историй болезни выписанных пациентов</w:t>
      </w:r>
      <w:bookmarkEnd w:id="342"/>
      <w:bookmarkEnd w:id="343"/>
      <w:bookmarkEnd w:id="344"/>
      <w:bookmarkEnd w:id="345"/>
      <w:bookmarkEnd w:id="346"/>
      <w:bookmarkEnd w:id="347"/>
      <w:bookmarkEnd w:id="348"/>
    </w:p>
    <w:p w14:paraId="1CB77C3E" w14:textId="77777777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Истории болезни выписанных пациентов хранятся в </w:t>
      </w:r>
      <w:r w:rsidR="00680854" w:rsidRPr="003F727A">
        <w:rPr>
          <w:rFonts w:cs="Arial"/>
        </w:rPr>
        <w:t>С</w:t>
      </w:r>
      <w:r w:rsidRPr="003F727A">
        <w:rPr>
          <w:rFonts w:cs="Arial"/>
        </w:rPr>
        <w:t>истеме постоянно и в любой момент времени доступны для просмотра.</w:t>
      </w:r>
    </w:p>
    <w:p w14:paraId="46261E14" w14:textId="77777777" w:rsidR="004A08D5" w:rsidRPr="003F727A" w:rsidRDefault="00875F71" w:rsidP="00875F71">
      <w:pPr>
        <w:pStyle w:val="phnormal"/>
        <w:rPr>
          <w:rFonts w:cs="Arial"/>
        </w:rPr>
      </w:pPr>
      <w:r w:rsidRPr="003F727A">
        <w:rPr>
          <w:rFonts w:cs="Arial"/>
          <w:b/>
          <w:bCs/>
        </w:rPr>
        <w:t xml:space="preserve">Примечание </w:t>
      </w:r>
      <w:r w:rsidRPr="003F727A">
        <w:rPr>
          <w:rFonts w:cs="Arial"/>
        </w:rPr>
        <w:t>–</w:t>
      </w:r>
      <w:r w:rsidRPr="003F727A">
        <w:rPr>
          <w:rFonts w:cs="Arial"/>
          <w:b/>
          <w:bCs/>
        </w:rPr>
        <w:t xml:space="preserve"> </w:t>
      </w:r>
      <w:r w:rsidR="00DB53AB">
        <w:rPr>
          <w:rFonts w:cs="Arial"/>
        </w:rPr>
        <w:t>Л</w:t>
      </w:r>
      <w:r w:rsidR="00DB53AB" w:rsidRPr="003F727A">
        <w:rPr>
          <w:rFonts w:cs="Arial"/>
        </w:rPr>
        <w:t xml:space="preserve">ечащему </w:t>
      </w:r>
      <w:r w:rsidR="004A08D5" w:rsidRPr="003F727A">
        <w:rPr>
          <w:rFonts w:cs="Arial"/>
        </w:rPr>
        <w:t>врачу доступны только истории болезни тех пациентов, для которых он являлся лечащим врачом.</w:t>
      </w:r>
    </w:p>
    <w:p w14:paraId="3F5CD103" w14:textId="47BFBEAC" w:rsidR="004A08D5" w:rsidRPr="003F727A" w:rsidRDefault="004A08D5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Для просмотра истории болезни выписанных пациентов </w:t>
      </w:r>
      <w:r w:rsidR="000D7744" w:rsidRPr="003F727A">
        <w:rPr>
          <w:rFonts w:cs="Arial"/>
        </w:rPr>
        <w:t>зайдите</w:t>
      </w:r>
      <w:r w:rsidR="00680854" w:rsidRPr="003F727A">
        <w:rPr>
          <w:rFonts w:cs="Arial"/>
        </w:rPr>
        <w:t xml:space="preserve"> в пункт главного меню «Рабочие места</w:t>
      </w:r>
      <w:r w:rsidR="003F7C0C" w:rsidRPr="003F727A">
        <w:rPr>
          <w:rFonts w:cs="Arial"/>
        </w:rPr>
        <w:t>/</w:t>
      </w:r>
      <w:r w:rsidR="00680854" w:rsidRPr="003F727A">
        <w:rPr>
          <w:rFonts w:cs="Arial"/>
        </w:rPr>
        <w:t>Пациенты в отделении</w:t>
      </w:r>
      <w:r w:rsidR="003F7C0C" w:rsidRPr="003F727A">
        <w:rPr>
          <w:rFonts w:cs="Arial"/>
        </w:rPr>
        <w:t>/</w:t>
      </w:r>
      <w:r w:rsidR="00680854" w:rsidRPr="003F727A">
        <w:rPr>
          <w:rFonts w:cs="Arial"/>
        </w:rPr>
        <w:t xml:space="preserve">Лечащий врач» </w:t>
      </w:r>
      <w:r w:rsidR="007C3F9B" w:rsidRPr="003F727A">
        <w:rPr>
          <w:rFonts w:cs="Arial"/>
        </w:rPr>
        <w:t>и нажмите</w:t>
      </w:r>
      <w:r w:rsidR="00680854" w:rsidRPr="003F727A">
        <w:rPr>
          <w:rFonts w:cs="Arial"/>
        </w:rPr>
        <w:t xml:space="preserve"> кнопку </w:t>
      </w:r>
      <w:r w:rsidR="00DB7D60" w:rsidRPr="003F727A">
        <w:rPr>
          <w:rFonts w:cs="Arial"/>
        </w:rPr>
        <w:t>«Архив ИБ»</w:t>
      </w:r>
      <w:r w:rsidRPr="003F727A">
        <w:rPr>
          <w:rFonts w:cs="Arial"/>
        </w:rPr>
        <w:t>. Откроется окно фильтра для поиска истории болезни конкретного пациента или с</w:t>
      </w:r>
      <w:r w:rsidR="003C4334" w:rsidRPr="003F727A">
        <w:rPr>
          <w:rFonts w:cs="Arial"/>
        </w:rPr>
        <w:t>писка историй болезни в архиве</w:t>
      </w:r>
      <w:r w:rsidR="00A92BD2" w:rsidRPr="003F727A">
        <w:rPr>
          <w:rFonts w:cs="Arial"/>
        </w:rPr>
        <w:t xml:space="preserve"> (</w:t>
      </w:r>
      <w:r w:rsidR="00A92BD2" w:rsidRPr="003F727A">
        <w:rPr>
          <w:rFonts w:cs="Arial"/>
        </w:rPr>
        <w:fldChar w:fldCharType="begin"/>
      </w:r>
      <w:r w:rsidR="00A92BD2" w:rsidRPr="003F727A">
        <w:rPr>
          <w:rFonts w:cs="Arial"/>
        </w:rPr>
        <w:instrText xml:space="preserve"> REF _Ref386552080 \h </w:instrText>
      </w:r>
      <w:r w:rsidR="001A46CF" w:rsidRPr="003F727A">
        <w:rPr>
          <w:rFonts w:cs="Arial"/>
        </w:rPr>
        <w:instrText xml:space="preserve"> \* MERGEFORMAT </w:instrText>
      </w:r>
      <w:r w:rsidR="00A92BD2" w:rsidRPr="003F727A">
        <w:rPr>
          <w:rFonts w:cs="Arial"/>
        </w:rPr>
      </w:r>
      <w:r w:rsidR="00A92BD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133</w:t>
      </w:r>
      <w:r w:rsidR="00A92BD2" w:rsidRPr="003F727A">
        <w:rPr>
          <w:rFonts w:cs="Arial"/>
        </w:rPr>
        <w:fldChar w:fldCharType="end"/>
      </w:r>
      <w:r w:rsidR="00A92BD2" w:rsidRPr="003F727A">
        <w:rPr>
          <w:rFonts w:cs="Arial"/>
        </w:rPr>
        <w:t>)</w:t>
      </w:r>
      <w:r w:rsidR="003C4334" w:rsidRPr="003F727A">
        <w:rPr>
          <w:rFonts w:cs="Arial"/>
        </w:rPr>
        <w:t>.</w:t>
      </w:r>
    </w:p>
    <w:p w14:paraId="66CB4192" w14:textId="77777777" w:rsidR="00680854" w:rsidRPr="003F727A" w:rsidRDefault="000F3910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80D2468" wp14:editId="4B3A638D">
            <wp:extent cx="4495800" cy="3067050"/>
            <wp:effectExtent l="19050" t="19050" r="19050" b="19050"/>
            <wp:docPr id="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67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9F63F2" w14:textId="460F0419" w:rsidR="00680854" w:rsidRPr="003F727A" w:rsidRDefault="005C741B" w:rsidP="006F2F0C">
      <w:pPr>
        <w:pStyle w:val="phfiguretitle"/>
      </w:pPr>
      <w:bookmarkStart w:id="349" w:name="_Ref386552080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133</w:t>
        </w:r>
      </w:fldSimple>
      <w:bookmarkEnd w:id="349"/>
      <w:r w:rsidR="00B456DE" w:rsidRPr="003F727A">
        <w:t xml:space="preserve"> - </w:t>
      </w:r>
      <w:r w:rsidR="00D46CE0" w:rsidRPr="003F727A">
        <w:t>Окно «Фильтр»</w:t>
      </w:r>
    </w:p>
    <w:p w14:paraId="63C9EF96" w14:textId="77777777" w:rsidR="00680854" w:rsidRPr="003F727A" w:rsidRDefault="00B34194" w:rsidP="0034399E">
      <w:pPr>
        <w:pStyle w:val="phnormal"/>
        <w:rPr>
          <w:rFonts w:cs="Arial"/>
        </w:rPr>
      </w:pPr>
      <w:r w:rsidRPr="003F727A">
        <w:rPr>
          <w:rFonts w:cs="Arial"/>
        </w:rPr>
        <w:t>Заполните</w:t>
      </w:r>
      <w:r w:rsidR="00680854" w:rsidRPr="003F727A">
        <w:rPr>
          <w:rFonts w:cs="Arial"/>
        </w:rPr>
        <w:t xml:space="preserve"> следующие поля:</w:t>
      </w:r>
    </w:p>
    <w:p w14:paraId="54F941EE" w14:textId="77777777" w:rsidR="00680854" w:rsidRPr="003F727A" w:rsidRDefault="00680854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Фамилия</w:t>
      </w:r>
      <w:r w:rsidRPr="003916EF">
        <w:t>»</w:t>
      </w:r>
      <w:r w:rsidR="00A92BD2" w:rsidRPr="003F727A">
        <w:t xml:space="preserve"> - </w:t>
      </w:r>
      <w:r w:rsidR="003F7C0C" w:rsidRPr="003F727A">
        <w:t xml:space="preserve">введите </w:t>
      </w:r>
      <w:r w:rsidR="00A92BD2" w:rsidRPr="003F727A">
        <w:t>фамилию пациента;</w:t>
      </w:r>
    </w:p>
    <w:p w14:paraId="79632BA3" w14:textId="77777777" w:rsidR="00680854" w:rsidRPr="003F727A" w:rsidRDefault="00680854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Имя</w:t>
      </w:r>
      <w:r w:rsidRPr="003916EF">
        <w:t>»</w:t>
      </w:r>
      <w:r w:rsidR="00A92BD2" w:rsidRPr="003F727A">
        <w:t xml:space="preserve"> - </w:t>
      </w:r>
      <w:r w:rsidR="003F7C0C" w:rsidRPr="003F727A">
        <w:t xml:space="preserve">введите </w:t>
      </w:r>
      <w:r w:rsidR="00A92BD2" w:rsidRPr="003F727A">
        <w:t>имя пациента;</w:t>
      </w:r>
    </w:p>
    <w:p w14:paraId="6C8E06CC" w14:textId="77777777" w:rsidR="00680854" w:rsidRPr="003F727A" w:rsidRDefault="00680854" w:rsidP="006C2D2A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Отчество</w:t>
      </w:r>
      <w:r w:rsidRPr="003916EF">
        <w:t>»</w:t>
      </w:r>
      <w:r w:rsidR="00A92BD2" w:rsidRPr="003F727A">
        <w:t xml:space="preserve"> - </w:t>
      </w:r>
      <w:r w:rsidR="003F7C0C" w:rsidRPr="003F727A">
        <w:t xml:space="preserve">введите </w:t>
      </w:r>
      <w:r w:rsidR="00A92BD2" w:rsidRPr="003F727A">
        <w:t>отчество пациента;</w:t>
      </w:r>
    </w:p>
    <w:p w14:paraId="1FA7A03F" w14:textId="77777777" w:rsidR="00FC5C8E" w:rsidRPr="003916EF" w:rsidRDefault="003F7C0C" w:rsidP="006C2D2A">
      <w:pPr>
        <w:pStyle w:val="phlistitemized1"/>
      </w:pPr>
      <w:r w:rsidRPr="003F727A">
        <w:t xml:space="preserve">если </w:t>
      </w:r>
      <w:r w:rsidR="00FC5C8E" w:rsidRPr="003F727A">
        <w:t xml:space="preserve">фамилия пациента на момент выписки совпадает с указанной фамилией, </w:t>
      </w:r>
      <w:r w:rsidR="0017237E" w:rsidRPr="003F727A">
        <w:t>поставьте</w:t>
      </w:r>
      <w:r w:rsidR="00FC5C8E" w:rsidRPr="003F727A">
        <w:t xml:space="preserve"> </w:t>
      </w:r>
      <w:r w:rsidR="001354B5" w:rsidRPr="003F727A">
        <w:t xml:space="preserve">«флажок» </w:t>
      </w:r>
      <w:r w:rsidR="00FC5C8E" w:rsidRPr="003F727A">
        <w:t>напротив поля «</w:t>
      </w:r>
      <w:r w:rsidR="00FC5C8E" w:rsidRPr="003F727A">
        <w:rPr>
          <w:rStyle w:val="33"/>
          <w:rFonts w:ascii="Arial" w:hAnsi="Arial"/>
        </w:rPr>
        <w:t>ФИО на момент выписки</w:t>
      </w:r>
      <w:r w:rsidR="00FC5C8E" w:rsidRPr="003916EF">
        <w:t>»;</w:t>
      </w:r>
    </w:p>
    <w:p w14:paraId="7CBB4628" w14:textId="77777777" w:rsidR="00680854" w:rsidRPr="003F727A" w:rsidRDefault="00680854" w:rsidP="006C2D2A">
      <w:pPr>
        <w:pStyle w:val="phlistitemized1"/>
      </w:pPr>
      <w:r w:rsidRPr="003F727A">
        <w:t>«Диагноз»</w:t>
      </w:r>
      <w:r w:rsidR="00A92BD2" w:rsidRPr="003F727A">
        <w:t xml:space="preserve"> - </w:t>
      </w:r>
      <w:r w:rsidR="003F7C0C" w:rsidRPr="003F727A">
        <w:t>в</w:t>
      </w:r>
      <w:r w:rsidR="000D7744" w:rsidRPr="003F727A">
        <w:t>ыберите</w:t>
      </w:r>
      <w:r w:rsidR="00A92BD2" w:rsidRPr="003F727A">
        <w:t xml:space="preserve"> диагнозы. </w:t>
      </w:r>
      <w:r w:rsidR="00D41288" w:rsidRPr="003F727A">
        <w:t>Д</w:t>
      </w:r>
      <w:r w:rsidR="00A92BD2" w:rsidRPr="003F727A">
        <w:t xml:space="preserve">ля заполнения поля </w:t>
      </w:r>
      <w:r w:rsidR="00B34194" w:rsidRPr="003F727A">
        <w:t>нажмите</w:t>
      </w:r>
      <w:r w:rsidR="00A92BD2" w:rsidRPr="003F727A">
        <w:t xml:space="preserve"> кнопку </w:t>
      </w:r>
      <w:r w:rsidR="000F3910">
        <w:rPr>
          <w:noProof/>
          <w:lang w:eastAsia="ru-RU"/>
        </w:rPr>
        <w:drawing>
          <wp:inline distT="0" distB="0" distL="0" distR="0" wp14:anchorId="1A09F3CA" wp14:editId="0ADA3E83">
            <wp:extent cx="190500" cy="219075"/>
            <wp:effectExtent l="19050" t="19050" r="19050" b="28575"/>
            <wp:docPr id="2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2BD2" w:rsidRPr="003916EF">
        <w:t>. Откроется окно «</w:t>
      </w:r>
      <w:r w:rsidR="00A92BD2" w:rsidRPr="003F727A">
        <w:rPr>
          <w:rStyle w:val="33"/>
          <w:rFonts w:ascii="Arial" w:hAnsi="Arial"/>
        </w:rPr>
        <w:t>Справочник МКБ-10</w:t>
      </w:r>
      <w:r w:rsidR="00A92BD2" w:rsidRPr="003916EF">
        <w:t xml:space="preserve">», в котором </w:t>
      </w:r>
      <w:r w:rsidR="003F7C0C" w:rsidRPr="003F727A">
        <w:t>отметьте</w:t>
      </w:r>
      <w:r w:rsidR="00A92BD2" w:rsidRPr="003F727A">
        <w:t xml:space="preserve"> </w:t>
      </w:r>
      <w:r w:rsidR="001354B5" w:rsidRPr="003F727A">
        <w:t xml:space="preserve">«флажком» </w:t>
      </w:r>
      <w:r w:rsidR="00A92BD2" w:rsidRPr="003F727A">
        <w:t xml:space="preserve">нужные </w:t>
      </w:r>
      <w:r w:rsidR="00A92BD2" w:rsidRPr="003F727A">
        <w:lastRenderedPageBreak/>
        <w:t xml:space="preserve">значения </w:t>
      </w:r>
      <w:r w:rsidR="007C3F9B" w:rsidRPr="003F727A">
        <w:t>и нажмите</w:t>
      </w:r>
      <w:r w:rsidR="00DE4F11" w:rsidRPr="003F727A">
        <w:t xml:space="preserve"> кнопку</w:t>
      </w:r>
      <w:r w:rsidR="00A92BD2" w:rsidRPr="003F727A">
        <w:t xml:space="preserve"> </w:t>
      </w:r>
      <w:hyperlink r:id="rId229" w:tooltip="wiki:кн_ок.png" w:history="1">
        <w:r w:rsidR="00DB7D60" w:rsidRPr="009E387D">
          <w:t>«ОК»</w:t>
        </w:r>
      </w:hyperlink>
      <w:r w:rsidR="00A92BD2" w:rsidRPr="003F727A">
        <w:t xml:space="preserve"> или </w:t>
      </w:r>
      <w:r w:rsidR="000D7744" w:rsidRPr="003F727A">
        <w:t>выберите</w:t>
      </w:r>
      <w:r w:rsidR="00A92BD2" w:rsidRPr="003F727A">
        <w:t xml:space="preserve"> значение двойным </w:t>
      </w:r>
      <w:r w:rsidR="003631BE" w:rsidRPr="003F727A">
        <w:t xml:space="preserve">нажатием </w:t>
      </w:r>
      <w:r w:rsidR="00401512" w:rsidRPr="003F727A">
        <w:t xml:space="preserve">левой кнопки </w:t>
      </w:r>
      <w:r w:rsidR="00A92BD2" w:rsidRPr="003F727A">
        <w:t>мыши;</w:t>
      </w:r>
    </w:p>
    <w:p w14:paraId="377F725B" w14:textId="77777777" w:rsidR="00680854" w:rsidRPr="003F727A" w:rsidRDefault="00680854" w:rsidP="003E7D93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История болезни</w:t>
      </w:r>
      <w:r w:rsidRPr="003916EF">
        <w:t>»</w:t>
      </w:r>
      <w:r w:rsidR="00A92BD2" w:rsidRPr="003F727A">
        <w:t xml:space="preserve"> - </w:t>
      </w:r>
      <w:r w:rsidR="003F7C0C" w:rsidRPr="003F727A">
        <w:t xml:space="preserve">введите </w:t>
      </w:r>
      <w:r w:rsidR="00A92BD2" w:rsidRPr="003F727A">
        <w:t>префикс и номер истории болезни пациента</w:t>
      </w:r>
      <w:r w:rsidR="00687A16" w:rsidRPr="003F727A">
        <w:t>.</w:t>
      </w:r>
      <w:r w:rsidR="00D41288" w:rsidRPr="003F727A" w:rsidDel="00D41288">
        <w:t xml:space="preserve"> </w:t>
      </w:r>
      <w:r w:rsidR="00687A16" w:rsidRPr="003F727A">
        <w:t>Если в номере «ИБ» присутствует альтернативный номер, тогда поиск ос</w:t>
      </w:r>
      <w:r w:rsidR="00EB2922" w:rsidRPr="003F727A">
        <w:t>уществляется по полю «Номер ИБ»</w:t>
      </w:r>
      <w:r w:rsidR="0083298E" w:rsidRPr="003F727A">
        <w:t xml:space="preserve"> </w:t>
      </w:r>
      <w:proofErr w:type="gramStart"/>
      <w:r w:rsidR="00687A16" w:rsidRPr="003F727A">
        <w:t>через</w:t>
      </w:r>
      <w:proofErr w:type="gramEnd"/>
      <w:r w:rsidR="00687A16" w:rsidRPr="003F727A">
        <w:t xml:space="preserve"> </w:t>
      </w:r>
      <w:r w:rsidR="00EB2922" w:rsidRPr="003F727A">
        <w:t>«</w:t>
      </w:r>
      <w:r w:rsidR="00687A16" w:rsidRPr="003F727A">
        <w:t>\</w:t>
      </w:r>
      <w:r w:rsidR="00EB2922" w:rsidRPr="003F727A">
        <w:t xml:space="preserve">» </w:t>
      </w:r>
      <w:proofErr w:type="gramStart"/>
      <w:r w:rsidR="00687A16" w:rsidRPr="003F727A">
        <w:t>по</w:t>
      </w:r>
      <w:proofErr w:type="gramEnd"/>
      <w:r w:rsidR="00687A16" w:rsidRPr="003F727A">
        <w:t xml:space="preserve"> маске «значение%». Если значение для альтернативного номера не указано, то фильтра по нему не будет</w:t>
      </w:r>
      <w:r w:rsidR="00A92BD2" w:rsidRPr="003F727A">
        <w:t>;</w:t>
      </w:r>
    </w:p>
    <w:p w14:paraId="2F52D06C" w14:textId="77777777" w:rsidR="001A3AAD" w:rsidRPr="003F727A" w:rsidRDefault="009E6061" w:rsidP="009E6061">
      <w:pPr>
        <w:pStyle w:val="phnormal"/>
        <w:rPr>
          <w:rFonts w:cs="Arial"/>
          <w:b/>
          <w:bCs/>
        </w:rPr>
      </w:pPr>
      <w:r w:rsidRPr="003F727A">
        <w:rPr>
          <w:rFonts w:cs="Arial"/>
          <w:b/>
          <w:bCs/>
        </w:rPr>
        <w:t>Примеры</w:t>
      </w:r>
    </w:p>
    <w:p w14:paraId="17127E07" w14:textId="77777777" w:rsidR="001A3AAD" w:rsidRPr="003F727A" w:rsidRDefault="00D41288" w:rsidP="009E6061">
      <w:pPr>
        <w:pStyle w:val="phnormal"/>
        <w:rPr>
          <w:rFonts w:cs="Arial"/>
          <w:i/>
          <w:iCs/>
        </w:rPr>
      </w:pPr>
      <w:r w:rsidRPr="003F727A">
        <w:rPr>
          <w:rFonts w:cs="Arial"/>
          <w:i/>
          <w:iCs/>
        </w:rPr>
        <w:t>1</w:t>
      </w:r>
      <w:proofErr w:type="gramStart"/>
      <w:r w:rsidRPr="003F727A">
        <w:rPr>
          <w:rFonts w:cs="Arial"/>
          <w:i/>
          <w:iCs/>
        </w:rPr>
        <w:t xml:space="preserve"> </w:t>
      </w:r>
      <w:r w:rsidR="001A3AAD" w:rsidRPr="003F727A">
        <w:rPr>
          <w:rFonts w:cs="Arial"/>
          <w:i/>
          <w:iCs/>
        </w:rPr>
        <w:t>Е</w:t>
      </w:r>
      <w:proofErr w:type="gramEnd"/>
      <w:r w:rsidR="001A3AAD" w:rsidRPr="003F727A">
        <w:rPr>
          <w:rFonts w:cs="Arial"/>
          <w:i/>
          <w:iCs/>
        </w:rPr>
        <w:t>сли в строку поиска по номеру ИБ ввести 0133 - 13</w:t>
      </w:r>
      <w:r w:rsidR="00451728" w:rsidRPr="003F727A">
        <w:rPr>
          <w:rFonts w:cs="Arial"/>
          <w:i/>
          <w:iCs/>
        </w:rPr>
        <w:t>\, тогда</w:t>
      </w:r>
      <w:r w:rsidR="001A3AAD" w:rsidRPr="003F727A">
        <w:rPr>
          <w:rFonts w:cs="Arial"/>
          <w:i/>
          <w:iCs/>
        </w:rPr>
        <w:t xml:space="preserve"> будут найдены записи типа:</w:t>
      </w:r>
    </w:p>
    <w:p w14:paraId="3B798E43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0133-13</w:t>
      </w:r>
      <w:r w:rsidRPr="003F727A">
        <w:rPr>
          <w:i/>
        </w:rPr>
        <w:t>»;</w:t>
      </w:r>
    </w:p>
    <w:p w14:paraId="41537143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0133 - 13\12</w:t>
      </w:r>
      <w:r w:rsidRPr="003F727A">
        <w:rPr>
          <w:i/>
        </w:rPr>
        <w:t>»;</w:t>
      </w:r>
    </w:p>
    <w:p w14:paraId="392CF7C6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0133 - 13\00017</w:t>
      </w:r>
      <w:r w:rsidRPr="003F727A">
        <w:rPr>
          <w:i/>
        </w:rPr>
        <w:t>».</w:t>
      </w:r>
    </w:p>
    <w:p w14:paraId="0D2A3801" w14:textId="77777777" w:rsidR="001A3AAD" w:rsidRPr="003F727A" w:rsidRDefault="00D41288" w:rsidP="009E6061">
      <w:pPr>
        <w:pStyle w:val="phnormal"/>
        <w:rPr>
          <w:rFonts w:cs="Arial"/>
          <w:i/>
          <w:iCs/>
        </w:rPr>
      </w:pPr>
      <w:r w:rsidRPr="003F727A">
        <w:rPr>
          <w:rFonts w:cs="Arial"/>
          <w:i/>
          <w:iCs/>
        </w:rPr>
        <w:t>2</w:t>
      </w:r>
      <w:proofErr w:type="gramStart"/>
      <w:r w:rsidRPr="003F727A">
        <w:rPr>
          <w:rFonts w:cs="Arial"/>
          <w:i/>
          <w:iCs/>
        </w:rPr>
        <w:t xml:space="preserve"> </w:t>
      </w:r>
      <w:r w:rsidR="001A3AAD" w:rsidRPr="003F727A">
        <w:rPr>
          <w:rFonts w:cs="Arial"/>
          <w:i/>
          <w:iCs/>
        </w:rPr>
        <w:t>Е</w:t>
      </w:r>
      <w:proofErr w:type="gramEnd"/>
      <w:r w:rsidR="001A3AAD" w:rsidRPr="003F727A">
        <w:rPr>
          <w:rFonts w:cs="Arial"/>
          <w:i/>
          <w:iCs/>
        </w:rPr>
        <w:t xml:space="preserve">сли в строку поиска по номеру ИБ ввести 0133 - </w:t>
      </w:r>
      <w:r w:rsidR="00451728" w:rsidRPr="003F727A">
        <w:rPr>
          <w:rFonts w:cs="Arial"/>
          <w:i/>
          <w:iCs/>
        </w:rPr>
        <w:t>13, тогда</w:t>
      </w:r>
      <w:r w:rsidR="001A3AAD" w:rsidRPr="003F727A">
        <w:rPr>
          <w:rFonts w:cs="Arial"/>
          <w:i/>
          <w:iCs/>
        </w:rPr>
        <w:t xml:space="preserve"> будут найдены записи типа:</w:t>
      </w:r>
    </w:p>
    <w:p w14:paraId="27B3465F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– 13</w:t>
      </w:r>
      <w:r w:rsidRPr="003F727A">
        <w:rPr>
          <w:i/>
        </w:rPr>
        <w:t>»;</w:t>
      </w:r>
    </w:p>
    <w:p w14:paraId="239F7358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0133 - 13\12</w:t>
      </w:r>
      <w:r w:rsidRPr="003F727A">
        <w:rPr>
          <w:i/>
        </w:rPr>
        <w:t>»;</w:t>
      </w:r>
    </w:p>
    <w:p w14:paraId="3718BFBA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0133 - 13#1</w:t>
      </w:r>
      <w:r w:rsidRPr="003F727A">
        <w:rPr>
          <w:i/>
        </w:rPr>
        <w:t>»;</w:t>
      </w:r>
    </w:p>
    <w:p w14:paraId="4B80045B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0133 - 13\00017</w:t>
      </w:r>
      <w:r w:rsidRPr="003F727A">
        <w:rPr>
          <w:i/>
        </w:rPr>
        <w:t>».</w:t>
      </w:r>
    </w:p>
    <w:p w14:paraId="09340355" w14:textId="77777777" w:rsidR="001A3AAD" w:rsidRPr="003F727A" w:rsidRDefault="00D41288" w:rsidP="009E6061">
      <w:pPr>
        <w:pStyle w:val="phnormal"/>
        <w:rPr>
          <w:rFonts w:cs="Arial"/>
          <w:i/>
          <w:iCs/>
        </w:rPr>
      </w:pPr>
      <w:r w:rsidRPr="003F727A">
        <w:rPr>
          <w:rFonts w:cs="Arial"/>
          <w:i/>
          <w:iCs/>
        </w:rPr>
        <w:t>3</w:t>
      </w:r>
      <w:proofErr w:type="gramStart"/>
      <w:r w:rsidRPr="003F727A">
        <w:rPr>
          <w:rFonts w:cs="Arial"/>
          <w:i/>
          <w:iCs/>
        </w:rPr>
        <w:t xml:space="preserve"> </w:t>
      </w:r>
      <w:r w:rsidR="001A3AAD" w:rsidRPr="003F727A">
        <w:rPr>
          <w:rFonts w:cs="Arial"/>
          <w:i/>
          <w:iCs/>
        </w:rPr>
        <w:t>Е</w:t>
      </w:r>
      <w:proofErr w:type="gramEnd"/>
      <w:r w:rsidR="001A3AAD" w:rsidRPr="003F727A">
        <w:rPr>
          <w:rFonts w:cs="Arial"/>
          <w:i/>
          <w:iCs/>
        </w:rPr>
        <w:t>сли в строку поиска по номеру ИБ ввести 0133 - 13\%,</w:t>
      </w:r>
      <w:r w:rsidR="00EB2922" w:rsidRPr="003F727A">
        <w:rPr>
          <w:rFonts w:cs="Arial"/>
          <w:i/>
          <w:iCs/>
        </w:rPr>
        <w:t xml:space="preserve"> </w:t>
      </w:r>
      <w:r w:rsidR="001A3AAD" w:rsidRPr="003F727A">
        <w:rPr>
          <w:rFonts w:cs="Arial"/>
          <w:i/>
          <w:iCs/>
        </w:rPr>
        <w:t>тогда будут найдены записи типа:</w:t>
      </w:r>
    </w:p>
    <w:p w14:paraId="2B70996A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0133 - 13\12</w:t>
      </w:r>
      <w:r w:rsidRPr="003F727A">
        <w:rPr>
          <w:i/>
        </w:rPr>
        <w:t>»;</w:t>
      </w:r>
    </w:p>
    <w:p w14:paraId="19BA4091" w14:textId="77777777" w:rsidR="001A3AAD" w:rsidRPr="003F727A" w:rsidRDefault="00D41288" w:rsidP="003E7D93">
      <w:pPr>
        <w:pStyle w:val="phlistitemized1"/>
        <w:rPr>
          <w:i/>
        </w:rPr>
      </w:pPr>
      <w:r w:rsidRPr="003F727A">
        <w:rPr>
          <w:i/>
        </w:rPr>
        <w:t>«</w:t>
      </w:r>
      <w:r w:rsidR="001A3AAD" w:rsidRPr="003F727A">
        <w:rPr>
          <w:i/>
        </w:rPr>
        <w:t>0133 - 13\00017</w:t>
      </w:r>
      <w:r w:rsidRPr="003F727A">
        <w:rPr>
          <w:i/>
        </w:rPr>
        <w:t>».</w:t>
      </w:r>
    </w:p>
    <w:p w14:paraId="194BB1FA" w14:textId="77777777" w:rsidR="001A3AAD" w:rsidRPr="003F727A" w:rsidRDefault="00D41288" w:rsidP="009E6061">
      <w:pPr>
        <w:pStyle w:val="phnormal"/>
        <w:rPr>
          <w:rFonts w:cs="Arial"/>
          <w:i/>
          <w:iCs/>
        </w:rPr>
      </w:pPr>
      <w:r w:rsidRPr="003F727A">
        <w:rPr>
          <w:rFonts w:cs="Arial"/>
          <w:i/>
          <w:iCs/>
        </w:rPr>
        <w:t>4</w:t>
      </w:r>
      <w:proofErr w:type="gramStart"/>
      <w:r w:rsidRPr="003F727A">
        <w:rPr>
          <w:rFonts w:cs="Arial"/>
          <w:i/>
          <w:iCs/>
        </w:rPr>
        <w:t xml:space="preserve"> </w:t>
      </w:r>
      <w:r w:rsidR="001A3AAD" w:rsidRPr="003F727A">
        <w:rPr>
          <w:rFonts w:cs="Arial"/>
          <w:i/>
          <w:iCs/>
        </w:rPr>
        <w:t>Е</w:t>
      </w:r>
      <w:proofErr w:type="gramEnd"/>
      <w:r w:rsidR="001A3AAD" w:rsidRPr="003F727A">
        <w:rPr>
          <w:rFonts w:cs="Arial"/>
          <w:i/>
          <w:iCs/>
        </w:rPr>
        <w:t>сли в строку поиска по номеру ИБ ввести 0133 - 13\%7,</w:t>
      </w:r>
      <w:r w:rsidR="00EB2922" w:rsidRPr="003F727A">
        <w:rPr>
          <w:rFonts w:cs="Arial"/>
          <w:i/>
          <w:iCs/>
        </w:rPr>
        <w:t xml:space="preserve"> </w:t>
      </w:r>
      <w:r w:rsidR="001A3AAD" w:rsidRPr="003F727A">
        <w:rPr>
          <w:rFonts w:cs="Arial"/>
          <w:i/>
          <w:iCs/>
        </w:rPr>
        <w:t>тогда будут найдены записи типа:</w:t>
      </w:r>
      <w:r w:rsidRPr="003F727A" w:rsidDel="00D41288">
        <w:rPr>
          <w:rFonts w:cs="Arial"/>
          <w:i/>
          <w:iCs/>
        </w:rPr>
        <w:t xml:space="preserve"> </w:t>
      </w:r>
      <w:r w:rsidRPr="003F727A">
        <w:rPr>
          <w:rFonts w:cs="Arial"/>
          <w:i/>
          <w:iCs/>
        </w:rPr>
        <w:t>«</w:t>
      </w:r>
      <w:r w:rsidR="001A3AAD" w:rsidRPr="003F727A">
        <w:rPr>
          <w:rFonts w:cs="Arial"/>
          <w:i/>
          <w:iCs/>
        </w:rPr>
        <w:t>0133 - 13\00017</w:t>
      </w:r>
      <w:r w:rsidRPr="003F727A">
        <w:rPr>
          <w:rFonts w:cs="Arial"/>
          <w:i/>
          <w:iCs/>
        </w:rPr>
        <w:t>».</w:t>
      </w:r>
    </w:p>
    <w:p w14:paraId="07F7793F" w14:textId="77777777" w:rsidR="00680854" w:rsidRPr="003F727A" w:rsidRDefault="00680854" w:rsidP="000F46BB">
      <w:pPr>
        <w:pStyle w:val="phlistitemized1"/>
        <w:ind w:firstLine="0"/>
      </w:pPr>
      <w:r w:rsidRPr="003F727A">
        <w:t>«</w:t>
      </w:r>
      <w:r w:rsidRPr="003F727A">
        <w:rPr>
          <w:rStyle w:val="33"/>
          <w:rFonts w:ascii="Arial" w:hAnsi="Arial"/>
        </w:rPr>
        <w:t>Врач</w:t>
      </w:r>
      <w:r w:rsidRPr="003F727A">
        <w:t>»</w:t>
      </w:r>
      <w:r w:rsidR="00A92BD2" w:rsidRPr="003F727A">
        <w:t xml:space="preserve"> - </w:t>
      </w:r>
      <w:r w:rsidR="003F7C0C" w:rsidRPr="003F727A">
        <w:t xml:space="preserve">введите </w:t>
      </w:r>
      <w:r w:rsidR="00A92BD2" w:rsidRPr="003F727A">
        <w:t xml:space="preserve">фамилию </w:t>
      </w:r>
      <w:r w:rsidR="00C757D0" w:rsidRPr="003F727A">
        <w:t xml:space="preserve">лечащего </w:t>
      </w:r>
      <w:r w:rsidR="00A92BD2" w:rsidRPr="003F727A">
        <w:t>врача;</w:t>
      </w:r>
    </w:p>
    <w:p w14:paraId="3BF32CEB" w14:textId="77777777" w:rsidR="00A92BD2" w:rsidRPr="003F727A" w:rsidRDefault="00680854" w:rsidP="000F46BB">
      <w:pPr>
        <w:pStyle w:val="phlistitemized1"/>
        <w:ind w:firstLine="0"/>
      </w:pPr>
      <w:r w:rsidRPr="003F727A">
        <w:t>«</w:t>
      </w:r>
      <w:r w:rsidRPr="003F727A">
        <w:rPr>
          <w:rStyle w:val="33"/>
          <w:rFonts w:ascii="Arial" w:hAnsi="Arial"/>
        </w:rPr>
        <w:t xml:space="preserve">Дата выписки </w:t>
      </w:r>
      <w:proofErr w:type="gramStart"/>
      <w:r w:rsidRPr="003F727A">
        <w:rPr>
          <w:rStyle w:val="33"/>
          <w:rFonts w:ascii="Arial" w:hAnsi="Arial"/>
        </w:rPr>
        <w:t>с</w:t>
      </w:r>
      <w:proofErr w:type="gramEnd"/>
      <w:r w:rsidRPr="003F727A">
        <w:rPr>
          <w:rStyle w:val="33"/>
          <w:rFonts w:ascii="Arial" w:hAnsi="Arial"/>
        </w:rPr>
        <w:t xml:space="preserve">, </w:t>
      </w:r>
      <w:proofErr w:type="gramStart"/>
      <w:r w:rsidRPr="003F727A">
        <w:rPr>
          <w:rStyle w:val="33"/>
          <w:rFonts w:ascii="Arial" w:hAnsi="Arial"/>
        </w:rPr>
        <w:t>по</w:t>
      </w:r>
      <w:proofErr w:type="gramEnd"/>
      <w:r w:rsidRPr="003F727A">
        <w:t>»</w:t>
      </w:r>
      <w:r w:rsidR="00A92BD2" w:rsidRPr="003F727A">
        <w:t xml:space="preserve"> - </w:t>
      </w:r>
      <w:r w:rsidR="003F7C0C" w:rsidRPr="003F727A">
        <w:t xml:space="preserve">введите </w:t>
      </w:r>
      <w:r w:rsidR="00A92BD2" w:rsidRPr="003F727A">
        <w:t xml:space="preserve">период выписки пациента с помощью календаря </w:t>
      </w:r>
      <w:r w:rsidR="000F3910">
        <w:rPr>
          <w:noProof/>
          <w:lang w:eastAsia="ru-RU"/>
        </w:rPr>
        <w:drawing>
          <wp:inline distT="0" distB="0" distL="0" distR="0" wp14:anchorId="719CEEEB" wp14:editId="2C86AA94">
            <wp:extent cx="200025" cy="200025"/>
            <wp:effectExtent l="19050" t="19050" r="28575" b="28575"/>
            <wp:docPr id="28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2BD2" w:rsidRPr="003F727A">
        <w:t xml:space="preserve"> или вручную;</w:t>
      </w:r>
    </w:p>
    <w:p w14:paraId="7B0F14B3" w14:textId="77777777" w:rsidR="00680854" w:rsidRPr="003F727A" w:rsidRDefault="00680854" w:rsidP="000F46BB">
      <w:pPr>
        <w:pStyle w:val="phlistitemized1"/>
        <w:ind w:firstLine="0"/>
      </w:pPr>
      <w:r w:rsidRPr="003F727A">
        <w:t>«</w:t>
      </w:r>
      <w:r w:rsidRPr="003F727A">
        <w:rPr>
          <w:rStyle w:val="33"/>
          <w:rFonts w:ascii="Arial" w:hAnsi="Arial"/>
        </w:rPr>
        <w:t>Вид оплаты</w:t>
      </w:r>
      <w:r w:rsidRPr="003F727A">
        <w:t>»</w:t>
      </w:r>
      <w:r w:rsidR="00A92BD2" w:rsidRPr="003F727A">
        <w:t xml:space="preserve"> - </w:t>
      </w:r>
      <w:r w:rsidR="003F7C0C" w:rsidRPr="003F727A">
        <w:t>в</w:t>
      </w:r>
      <w:r w:rsidR="000D7744" w:rsidRPr="003F727A">
        <w:t>ыберите</w:t>
      </w:r>
      <w:r w:rsidR="00A92BD2" w:rsidRPr="003F727A">
        <w:t xml:space="preserve"> значение из </w:t>
      </w:r>
      <w:r w:rsidR="00B34194" w:rsidRPr="003F727A">
        <w:t>выпадающего</w:t>
      </w:r>
      <w:r w:rsidR="00A92BD2" w:rsidRPr="003F727A">
        <w:t xml:space="preserve"> списка с помощью кнопки </w:t>
      </w:r>
      <w:r w:rsidR="000F3910">
        <w:rPr>
          <w:noProof/>
          <w:lang w:eastAsia="ru-RU"/>
        </w:rPr>
        <w:drawing>
          <wp:inline distT="0" distB="0" distL="0" distR="0" wp14:anchorId="454AB752" wp14:editId="5E67B089">
            <wp:extent cx="209550" cy="228600"/>
            <wp:effectExtent l="19050" t="19050" r="19050" b="19050"/>
            <wp:docPr id="286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2BD2" w:rsidRPr="003F727A">
        <w:t>;</w:t>
      </w:r>
    </w:p>
    <w:p w14:paraId="0C9A155C" w14:textId="77777777" w:rsidR="00680854" w:rsidRPr="003F727A" w:rsidRDefault="00680854" w:rsidP="000F46BB">
      <w:pPr>
        <w:pStyle w:val="phlistitemized1"/>
        <w:ind w:firstLine="0"/>
      </w:pPr>
      <w:r w:rsidRPr="003F727A">
        <w:t>«Отделение»</w:t>
      </w:r>
      <w:r w:rsidR="00A92BD2" w:rsidRPr="003F727A">
        <w:t xml:space="preserve"> - </w:t>
      </w:r>
      <w:r w:rsidR="003F7C0C" w:rsidRPr="003F727A">
        <w:t>в</w:t>
      </w:r>
      <w:r w:rsidR="000D7744" w:rsidRPr="003F727A">
        <w:t>ыберите</w:t>
      </w:r>
      <w:r w:rsidR="00A92BD2" w:rsidRPr="003F727A">
        <w:t xml:space="preserve"> отделения. Для заполнения поля </w:t>
      </w:r>
      <w:r w:rsidR="00B34194" w:rsidRPr="003F727A">
        <w:t>нажмите</w:t>
      </w:r>
      <w:r w:rsidR="00A92BD2" w:rsidRPr="003F727A">
        <w:t xml:space="preserve"> кнопку </w:t>
      </w:r>
      <w:r w:rsidR="000F3910">
        <w:rPr>
          <w:noProof/>
          <w:lang w:eastAsia="ru-RU"/>
        </w:rPr>
        <w:drawing>
          <wp:inline distT="0" distB="0" distL="0" distR="0" wp14:anchorId="4AEC5940" wp14:editId="6828D226">
            <wp:extent cx="190500" cy="219075"/>
            <wp:effectExtent l="19050" t="19050" r="19050" b="28575"/>
            <wp:docPr id="2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2BD2" w:rsidRPr="003916EF">
        <w:t>. Откроется окно «</w:t>
      </w:r>
      <w:r w:rsidR="00A92BD2" w:rsidRPr="003F727A">
        <w:rPr>
          <w:rStyle w:val="33"/>
          <w:rFonts w:ascii="Arial" w:hAnsi="Arial"/>
        </w:rPr>
        <w:t>Отделения</w:t>
      </w:r>
      <w:r w:rsidR="00A92BD2" w:rsidRPr="003F727A">
        <w:t xml:space="preserve">», в котором </w:t>
      </w:r>
      <w:r w:rsidR="003F7C0C" w:rsidRPr="003F727A">
        <w:t>отметьте</w:t>
      </w:r>
      <w:r w:rsidR="00A92BD2" w:rsidRPr="003F727A">
        <w:t xml:space="preserve"> </w:t>
      </w:r>
      <w:r w:rsidR="001354B5" w:rsidRPr="003F727A">
        <w:t xml:space="preserve">«флажком» </w:t>
      </w:r>
      <w:r w:rsidR="00A92BD2" w:rsidRPr="003F727A">
        <w:t xml:space="preserve">нужное </w:t>
      </w:r>
      <w:r w:rsidR="00A92BD2" w:rsidRPr="003F727A">
        <w:lastRenderedPageBreak/>
        <w:t xml:space="preserve">значение </w:t>
      </w:r>
      <w:r w:rsidR="007C3F9B" w:rsidRPr="003F727A">
        <w:t>и нажмите</w:t>
      </w:r>
      <w:r w:rsidR="00DE4F11" w:rsidRPr="003F727A">
        <w:t xml:space="preserve"> кнопку</w:t>
      </w:r>
      <w:r w:rsidR="00A92BD2" w:rsidRPr="003F727A">
        <w:t xml:space="preserve"> </w:t>
      </w:r>
      <w:hyperlink r:id="rId230" w:tooltip="wiki:кн_ок.png" w:history="1">
        <w:r w:rsidR="00DB7D60" w:rsidRPr="009E387D">
          <w:t>«ОК»</w:t>
        </w:r>
      </w:hyperlink>
      <w:r w:rsidR="00A92BD2" w:rsidRPr="003F727A">
        <w:t xml:space="preserve"> или </w:t>
      </w:r>
      <w:r w:rsidR="000D7744" w:rsidRPr="003F727A">
        <w:t>выберите</w:t>
      </w:r>
      <w:r w:rsidR="00A92BD2" w:rsidRPr="003F727A">
        <w:t xml:space="preserve"> значение двойным </w:t>
      </w:r>
      <w:r w:rsidR="003631BE" w:rsidRPr="003F727A">
        <w:t>нажатием</w:t>
      </w:r>
      <w:r w:rsidR="00A92BD2" w:rsidRPr="003F727A">
        <w:t xml:space="preserve"> </w:t>
      </w:r>
      <w:r w:rsidR="00401512" w:rsidRPr="003F727A">
        <w:t xml:space="preserve">левой кнопки </w:t>
      </w:r>
      <w:r w:rsidR="00A92BD2" w:rsidRPr="003F727A">
        <w:t xml:space="preserve">мыши. Чтобы очистить поле, </w:t>
      </w:r>
      <w:r w:rsidR="00B34194" w:rsidRPr="003F727A">
        <w:t>нажмите</w:t>
      </w:r>
      <w:r w:rsidR="00A92BD2" w:rsidRPr="003F727A">
        <w:t xml:space="preserve"> кнопку </w:t>
      </w:r>
      <w:r w:rsidR="000F3910">
        <w:rPr>
          <w:noProof/>
          <w:lang w:eastAsia="ru-RU"/>
        </w:rPr>
        <w:drawing>
          <wp:inline distT="0" distB="0" distL="0" distR="0" wp14:anchorId="0112FD36" wp14:editId="5088A854">
            <wp:extent cx="219075" cy="238125"/>
            <wp:effectExtent l="19050" t="19050" r="28575" b="28575"/>
            <wp:docPr id="288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2BD2" w:rsidRPr="003F727A">
        <w:t>;</w:t>
      </w:r>
    </w:p>
    <w:p w14:paraId="0E32277E" w14:textId="77777777" w:rsidR="00680854" w:rsidRPr="003F727A" w:rsidRDefault="00680854" w:rsidP="000F46BB">
      <w:pPr>
        <w:pStyle w:val="phlistitemized1"/>
        <w:ind w:firstLine="0"/>
      </w:pPr>
      <w:r w:rsidRPr="003F727A">
        <w:t>«</w:t>
      </w:r>
      <w:r w:rsidRPr="003F727A">
        <w:rPr>
          <w:rStyle w:val="33"/>
          <w:rFonts w:ascii="Arial" w:hAnsi="Arial"/>
        </w:rPr>
        <w:t>Показывать</w:t>
      </w:r>
      <w:r w:rsidRPr="003916EF">
        <w:t>»</w:t>
      </w:r>
      <w:r w:rsidR="00A92BD2" w:rsidRPr="003F727A">
        <w:t xml:space="preserve"> - </w:t>
      </w:r>
      <w:r w:rsidR="003F7C0C" w:rsidRPr="003F727A">
        <w:t>в</w:t>
      </w:r>
      <w:r w:rsidR="000D7744" w:rsidRPr="003F727A">
        <w:t>ыберите</w:t>
      </w:r>
      <w:r w:rsidR="00A92BD2" w:rsidRPr="003F727A">
        <w:t xml:space="preserve"> значение из </w:t>
      </w:r>
      <w:r w:rsidR="00B34194" w:rsidRPr="003F727A">
        <w:t>выпадающего</w:t>
      </w:r>
      <w:r w:rsidR="00A92BD2" w:rsidRPr="003F727A">
        <w:t xml:space="preserve"> списка с помощью кнопки </w:t>
      </w:r>
      <w:r w:rsidR="000F3910">
        <w:rPr>
          <w:noProof/>
          <w:lang w:eastAsia="ru-RU"/>
        </w:rPr>
        <w:drawing>
          <wp:inline distT="0" distB="0" distL="0" distR="0" wp14:anchorId="25AE82B3" wp14:editId="32D8C659">
            <wp:extent cx="209550" cy="228600"/>
            <wp:effectExtent l="19050" t="19050" r="19050" b="19050"/>
            <wp:docPr id="289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2BD2" w:rsidRPr="003916EF">
        <w:t>.</w:t>
      </w:r>
    </w:p>
    <w:p w14:paraId="3521C1AC" w14:textId="23232AF6" w:rsidR="004A08D5" w:rsidRPr="003F727A" w:rsidRDefault="00680854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После заполнения нужных полей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 </w:t>
      </w:r>
      <w:r w:rsidR="00DB7D60" w:rsidRPr="003F727A">
        <w:rPr>
          <w:rFonts w:cs="Arial"/>
        </w:rPr>
        <w:t>«Установить».</w:t>
      </w:r>
      <w:r w:rsidR="00595CC2" w:rsidRPr="003F727A">
        <w:rPr>
          <w:rFonts w:cs="Arial"/>
        </w:rPr>
        <w:t xml:space="preserve"> </w:t>
      </w:r>
      <w:r w:rsidR="004A08D5" w:rsidRPr="003F727A">
        <w:rPr>
          <w:rFonts w:cs="Arial"/>
        </w:rPr>
        <w:t>Откроется окно со списком истории болезни</w:t>
      </w:r>
      <w:r w:rsidR="00774622" w:rsidRPr="003F727A">
        <w:rPr>
          <w:rFonts w:cs="Arial"/>
        </w:rPr>
        <w:t xml:space="preserve"> </w:t>
      </w:r>
      <w:r w:rsidR="004A08D5" w:rsidRPr="003F727A">
        <w:rPr>
          <w:rFonts w:cs="Arial"/>
        </w:rPr>
        <w:t>«</w:t>
      </w:r>
      <w:r w:rsidR="00A92BD2" w:rsidRPr="003F727A">
        <w:rPr>
          <w:rFonts w:cs="Arial"/>
        </w:rPr>
        <w:t>Архив ИБ</w:t>
      </w:r>
      <w:r w:rsidR="004A08D5" w:rsidRPr="003F727A">
        <w:rPr>
          <w:rFonts w:cs="Arial"/>
        </w:rPr>
        <w:t>»</w:t>
      </w:r>
      <w:r w:rsidR="00A92BD2" w:rsidRPr="003F727A">
        <w:rPr>
          <w:rFonts w:cs="Arial"/>
        </w:rPr>
        <w:t xml:space="preserve"> (</w:t>
      </w:r>
      <w:r w:rsidR="00A92BD2" w:rsidRPr="003F727A">
        <w:rPr>
          <w:rFonts w:cs="Arial"/>
        </w:rPr>
        <w:fldChar w:fldCharType="begin"/>
      </w:r>
      <w:r w:rsidR="00A92BD2" w:rsidRPr="003F727A">
        <w:rPr>
          <w:rFonts w:cs="Arial"/>
        </w:rPr>
        <w:instrText xml:space="preserve"> REF _Ref386552450 \h </w:instrText>
      </w:r>
      <w:r w:rsidR="001A46CF" w:rsidRPr="003F727A">
        <w:rPr>
          <w:rFonts w:cs="Arial"/>
        </w:rPr>
        <w:instrText xml:space="preserve"> \* MERGEFORMAT </w:instrText>
      </w:r>
      <w:r w:rsidR="00A92BD2" w:rsidRPr="003F727A">
        <w:rPr>
          <w:rFonts w:cs="Arial"/>
        </w:rPr>
      </w:r>
      <w:r w:rsidR="00A92BD2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134</w:t>
      </w:r>
      <w:r w:rsidR="00A92BD2" w:rsidRPr="003F727A">
        <w:rPr>
          <w:rFonts w:cs="Arial"/>
        </w:rPr>
        <w:fldChar w:fldCharType="end"/>
      </w:r>
      <w:r w:rsidR="00A92BD2" w:rsidRPr="003F727A">
        <w:rPr>
          <w:rFonts w:cs="Arial"/>
        </w:rPr>
        <w:t>)</w:t>
      </w:r>
    </w:p>
    <w:p w14:paraId="6B0FC676" w14:textId="77777777" w:rsidR="004A08D5" w:rsidRPr="003F727A" w:rsidRDefault="000F3910" w:rsidP="00232A7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13E1C73" wp14:editId="06D632A2">
            <wp:extent cx="6296025" cy="2590800"/>
            <wp:effectExtent l="19050" t="19050" r="28575" b="190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90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3D9B0C" w14:textId="28DB8EDD" w:rsidR="004A08D5" w:rsidRPr="003F727A" w:rsidRDefault="005C741B" w:rsidP="006F2F0C">
      <w:pPr>
        <w:pStyle w:val="phfiguretitle"/>
      </w:pPr>
      <w:bookmarkStart w:id="350" w:name="_Ref386552450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134</w:t>
        </w:r>
      </w:fldSimple>
      <w:bookmarkEnd w:id="350"/>
      <w:r w:rsidR="00B456DE" w:rsidRPr="003F727A">
        <w:t xml:space="preserve"> - </w:t>
      </w:r>
      <w:r w:rsidR="00D46CE0" w:rsidRPr="003F727A">
        <w:t>Окно «Архив ИБ»</w:t>
      </w:r>
    </w:p>
    <w:p w14:paraId="7171F0B3" w14:textId="77777777" w:rsidR="00A92BD2" w:rsidRPr="003F727A" w:rsidRDefault="00A92BD2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вернуться в окно «Фильтр», </w:t>
      </w:r>
      <w:r w:rsidR="00B34194" w:rsidRPr="003F727A">
        <w:rPr>
          <w:rFonts w:cs="Arial"/>
        </w:rPr>
        <w:t>нажмите</w:t>
      </w:r>
      <w:r w:rsidRPr="003F727A">
        <w:rPr>
          <w:rFonts w:cs="Arial"/>
        </w:rPr>
        <w:t xml:space="preserve"> кнопку</w:t>
      </w:r>
      <w:r w:rsidR="008E4584" w:rsidRPr="003F727A">
        <w:rPr>
          <w:rFonts w:cs="Arial"/>
        </w:rPr>
        <w:t xml:space="preserve"> «Фильтр»</w:t>
      </w:r>
      <w:r w:rsidRPr="003F727A">
        <w:rPr>
          <w:rFonts w:cs="Arial"/>
        </w:rPr>
        <w:t>.</w:t>
      </w:r>
    </w:p>
    <w:p w14:paraId="3B2BFEF6" w14:textId="77777777" w:rsidR="00A92BD2" w:rsidRPr="003F727A" w:rsidRDefault="00A92BD2" w:rsidP="0034399E">
      <w:pPr>
        <w:pStyle w:val="phnormal"/>
        <w:rPr>
          <w:rFonts w:cs="Arial"/>
        </w:rPr>
      </w:pPr>
      <w:r w:rsidRPr="003F727A">
        <w:rPr>
          <w:rFonts w:cs="Arial"/>
        </w:rPr>
        <w:t>Это окно разделено на три части:</w:t>
      </w:r>
    </w:p>
    <w:p w14:paraId="21E0E7A1" w14:textId="77777777" w:rsidR="00A92BD2" w:rsidRPr="003F727A" w:rsidRDefault="00A92BD2" w:rsidP="000F46B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Истории болезни</w:t>
      </w:r>
      <w:r w:rsidRPr="003916EF">
        <w:t xml:space="preserve">» - </w:t>
      </w:r>
      <w:r w:rsidR="00595CC2" w:rsidRPr="003F727A">
        <w:t xml:space="preserve">содержит </w:t>
      </w:r>
      <w:r w:rsidRPr="003F727A">
        <w:t>список историй болезни, удовлетворяющих условиям, заданных в фильтре;</w:t>
      </w:r>
    </w:p>
    <w:p w14:paraId="4C22D12C" w14:textId="77777777" w:rsidR="00A92BD2" w:rsidRPr="003F727A" w:rsidRDefault="00A92BD2" w:rsidP="000F46BB">
      <w:pPr>
        <w:pStyle w:val="phlistitemized1"/>
      </w:pPr>
      <w:r w:rsidRPr="003F727A">
        <w:t>вкладка «</w:t>
      </w:r>
      <w:r w:rsidRPr="003F727A">
        <w:rPr>
          <w:rStyle w:val="33"/>
          <w:rFonts w:ascii="Arial" w:hAnsi="Arial"/>
        </w:rPr>
        <w:t>Перемещения по отделениям</w:t>
      </w:r>
      <w:r w:rsidRPr="003916EF">
        <w:t>»</w:t>
      </w:r>
      <w:r w:rsidR="009E42A1" w:rsidRPr="003F727A">
        <w:t xml:space="preserve"> - </w:t>
      </w:r>
      <w:r w:rsidR="00595CC2" w:rsidRPr="003F727A">
        <w:t xml:space="preserve">содержит </w:t>
      </w:r>
      <w:r w:rsidR="009E42A1" w:rsidRPr="003F727A">
        <w:t>информацию по перемещениям выделенного пациента;</w:t>
      </w:r>
    </w:p>
    <w:p w14:paraId="6EBF5BF9" w14:textId="77777777" w:rsidR="00A92BD2" w:rsidRPr="003F727A" w:rsidRDefault="00A92BD2" w:rsidP="000F46BB">
      <w:pPr>
        <w:pStyle w:val="phlistitemized1"/>
      </w:pPr>
      <w:r w:rsidRPr="003F727A">
        <w:t>вкладка «</w:t>
      </w:r>
      <w:r w:rsidRPr="003F727A">
        <w:rPr>
          <w:rStyle w:val="33"/>
          <w:rFonts w:ascii="Arial" w:hAnsi="Arial"/>
        </w:rPr>
        <w:t>Медикаменты</w:t>
      </w:r>
      <w:r w:rsidRPr="003916EF">
        <w:t>»</w:t>
      </w:r>
      <w:r w:rsidR="009E42A1" w:rsidRPr="003F727A">
        <w:t xml:space="preserve"> - </w:t>
      </w:r>
      <w:r w:rsidR="00595CC2" w:rsidRPr="003F727A">
        <w:t>с</w:t>
      </w:r>
      <w:r w:rsidR="009E42A1" w:rsidRPr="003F727A">
        <w:t xml:space="preserve">одержит перечень </w:t>
      </w:r>
      <w:r w:rsidR="00595CC2" w:rsidRPr="003F727A">
        <w:t xml:space="preserve">медикаментов, </w:t>
      </w:r>
      <w:r w:rsidR="009E42A1" w:rsidRPr="003F727A">
        <w:t>назначенных пациент</w:t>
      </w:r>
      <w:r w:rsidR="00595CC2" w:rsidRPr="003F727A">
        <w:t>у</w:t>
      </w:r>
      <w:r w:rsidR="009E42A1" w:rsidRPr="003F727A">
        <w:t>.</w:t>
      </w:r>
    </w:p>
    <w:p w14:paraId="3E385B3D" w14:textId="77777777" w:rsidR="009E42A1" w:rsidRPr="003F727A" w:rsidRDefault="009E42A1" w:rsidP="003E7D93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в окне «Истории болезни» </w:t>
      </w:r>
      <w:r w:rsidR="00595CC2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13110FB3" w14:textId="480E906F" w:rsidR="009E42A1" w:rsidRPr="003916EF" w:rsidRDefault="009E42A1" w:rsidP="000F46BB">
      <w:pPr>
        <w:pStyle w:val="phlistitemized1"/>
      </w:pPr>
      <w:r w:rsidRPr="003F727A">
        <w:t>«Открыть историю болезни</w:t>
      </w:r>
      <w:r w:rsidRPr="003916EF">
        <w:t xml:space="preserve">» - </w:t>
      </w:r>
      <w:r w:rsidR="00595CC2" w:rsidRPr="003F727A">
        <w:t xml:space="preserve">просмотрите </w:t>
      </w:r>
      <w:r w:rsidRPr="003F727A">
        <w:t xml:space="preserve">истории болезни пациента (см. п. </w:t>
      </w:r>
      <w:r w:rsidRPr="003F727A">
        <w:fldChar w:fldCharType="begin"/>
      </w:r>
      <w:r w:rsidRPr="003F727A">
        <w:instrText xml:space="preserve"> REF _Ref386095263 \r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>
        <w:t>4</w:t>
      </w:r>
      <w:r w:rsidRPr="003F727A">
        <w:fldChar w:fldCharType="end"/>
      </w:r>
      <w:r w:rsidRPr="003916EF">
        <w:t>);</w:t>
      </w:r>
    </w:p>
    <w:p w14:paraId="10940605" w14:textId="77777777" w:rsidR="009E42A1" w:rsidRPr="003916EF" w:rsidRDefault="009E42A1" w:rsidP="000F46BB">
      <w:pPr>
        <w:pStyle w:val="phlistitemized1"/>
      </w:pPr>
      <w:r w:rsidRPr="003F727A">
        <w:t xml:space="preserve">«Лицевой счет» - </w:t>
      </w:r>
      <w:r w:rsidR="00595CC2" w:rsidRPr="003F727A">
        <w:t xml:space="preserve">просмотрите </w:t>
      </w:r>
      <w:r w:rsidRPr="003F727A">
        <w:t>лицево</w:t>
      </w:r>
      <w:r w:rsidR="00595CC2" w:rsidRPr="003F727A">
        <w:t>й</w:t>
      </w:r>
      <w:r w:rsidRPr="003F727A">
        <w:t xml:space="preserve"> счет пациента (см. руководство пользователя «АРМ Касса</w:t>
      </w:r>
      <w:r w:rsidRPr="003916EF">
        <w:t>»);</w:t>
      </w:r>
    </w:p>
    <w:p w14:paraId="19B7A5F1" w14:textId="1A8E264F" w:rsidR="009E42A1" w:rsidRPr="003916EF" w:rsidRDefault="009E42A1" w:rsidP="000F46BB">
      <w:pPr>
        <w:pStyle w:val="phlistitemized1"/>
      </w:pPr>
      <w:r w:rsidRPr="003F727A">
        <w:t>«Анализы</w:t>
      </w:r>
      <w:r w:rsidRPr="003916EF">
        <w:t xml:space="preserve">» - </w:t>
      </w:r>
      <w:r w:rsidR="00595CC2" w:rsidRPr="003F727A">
        <w:t xml:space="preserve">просмотрите </w:t>
      </w:r>
      <w:r w:rsidRPr="003F727A">
        <w:t>анализ</w:t>
      </w:r>
      <w:r w:rsidR="00595CC2" w:rsidRPr="003F727A">
        <w:t>ы</w:t>
      </w:r>
      <w:r w:rsidRPr="003F727A">
        <w:t xml:space="preserve"> пациента (см. п. </w:t>
      </w:r>
      <w:r w:rsidRPr="003F727A">
        <w:fldChar w:fldCharType="begin"/>
      </w:r>
      <w:r w:rsidRPr="003F727A">
        <w:instrText xml:space="preserve"> REF _Ref386547838 \r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>
        <w:t>3.4</w:t>
      </w:r>
      <w:r w:rsidRPr="003F727A">
        <w:fldChar w:fldCharType="end"/>
      </w:r>
      <w:r w:rsidRPr="003916EF">
        <w:t>);</w:t>
      </w:r>
    </w:p>
    <w:p w14:paraId="3565C3E7" w14:textId="4025E55C" w:rsidR="009E42A1" w:rsidRPr="003916EF" w:rsidRDefault="009E42A1" w:rsidP="000F46BB">
      <w:pPr>
        <w:pStyle w:val="phlistitemized1"/>
      </w:pPr>
      <w:r w:rsidRPr="003F727A">
        <w:lastRenderedPageBreak/>
        <w:t>«ВТМП</w:t>
      </w:r>
      <w:r w:rsidRPr="003916EF">
        <w:t>»</w:t>
      </w:r>
      <w:r w:rsidR="00595CC2" w:rsidRPr="003F727A">
        <w:t xml:space="preserve"> </w:t>
      </w:r>
      <w:r w:rsidRPr="003F727A">
        <w:t xml:space="preserve">- </w:t>
      </w:r>
      <w:r w:rsidR="00595CC2" w:rsidRPr="003F727A">
        <w:t xml:space="preserve">измените </w:t>
      </w:r>
      <w:r w:rsidRPr="003F727A">
        <w:t xml:space="preserve">статус ВМП (см. п. </w:t>
      </w:r>
      <w:r w:rsidRPr="003F727A">
        <w:fldChar w:fldCharType="begin"/>
      </w:r>
      <w:r w:rsidRPr="003F727A">
        <w:instrText xml:space="preserve"> REF _Ref386009175 \r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>
        <w:t>3.5</w:t>
      </w:r>
      <w:r w:rsidRPr="003F727A">
        <w:fldChar w:fldCharType="end"/>
      </w:r>
      <w:r w:rsidRPr="003916EF">
        <w:t>);</w:t>
      </w:r>
    </w:p>
    <w:p w14:paraId="1C1934FC" w14:textId="77777777" w:rsidR="009E42A1" w:rsidRPr="003F727A" w:rsidRDefault="009E42A1" w:rsidP="000F46BB">
      <w:pPr>
        <w:pStyle w:val="phlistitemized1"/>
      </w:pPr>
      <w:r w:rsidRPr="003F727A">
        <w:t>«Переформировать стат. карты</w:t>
      </w:r>
      <w:r w:rsidRPr="003916EF">
        <w:t xml:space="preserve">» - </w:t>
      </w:r>
      <w:r w:rsidR="00595CC2" w:rsidRPr="003F727A">
        <w:t xml:space="preserve">переформируйте статистическую </w:t>
      </w:r>
      <w:r w:rsidRPr="003F727A">
        <w:t>карт</w:t>
      </w:r>
      <w:r w:rsidR="00595CC2" w:rsidRPr="003F727A">
        <w:t>у</w:t>
      </w:r>
      <w:r w:rsidRPr="003F727A">
        <w:t xml:space="preserve"> пациента;</w:t>
      </w:r>
    </w:p>
    <w:p w14:paraId="0E1266A4" w14:textId="77777777" w:rsidR="009E42A1" w:rsidRPr="003F727A" w:rsidRDefault="009E42A1" w:rsidP="000F46BB">
      <w:pPr>
        <w:pStyle w:val="phlistitemized1"/>
      </w:pPr>
      <w:r w:rsidRPr="003F727A">
        <w:t>«Редактировать стат. карту</w:t>
      </w:r>
      <w:r w:rsidRPr="003916EF">
        <w:t xml:space="preserve">» - </w:t>
      </w:r>
      <w:r w:rsidR="00595CC2" w:rsidRPr="003F727A">
        <w:t xml:space="preserve">отредактируйте </w:t>
      </w:r>
      <w:r w:rsidRPr="003F727A">
        <w:t>статистическ</w:t>
      </w:r>
      <w:r w:rsidR="00595CC2" w:rsidRPr="003F727A">
        <w:t>ую</w:t>
      </w:r>
      <w:r w:rsidRPr="003F727A">
        <w:t xml:space="preserve"> карт</w:t>
      </w:r>
      <w:r w:rsidR="00595CC2" w:rsidRPr="003F727A">
        <w:t>у</w:t>
      </w:r>
      <w:r w:rsidRPr="003F727A">
        <w:t xml:space="preserve"> пациента;</w:t>
      </w:r>
    </w:p>
    <w:p w14:paraId="72F852CE" w14:textId="77777777" w:rsidR="009E42A1" w:rsidRPr="003F727A" w:rsidRDefault="009E42A1" w:rsidP="000F46BB">
      <w:pPr>
        <w:pStyle w:val="phlistitemized1"/>
      </w:pPr>
      <w:r w:rsidRPr="003F727A">
        <w:t>«Отменить выписку из стационара</w:t>
      </w:r>
      <w:r w:rsidRPr="003916EF">
        <w:t xml:space="preserve">» - </w:t>
      </w:r>
      <w:r w:rsidR="00595CC2" w:rsidRPr="003F727A">
        <w:t xml:space="preserve">отмените </w:t>
      </w:r>
      <w:r w:rsidRPr="003F727A">
        <w:t>направления на выписку;</w:t>
      </w:r>
    </w:p>
    <w:p w14:paraId="3B8D8FA3" w14:textId="1BED12D3" w:rsidR="009E42A1" w:rsidRPr="003F727A" w:rsidRDefault="009E42A1" w:rsidP="000F46BB">
      <w:pPr>
        <w:pStyle w:val="phlistitemized1"/>
      </w:pPr>
      <w:r w:rsidRPr="003F727A">
        <w:t>«Медицинские документы</w:t>
      </w:r>
      <w:r w:rsidRPr="003916EF">
        <w:t xml:space="preserve">» - </w:t>
      </w:r>
      <w:r w:rsidR="00595CC2" w:rsidRPr="003F727A">
        <w:t xml:space="preserve">распечатайте </w:t>
      </w:r>
      <w:r w:rsidRPr="003F727A">
        <w:t>медицински</w:t>
      </w:r>
      <w:r w:rsidR="00595CC2" w:rsidRPr="003F727A">
        <w:t>е</w:t>
      </w:r>
      <w:r w:rsidRPr="003F727A">
        <w:t xml:space="preserve"> документ</w:t>
      </w:r>
      <w:r w:rsidR="00595CC2" w:rsidRPr="003F727A">
        <w:t>ы</w:t>
      </w:r>
      <w:r w:rsidR="009B4336" w:rsidRPr="003F727A">
        <w:t xml:space="preserve"> (см. п. </w:t>
      </w:r>
      <w:r w:rsidR="009B4336" w:rsidRPr="003F727A">
        <w:fldChar w:fldCharType="begin"/>
      </w:r>
      <w:r w:rsidR="009B4336" w:rsidRPr="003F727A">
        <w:instrText xml:space="preserve"> REF _Ref386553639 \r \h </w:instrText>
      </w:r>
      <w:r w:rsidR="001A46CF" w:rsidRPr="003F727A">
        <w:instrText xml:space="preserve"> \* MERGEFORMAT </w:instrText>
      </w:r>
      <w:r w:rsidR="009B4336" w:rsidRPr="003F727A">
        <w:fldChar w:fldCharType="separate"/>
      </w:r>
      <w:r w:rsidR="002D14F6">
        <w:t>8.3</w:t>
      </w:r>
      <w:r w:rsidR="009B4336" w:rsidRPr="003F727A">
        <w:fldChar w:fldCharType="end"/>
      </w:r>
      <w:r w:rsidR="009B4336" w:rsidRPr="003916EF">
        <w:t>);</w:t>
      </w:r>
    </w:p>
    <w:p w14:paraId="40CC4225" w14:textId="77777777" w:rsidR="009B4336" w:rsidRPr="003F727A" w:rsidRDefault="009B4336" w:rsidP="000F46BB">
      <w:pPr>
        <w:pStyle w:val="phlistitemized1"/>
      </w:pPr>
      <w:r w:rsidRPr="003F727A">
        <w:t>«Отчеты</w:t>
      </w:r>
      <w:r w:rsidRPr="003916EF">
        <w:t xml:space="preserve">» - </w:t>
      </w:r>
      <w:r w:rsidR="00595CC2" w:rsidRPr="003F727A">
        <w:t xml:space="preserve">распечатайте </w:t>
      </w:r>
      <w:r w:rsidRPr="003F727A">
        <w:t>отчет</w:t>
      </w:r>
      <w:r w:rsidR="00595CC2" w:rsidRPr="003F727A">
        <w:t>ы</w:t>
      </w:r>
      <w:r w:rsidRPr="003F727A">
        <w:t>.</w:t>
      </w:r>
    </w:p>
    <w:p w14:paraId="77126ECA" w14:textId="77777777" w:rsidR="009B4336" w:rsidRPr="003F727A" w:rsidRDefault="009B4336" w:rsidP="009B4336">
      <w:pPr>
        <w:pStyle w:val="20"/>
        <w:rPr>
          <w:rFonts w:cs="Arial"/>
        </w:rPr>
      </w:pPr>
      <w:bookmarkStart w:id="351" w:name="_Toc494889008"/>
      <w:r w:rsidRPr="003F727A">
        <w:rPr>
          <w:rFonts w:cs="Arial"/>
        </w:rPr>
        <w:t>Перемещения по отделениям</w:t>
      </w:r>
      <w:bookmarkEnd w:id="351"/>
    </w:p>
    <w:p w14:paraId="1931240F" w14:textId="667F2D29" w:rsidR="009B4336" w:rsidRPr="003F727A" w:rsidRDefault="00B9240D" w:rsidP="0034399E">
      <w:pPr>
        <w:pStyle w:val="phnormal"/>
        <w:rPr>
          <w:rFonts w:cs="Arial"/>
        </w:rPr>
      </w:pPr>
      <w:r w:rsidRPr="003F727A">
        <w:rPr>
          <w:rFonts w:cs="Arial"/>
        </w:rPr>
        <w:t>На</w:t>
      </w:r>
      <w:r w:rsidR="009B4336" w:rsidRPr="003F727A">
        <w:rPr>
          <w:rFonts w:cs="Arial"/>
        </w:rPr>
        <w:t xml:space="preserve"> этой вкладке просмотр</w:t>
      </w:r>
      <w:r w:rsidR="0099601E" w:rsidRPr="003F727A">
        <w:rPr>
          <w:rFonts w:cs="Arial"/>
        </w:rPr>
        <w:t>ите</w:t>
      </w:r>
      <w:r w:rsidR="009B4336" w:rsidRPr="003F727A">
        <w:rPr>
          <w:rFonts w:cs="Arial"/>
        </w:rPr>
        <w:t xml:space="preserve"> историю перемещений пациента по отделениям (</w:t>
      </w:r>
      <w:r w:rsidR="009B4336" w:rsidRPr="003F727A">
        <w:rPr>
          <w:rFonts w:cs="Arial"/>
        </w:rPr>
        <w:fldChar w:fldCharType="begin"/>
      </w:r>
      <w:r w:rsidR="009B4336" w:rsidRPr="003F727A">
        <w:rPr>
          <w:rFonts w:cs="Arial"/>
        </w:rPr>
        <w:instrText xml:space="preserve"> REF _Ref386553862 \h </w:instrText>
      </w:r>
      <w:r w:rsidR="001A46CF" w:rsidRPr="003F727A">
        <w:rPr>
          <w:rFonts w:cs="Arial"/>
        </w:rPr>
        <w:instrText xml:space="preserve"> \* MERGEFORMAT </w:instrText>
      </w:r>
      <w:r w:rsidR="009B4336" w:rsidRPr="003F727A">
        <w:rPr>
          <w:rFonts w:cs="Arial"/>
        </w:rPr>
      </w:r>
      <w:r w:rsidR="009B4336"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135</w:t>
      </w:r>
      <w:r w:rsidR="009B4336" w:rsidRPr="003F727A">
        <w:rPr>
          <w:rFonts w:cs="Arial"/>
        </w:rPr>
        <w:fldChar w:fldCharType="end"/>
      </w:r>
      <w:r w:rsidR="009B4336" w:rsidRPr="003F727A">
        <w:rPr>
          <w:rFonts w:cs="Arial"/>
        </w:rPr>
        <w:t>).</w:t>
      </w:r>
    </w:p>
    <w:p w14:paraId="0D4123DA" w14:textId="77777777" w:rsidR="009B4336" w:rsidRPr="003F727A" w:rsidRDefault="0003342F" w:rsidP="00232A7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77E5972" wp14:editId="053A31D3">
            <wp:extent cx="6480175" cy="2755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11DA" w14:textId="5EFC134E" w:rsidR="009B4336" w:rsidRPr="003F727A" w:rsidRDefault="005C741B" w:rsidP="006F2F0C">
      <w:pPr>
        <w:pStyle w:val="phfiguretitle"/>
      </w:pPr>
      <w:bookmarkStart w:id="352" w:name="_Ref386553862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135</w:t>
        </w:r>
      </w:fldSimple>
      <w:bookmarkEnd w:id="352"/>
      <w:r w:rsidR="00B456DE" w:rsidRPr="003F727A">
        <w:t xml:space="preserve"> - </w:t>
      </w:r>
      <w:r w:rsidR="00D46CE0" w:rsidRPr="003F727A">
        <w:t>История перемещений пациента по отделениям</w:t>
      </w:r>
    </w:p>
    <w:p w14:paraId="51FE9FC0" w14:textId="77777777" w:rsidR="009B4336" w:rsidRPr="003F727A" w:rsidRDefault="009B4336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С помощью контекстного меню на вкладке «Перемещения по отделениям» </w:t>
      </w:r>
      <w:r w:rsidR="0099601E" w:rsidRPr="003F727A">
        <w:rPr>
          <w:rFonts w:cs="Arial"/>
        </w:rPr>
        <w:t>выполните</w:t>
      </w:r>
      <w:r w:rsidRPr="003F727A">
        <w:rPr>
          <w:rFonts w:cs="Arial"/>
        </w:rPr>
        <w:t xml:space="preserve"> следующие действия:</w:t>
      </w:r>
    </w:p>
    <w:p w14:paraId="30437480" w14:textId="70E7A894" w:rsidR="009B4336" w:rsidRPr="003916EF" w:rsidRDefault="009B4336" w:rsidP="000F46BB">
      <w:pPr>
        <w:pStyle w:val="phlistitemized1"/>
      </w:pPr>
      <w:r w:rsidRPr="003F727A">
        <w:t>«</w:t>
      </w:r>
      <w:r w:rsidRPr="003F727A">
        <w:rPr>
          <w:rStyle w:val="33"/>
          <w:rFonts w:ascii="Arial" w:hAnsi="Arial"/>
        </w:rPr>
        <w:t>Продолжает лечение</w:t>
      </w:r>
      <w:r w:rsidRPr="003916EF">
        <w:t xml:space="preserve">» - </w:t>
      </w:r>
      <w:r w:rsidR="0099601E" w:rsidRPr="003916EF">
        <w:t>смените</w:t>
      </w:r>
      <w:r w:rsidR="0099601E" w:rsidRPr="003F727A">
        <w:t xml:space="preserve"> </w:t>
      </w:r>
      <w:r w:rsidRPr="003F727A">
        <w:t xml:space="preserve">КСГ (см. </w:t>
      </w:r>
      <w:r w:rsidRPr="003F727A">
        <w:fldChar w:fldCharType="begin"/>
      </w:r>
      <w:r w:rsidRPr="003F727A">
        <w:instrText xml:space="preserve"> REF _Ref386008542 \h </w:instrText>
      </w:r>
      <w:r w:rsidR="001A46CF" w:rsidRPr="003F727A">
        <w:instrText xml:space="preserve"> \* MERGEFORMAT </w:instrText>
      </w:r>
      <w:r w:rsidRPr="003F727A">
        <w:fldChar w:fldCharType="separate"/>
      </w:r>
      <w:r w:rsidR="002D14F6" w:rsidRPr="003F727A">
        <w:t xml:space="preserve">Рисунок </w:t>
      </w:r>
      <w:r w:rsidR="002D14F6">
        <w:rPr>
          <w:noProof/>
        </w:rPr>
        <w:t>33</w:t>
      </w:r>
      <w:r w:rsidRPr="003F727A">
        <w:fldChar w:fldCharType="end"/>
      </w:r>
      <w:r w:rsidRPr="003916EF">
        <w:t>);</w:t>
      </w:r>
    </w:p>
    <w:p w14:paraId="26D90D9F" w14:textId="77777777" w:rsidR="009B4336" w:rsidRPr="003F727A" w:rsidRDefault="009B4336" w:rsidP="000F46BB">
      <w:pPr>
        <w:pStyle w:val="phlistitemized1"/>
      </w:pPr>
      <w:r w:rsidRPr="003916EF">
        <w:t>«</w:t>
      </w:r>
      <w:r w:rsidRPr="003F727A">
        <w:rPr>
          <w:rStyle w:val="33"/>
          <w:rFonts w:ascii="Arial" w:hAnsi="Arial"/>
        </w:rPr>
        <w:t>Удалить</w:t>
      </w:r>
      <w:r w:rsidRPr="003916EF">
        <w:t xml:space="preserve">» - </w:t>
      </w:r>
      <w:r w:rsidR="0099601E" w:rsidRPr="003916EF">
        <w:t>удалите</w:t>
      </w:r>
      <w:r w:rsidR="0099601E" w:rsidRPr="003F727A">
        <w:t xml:space="preserve"> </w:t>
      </w:r>
      <w:r w:rsidRPr="003F727A">
        <w:t>записи с переносом данных на другое отделение</w:t>
      </w:r>
      <w:r w:rsidR="0099601E" w:rsidRPr="003F727A">
        <w:t>.</w:t>
      </w:r>
    </w:p>
    <w:p w14:paraId="6FEC4C4C" w14:textId="77777777" w:rsidR="009B4336" w:rsidRPr="003F727A" w:rsidRDefault="009B4336" w:rsidP="009B4336">
      <w:pPr>
        <w:pStyle w:val="20"/>
        <w:rPr>
          <w:rFonts w:cs="Arial"/>
        </w:rPr>
      </w:pPr>
      <w:bookmarkStart w:id="353" w:name="_Toc494889009"/>
      <w:r w:rsidRPr="003F727A">
        <w:rPr>
          <w:rFonts w:cs="Arial"/>
        </w:rPr>
        <w:t>Медикаменты</w:t>
      </w:r>
      <w:bookmarkEnd w:id="353"/>
    </w:p>
    <w:p w14:paraId="57380102" w14:textId="06C4355E" w:rsidR="009B4336" w:rsidRPr="003F727A" w:rsidRDefault="00B9240D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На этой вкладке </w:t>
      </w:r>
      <w:r w:rsidR="0099601E" w:rsidRPr="003F727A">
        <w:rPr>
          <w:rFonts w:cs="Arial"/>
        </w:rPr>
        <w:t>просмотрите</w:t>
      </w:r>
      <w:r w:rsidRPr="003F727A">
        <w:rPr>
          <w:rFonts w:cs="Arial"/>
        </w:rPr>
        <w:t xml:space="preserve"> список медикаментов, назначенных пациенту</w:t>
      </w:r>
      <w:r w:rsidR="0099601E" w:rsidRPr="003F727A">
        <w:rPr>
          <w:rFonts w:cs="Arial"/>
        </w:rPr>
        <w:br/>
      </w:r>
      <w:r w:rsidRPr="003F727A">
        <w:rPr>
          <w:rFonts w:cs="Arial"/>
        </w:rPr>
        <w:t>(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_Ref386554337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1A8B9E3E" w14:textId="77777777" w:rsidR="009B4336" w:rsidRPr="003F727A" w:rsidRDefault="000F3910" w:rsidP="00232A7E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53B4B22" wp14:editId="0EBE30E5">
            <wp:extent cx="6086475" cy="2828925"/>
            <wp:effectExtent l="19050" t="19050" r="28575" b="28575"/>
            <wp:docPr id="292" name="Рисунок 292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8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28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42754E" w14:textId="1A9FAE38" w:rsidR="00B9240D" w:rsidRPr="003F727A" w:rsidRDefault="005C741B" w:rsidP="006F2F0C">
      <w:pPr>
        <w:pStyle w:val="phfiguretitle"/>
      </w:pPr>
      <w:bookmarkStart w:id="354" w:name="_Ref386554337"/>
      <w:r w:rsidRPr="003F727A">
        <w:t>Рисунок</w:t>
      </w:r>
      <w:r w:rsidR="00B456DE" w:rsidRPr="003F727A">
        <w:t xml:space="preserve"> </w:t>
      </w:r>
      <w:fldSimple w:instr=" SEQ Рисунок \* ARABIC ">
        <w:r w:rsidR="002D14F6">
          <w:rPr>
            <w:noProof/>
          </w:rPr>
          <w:t>136</w:t>
        </w:r>
      </w:fldSimple>
      <w:bookmarkEnd w:id="354"/>
      <w:r w:rsidR="00B456DE" w:rsidRPr="003F727A">
        <w:t xml:space="preserve"> - </w:t>
      </w:r>
      <w:r w:rsidR="00D46CE0" w:rsidRPr="003F727A">
        <w:t>Список медикаментов, назначенных пациенту</w:t>
      </w:r>
    </w:p>
    <w:p w14:paraId="059B27CD" w14:textId="66521E60" w:rsidR="00B9240D" w:rsidRPr="003F727A" w:rsidRDefault="00B9240D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списать препарат на пациента,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«Списать на пациента». Откроется окно «Лекарственное назначение» (</w:t>
      </w:r>
      <w:r w:rsidR="00BB4252" w:rsidRPr="003F727A">
        <w:rPr>
          <w:rFonts w:cs="Arial"/>
        </w:rPr>
        <w:t xml:space="preserve">см. п. </w:t>
      </w:r>
      <w:r w:rsidR="00BB4252" w:rsidRPr="003F727A">
        <w:rPr>
          <w:rFonts w:cs="Arial"/>
        </w:rPr>
        <w:fldChar w:fldCharType="begin"/>
      </w:r>
      <w:r w:rsidR="00BB4252" w:rsidRPr="003F727A">
        <w:rPr>
          <w:rFonts w:cs="Arial"/>
        </w:rPr>
        <w:instrText xml:space="preserve"> REF _Ref386187878 \r \h </w:instrText>
      </w:r>
      <w:r w:rsidR="001A46CF" w:rsidRPr="003F727A">
        <w:rPr>
          <w:rFonts w:cs="Arial"/>
        </w:rPr>
        <w:instrText xml:space="preserve"> \* MERGEFORMAT </w:instrText>
      </w:r>
      <w:r w:rsidR="00BB4252" w:rsidRPr="003F727A">
        <w:rPr>
          <w:rFonts w:cs="Arial"/>
        </w:rPr>
      </w:r>
      <w:r w:rsidR="00BB4252" w:rsidRPr="003F727A">
        <w:rPr>
          <w:rFonts w:cs="Arial"/>
        </w:rPr>
        <w:fldChar w:fldCharType="separate"/>
      </w:r>
      <w:r w:rsidR="002D14F6">
        <w:rPr>
          <w:rFonts w:cs="Arial"/>
        </w:rPr>
        <w:t>4.3.6</w:t>
      </w:r>
      <w:r w:rsidR="00BB4252" w:rsidRPr="003F727A">
        <w:rPr>
          <w:rFonts w:cs="Arial"/>
        </w:rPr>
        <w:fldChar w:fldCharType="end"/>
      </w:r>
      <w:r w:rsidR="0099601E" w:rsidRPr="003F727A">
        <w:rPr>
          <w:rFonts w:cs="Arial"/>
        </w:rPr>
        <w:t>).</w:t>
      </w:r>
      <w:r w:rsidRPr="003F727A">
        <w:rPr>
          <w:rFonts w:cs="Arial"/>
        </w:rPr>
        <w:t xml:space="preserve"> </w:t>
      </w:r>
      <w:r w:rsidR="007C3F9B" w:rsidRPr="003F727A">
        <w:rPr>
          <w:rFonts w:cs="Arial"/>
        </w:rPr>
        <w:t>Заполните</w:t>
      </w:r>
      <w:r w:rsidRPr="003F727A">
        <w:rPr>
          <w:rFonts w:cs="Arial"/>
        </w:rPr>
        <w:t xml:space="preserve"> нужные параметры назначения </w:t>
      </w:r>
      <w:r w:rsidR="007C3F9B" w:rsidRPr="003F727A">
        <w:rPr>
          <w:rFonts w:cs="Arial"/>
        </w:rPr>
        <w:t>и нажмите</w:t>
      </w:r>
      <w:r w:rsidRPr="003F727A">
        <w:rPr>
          <w:rFonts w:cs="Arial"/>
        </w:rPr>
        <w:t xml:space="preserve"> кнопку </w:t>
      </w:r>
      <w:hyperlink r:id="rId234" w:tooltip="wiki:кн_списать.png" w:history="1">
        <w:r w:rsidR="00A6073D" w:rsidRPr="003F727A">
          <w:rPr>
            <w:rFonts w:cs="Arial"/>
          </w:rPr>
          <w:t>«</w:t>
        </w:r>
        <w:r w:rsidR="00A6073D" w:rsidRPr="00C3578C">
          <w:t>Списать на пациента</w:t>
        </w:r>
        <w:r w:rsidR="00A6073D" w:rsidRPr="003F727A">
          <w:rPr>
            <w:rFonts w:cs="Arial"/>
          </w:rPr>
          <w:t>»</w:t>
        </w:r>
      </w:hyperlink>
      <w:r w:rsidR="00A6073D" w:rsidRPr="003F727A">
        <w:rPr>
          <w:rFonts w:cs="Arial"/>
        </w:rPr>
        <w:t>.</w:t>
      </w:r>
    </w:p>
    <w:p w14:paraId="2C529DB2" w14:textId="77777777" w:rsidR="00B9240D" w:rsidRPr="003F727A" w:rsidRDefault="00B9240D" w:rsidP="0034399E">
      <w:pPr>
        <w:pStyle w:val="phnormal"/>
        <w:rPr>
          <w:rFonts w:cs="Arial"/>
        </w:rPr>
      </w:pPr>
      <w:r w:rsidRPr="003F727A">
        <w:rPr>
          <w:rFonts w:cs="Arial"/>
        </w:rPr>
        <w:t xml:space="preserve">Чтобы удалить медикамент, </w:t>
      </w:r>
      <w:r w:rsidR="00B34194" w:rsidRPr="003F727A">
        <w:rPr>
          <w:rFonts w:cs="Arial"/>
        </w:rPr>
        <w:t>выберите</w:t>
      </w:r>
      <w:r w:rsidRPr="003F727A">
        <w:rPr>
          <w:rFonts w:cs="Arial"/>
        </w:rPr>
        <w:t xml:space="preserve"> пункт контекстного меню «Удалить».</w:t>
      </w:r>
    </w:p>
    <w:p w14:paraId="78786E4F" w14:textId="77777777" w:rsidR="009E42A1" w:rsidRPr="003F727A" w:rsidRDefault="009B4336" w:rsidP="009B4336">
      <w:pPr>
        <w:pStyle w:val="20"/>
        <w:rPr>
          <w:rFonts w:cs="Arial"/>
        </w:rPr>
      </w:pPr>
      <w:bookmarkStart w:id="355" w:name="_Ref386553639"/>
      <w:bookmarkStart w:id="356" w:name="_Toc494889010"/>
      <w:r w:rsidRPr="003F727A">
        <w:rPr>
          <w:rFonts w:cs="Arial"/>
        </w:rPr>
        <w:t>Печать медицинских документов</w:t>
      </w:r>
      <w:bookmarkEnd w:id="355"/>
      <w:bookmarkEnd w:id="356"/>
    </w:p>
    <w:p w14:paraId="3F2CB2D4" w14:textId="1A843B5D" w:rsidR="00632140" w:rsidRDefault="005A7EB9" w:rsidP="007B670C">
      <w:pPr>
        <w:pStyle w:val="phnormal"/>
        <w:rPr>
          <w:rFonts w:cs="Arial"/>
        </w:rPr>
      </w:pPr>
      <w:r w:rsidRPr="003F727A">
        <w:rPr>
          <w:rFonts w:cs="Arial"/>
        </w:rPr>
        <w:t>Печать медицинских документов осуществляется стандартно из самой истории болезни (см.</w:t>
      </w:r>
      <w:r w:rsidR="00991CBA" w:rsidRPr="003F727A">
        <w:rPr>
          <w:rFonts w:cs="Arial"/>
        </w:rPr>
        <w:t xml:space="preserve"> п.</w:t>
      </w:r>
      <w:r w:rsidRPr="003F727A">
        <w:rPr>
          <w:rFonts w:cs="Arial"/>
        </w:rPr>
        <w:t xml:space="preserve"> 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_Ref388860351 \r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>
        <w:rPr>
          <w:rFonts w:cs="Arial"/>
        </w:rPr>
        <w:t>4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 xml:space="preserve">) </w:t>
      </w:r>
      <w:r w:rsidR="0099601E" w:rsidRPr="003F727A">
        <w:rPr>
          <w:rFonts w:cs="Arial"/>
        </w:rPr>
        <w:t xml:space="preserve">или </w:t>
      </w:r>
      <w:r w:rsidRPr="003F727A">
        <w:rPr>
          <w:rFonts w:cs="Arial"/>
        </w:rPr>
        <w:t xml:space="preserve">через пункт контекстного меню «Отчеты» в области «Истории болезни» (см. </w:t>
      </w:r>
      <w:r w:rsidRPr="003F727A">
        <w:rPr>
          <w:rFonts w:cs="Arial"/>
        </w:rPr>
        <w:fldChar w:fldCharType="begin"/>
      </w:r>
      <w:r w:rsidRPr="003F727A">
        <w:rPr>
          <w:rFonts w:cs="Arial"/>
        </w:rPr>
        <w:instrText xml:space="preserve"> REF _Ref386554337 \h </w:instrText>
      </w:r>
      <w:r w:rsidR="001A46CF" w:rsidRPr="003F727A">
        <w:rPr>
          <w:rFonts w:cs="Arial"/>
        </w:rPr>
        <w:instrText xml:space="preserve"> \* MERGEFORMAT </w:instrText>
      </w:r>
      <w:r w:rsidRPr="003F727A">
        <w:rPr>
          <w:rFonts w:cs="Arial"/>
        </w:rPr>
      </w:r>
      <w:r w:rsidRPr="003F727A">
        <w:rPr>
          <w:rFonts w:cs="Arial"/>
        </w:rPr>
        <w:fldChar w:fldCharType="separate"/>
      </w:r>
      <w:r w:rsidR="002D14F6" w:rsidRPr="002D14F6">
        <w:rPr>
          <w:rFonts w:cs="Arial"/>
        </w:rPr>
        <w:t xml:space="preserve">Рисунок </w:t>
      </w:r>
      <w:r w:rsidR="002D14F6" w:rsidRPr="002D14F6">
        <w:rPr>
          <w:rFonts w:cs="Arial"/>
          <w:noProof/>
        </w:rPr>
        <w:t>136</w:t>
      </w:r>
      <w:r w:rsidRPr="003F727A">
        <w:rPr>
          <w:rFonts w:cs="Arial"/>
        </w:rPr>
        <w:fldChar w:fldCharType="end"/>
      </w:r>
      <w:r w:rsidRPr="003F727A">
        <w:rPr>
          <w:rFonts w:cs="Arial"/>
        </w:rPr>
        <w:t>).</w:t>
      </w:r>
    </w:p>
    <w:p w14:paraId="30D538AC" w14:textId="77777777" w:rsidR="00EA3376" w:rsidRDefault="00EA3376" w:rsidP="007B670C">
      <w:pPr>
        <w:pStyle w:val="phnormal"/>
        <w:rPr>
          <w:rFonts w:cs="Arial"/>
        </w:rPr>
      </w:pPr>
    </w:p>
    <w:p w14:paraId="2A708F4B" w14:textId="77777777" w:rsidR="00B7701D" w:rsidRPr="003F727A" w:rsidRDefault="00B7701D" w:rsidP="0034399E">
      <w:pPr>
        <w:pStyle w:val="phnormal"/>
        <w:rPr>
          <w:rFonts w:cs="Arial"/>
        </w:rPr>
      </w:pPr>
    </w:p>
    <w:sectPr w:rsidR="00B7701D" w:rsidRPr="003F727A" w:rsidSect="00C4531C">
      <w:footerReference w:type="default" r:id="rId235"/>
      <w:headerReference w:type="first" r:id="rId236"/>
      <w:footerReference w:type="first" r:id="rId237"/>
      <w:pgSz w:w="11906" w:h="16838"/>
      <w:pgMar w:top="1134" w:right="567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CA68B" w14:textId="77777777" w:rsidR="00356A23" w:rsidRDefault="00356A23">
      <w:r>
        <w:separator/>
      </w:r>
    </w:p>
    <w:p w14:paraId="575DEC26" w14:textId="77777777" w:rsidR="00356A23" w:rsidRDefault="00356A23"/>
  </w:endnote>
  <w:endnote w:type="continuationSeparator" w:id="0">
    <w:p w14:paraId="38ABD204" w14:textId="77777777" w:rsidR="00356A23" w:rsidRDefault="00356A23">
      <w:r>
        <w:continuationSeparator/>
      </w:r>
    </w:p>
    <w:p w14:paraId="32A4AD7C" w14:textId="77777777" w:rsidR="00356A23" w:rsidRDefault="00356A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DejaVu Sans Mono">
    <w:altName w:val="MS Mincho"/>
    <w:charset w:val="CC"/>
    <w:family w:val="modern"/>
    <w:pitch w:val="fixed"/>
    <w:sig w:usb0="E70026FF" w:usb1="D200F9FB" w:usb2="02000028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06EB7" w14:textId="1E9168AA" w:rsidR="002D14F6" w:rsidRDefault="002D14F6" w:rsidP="00E83DF6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AA7107">
      <w:rPr>
        <w:noProof/>
      </w:rPr>
      <w:t>134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EAEA0" w14:textId="2DFD6E43" w:rsidR="002D14F6" w:rsidRDefault="002D14F6" w:rsidP="000615C2">
    <w:pPr>
      <w:pStyle w:val="phtitlepagedocpart"/>
    </w:pPr>
    <w:r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7F07B" w14:textId="77777777" w:rsidR="00356A23" w:rsidRDefault="00356A23">
      <w:r>
        <w:separator/>
      </w:r>
    </w:p>
    <w:p w14:paraId="7A9158E6" w14:textId="77777777" w:rsidR="00356A23" w:rsidRDefault="00356A23"/>
  </w:footnote>
  <w:footnote w:type="continuationSeparator" w:id="0">
    <w:p w14:paraId="39EE8E3A" w14:textId="77777777" w:rsidR="00356A23" w:rsidRDefault="00356A23">
      <w:r>
        <w:continuationSeparator/>
      </w:r>
    </w:p>
    <w:p w14:paraId="0FD310A7" w14:textId="77777777" w:rsidR="00356A23" w:rsidRDefault="00356A2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F42A0" w14:textId="77777777" w:rsidR="002D14F6" w:rsidRDefault="002D14F6" w:rsidP="000615C2">
    <w:pPr>
      <w:pStyle w:val="phtitlepagedocpart"/>
    </w:pPr>
    <w:r w:rsidRPr="000615C2">
      <w:t>АО «БАРС Груп»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D82D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2B8F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61E09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380DE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0CE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58CC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ECC9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4F4F8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C2C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64A3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B55C8"/>
    <w:multiLevelType w:val="hybridMultilevel"/>
    <w:tmpl w:val="A3349C4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7EF9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>
    <w:nsid w:val="094B2842"/>
    <w:multiLevelType w:val="multilevel"/>
    <w:tmpl w:val="66C2A188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6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3">
    <w:nsid w:val="0E0917E6"/>
    <w:multiLevelType w:val="hybridMultilevel"/>
    <w:tmpl w:val="F39657D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14FC3253"/>
    <w:multiLevelType w:val="hybridMultilevel"/>
    <w:tmpl w:val="B9B00C0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8">
    <w:nsid w:val="19952A7E"/>
    <w:multiLevelType w:val="hybridMultilevel"/>
    <w:tmpl w:val="30B84D9C"/>
    <w:lvl w:ilvl="0" w:tplc="329C1384">
      <w:start w:val="1"/>
      <w:numFmt w:val="russianLower"/>
      <w:pStyle w:val="phlistordereda"/>
      <w:lvlText w:val="%1)"/>
      <w:lvlJc w:val="left"/>
      <w:pPr>
        <w:tabs>
          <w:tab w:val="num" w:pos="851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9">
    <w:nsid w:val="232866D3"/>
    <w:multiLevelType w:val="hybridMultilevel"/>
    <w:tmpl w:val="CE92735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1">
    <w:nsid w:val="311A6F84"/>
    <w:multiLevelType w:val="hybridMultilevel"/>
    <w:tmpl w:val="EB6C3B80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E8A6DC44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2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0621FD0"/>
    <w:multiLevelType w:val="hybridMultilevel"/>
    <w:tmpl w:val="4D8EAD14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E8A6DC44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>
    <w:nsid w:val="488F53B5"/>
    <w:multiLevelType w:val="hybridMultilevel"/>
    <w:tmpl w:val="11F2EAB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FB32A9"/>
    <w:multiLevelType w:val="multilevel"/>
    <w:tmpl w:val="4706104C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6">
    <w:nsid w:val="5BC13F58"/>
    <w:multiLevelType w:val="hybridMultilevel"/>
    <w:tmpl w:val="C1CC625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70092"/>
    <w:multiLevelType w:val="singleLevel"/>
    <w:tmpl w:val="FA8A041E"/>
    <w:lvl w:ilvl="0">
      <w:start w:val="1"/>
      <w:numFmt w:val="decimal"/>
      <w:pStyle w:val="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8933BB"/>
    <w:multiLevelType w:val="hybridMultilevel"/>
    <w:tmpl w:val="7E62E0F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7EF9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0D5EED"/>
    <w:multiLevelType w:val="hybridMultilevel"/>
    <w:tmpl w:val="FCDE99E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040D1C"/>
    <w:multiLevelType w:val="hybridMultilevel"/>
    <w:tmpl w:val="547ED4DE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E8A6DC44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2">
    <w:nsid w:val="69983919"/>
    <w:multiLevelType w:val="hybridMultilevel"/>
    <w:tmpl w:val="54661DE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B49B0"/>
    <w:multiLevelType w:val="hybridMultilevel"/>
    <w:tmpl w:val="4CDE569C"/>
    <w:lvl w:ilvl="0" w:tplc="CA90A696">
      <w:start w:val="1"/>
      <w:numFmt w:val="decimal"/>
      <w:pStyle w:val="10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DD0176"/>
    <w:multiLevelType w:val="hybridMultilevel"/>
    <w:tmpl w:val="E78214C2"/>
    <w:lvl w:ilvl="0" w:tplc="CD2EDD6E">
      <w:start w:val="1"/>
      <w:numFmt w:val="bullet"/>
      <w:pStyle w:val="11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E9370D"/>
    <w:multiLevelType w:val="hybridMultilevel"/>
    <w:tmpl w:val="46188706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E8A6DC44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6">
    <w:nsid w:val="73012FC2"/>
    <w:multiLevelType w:val="multilevel"/>
    <w:tmpl w:val="AD24ADCE"/>
    <w:lvl w:ilvl="0">
      <w:start w:val="1"/>
      <w:numFmt w:val="decimal"/>
      <w:pStyle w:val="12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0"/>
      <w:lvlText w:val="%1.%2.%3.%4.%5.%6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7">
    <w:nsid w:val="73985345"/>
    <w:multiLevelType w:val="hybridMultilevel"/>
    <w:tmpl w:val="82707E62"/>
    <w:lvl w:ilvl="0" w:tplc="AD8C8AA2">
      <w:start w:val="1"/>
      <w:numFmt w:val="decimal"/>
      <w:pStyle w:val="110"/>
      <w:lvlText w:val="1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">
    <w:nsid w:val="73C644AF"/>
    <w:multiLevelType w:val="hybridMultilevel"/>
    <w:tmpl w:val="7B6E9B6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7C64B3E"/>
    <w:multiLevelType w:val="hybridMultilevel"/>
    <w:tmpl w:val="8E04DA4A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E8A6DC44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1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27"/>
    <w:lvlOverride w:ilvl="0">
      <w:startOverride w:val="1"/>
    </w:lvlOverride>
  </w:num>
  <w:num w:numId="3">
    <w:abstractNumId w:val="17"/>
  </w:num>
  <w:num w:numId="4">
    <w:abstractNumId w:val="34"/>
  </w:num>
  <w:num w:numId="5">
    <w:abstractNumId w:val="22"/>
  </w:num>
  <w:num w:numId="6">
    <w:abstractNumId w:val="20"/>
  </w:num>
  <w:num w:numId="7">
    <w:abstractNumId w:val="11"/>
    <w:lvlOverride w:ilvl="0">
      <w:startOverride w:val="1"/>
    </w:lvlOverride>
  </w:num>
  <w:num w:numId="8">
    <w:abstractNumId w:val="41"/>
  </w:num>
  <w:num w:numId="9">
    <w:abstractNumId w:val="37"/>
  </w:num>
  <w:num w:numId="10">
    <w:abstractNumId w:val="25"/>
  </w:num>
  <w:num w:numId="11">
    <w:abstractNumId w:val="28"/>
  </w:num>
  <w:num w:numId="12">
    <w:abstractNumId w:val="39"/>
  </w:num>
  <w:num w:numId="13">
    <w:abstractNumId w:val="14"/>
  </w:num>
  <w:num w:numId="14">
    <w:abstractNumId w:val="15"/>
  </w:num>
  <w:num w:numId="15">
    <w:abstractNumId w:val="18"/>
  </w:num>
  <w:num w:numId="16">
    <w:abstractNumId w:val="36"/>
  </w:num>
  <w:num w:numId="17">
    <w:abstractNumId w:val="12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1"/>
  </w:num>
  <w:num w:numId="29">
    <w:abstractNumId w:val="23"/>
  </w:num>
  <w:num w:numId="30">
    <w:abstractNumId w:val="40"/>
  </w:num>
  <w:num w:numId="31">
    <w:abstractNumId w:val="21"/>
  </w:num>
  <w:num w:numId="32">
    <w:abstractNumId w:val="35"/>
  </w:num>
  <w:num w:numId="33">
    <w:abstractNumId w:val="39"/>
  </w:num>
  <w:num w:numId="34">
    <w:abstractNumId w:val="38"/>
  </w:num>
  <w:num w:numId="35">
    <w:abstractNumId w:val="32"/>
  </w:num>
  <w:num w:numId="36">
    <w:abstractNumId w:val="19"/>
  </w:num>
  <w:num w:numId="37">
    <w:abstractNumId w:val="13"/>
  </w:num>
  <w:num w:numId="38">
    <w:abstractNumId w:val="16"/>
  </w:num>
  <w:num w:numId="39">
    <w:abstractNumId w:val="26"/>
  </w:num>
  <w:num w:numId="40">
    <w:abstractNumId w:val="24"/>
  </w:num>
  <w:num w:numId="41">
    <w:abstractNumId w:val="29"/>
  </w:num>
  <w:num w:numId="42">
    <w:abstractNumId w:val="30"/>
  </w:num>
  <w:num w:numId="43">
    <w:abstractNumId w:val="10"/>
  </w:num>
  <w:num w:numId="44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85B"/>
    <w:rsid w:val="000009FF"/>
    <w:rsid w:val="0000145F"/>
    <w:rsid w:val="00001BEB"/>
    <w:rsid w:val="00002625"/>
    <w:rsid w:val="000029D3"/>
    <w:rsid w:val="00002C09"/>
    <w:rsid w:val="00002C8A"/>
    <w:rsid w:val="0000321A"/>
    <w:rsid w:val="000036B9"/>
    <w:rsid w:val="00003F0E"/>
    <w:rsid w:val="0000449A"/>
    <w:rsid w:val="0000489D"/>
    <w:rsid w:val="00004F80"/>
    <w:rsid w:val="00005358"/>
    <w:rsid w:val="00007465"/>
    <w:rsid w:val="00010CCE"/>
    <w:rsid w:val="00011B41"/>
    <w:rsid w:val="00013AF0"/>
    <w:rsid w:val="000149BE"/>
    <w:rsid w:val="0001553B"/>
    <w:rsid w:val="00017873"/>
    <w:rsid w:val="00022303"/>
    <w:rsid w:val="0002289C"/>
    <w:rsid w:val="000234B4"/>
    <w:rsid w:val="0002523B"/>
    <w:rsid w:val="00025FDD"/>
    <w:rsid w:val="000263F8"/>
    <w:rsid w:val="000270E6"/>
    <w:rsid w:val="00030387"/>
    <w:rsid w:val="00031B47"/>
    <w:rsid w:val="00032529"/>
    <w:rsid w:val="0003342F"/>
    <w:rsid w:val="000337B9"/>
    <w:rsid w:val="000350A0"/>
    <w:rsid w:val="0003513C"/>
    <w:rsid w:val="00036B05"/>
    <w:rsid w:val="00036DBD"/>
    <w:rsid w:val="00040812"/>
    <w:rsid w:val="000411EA"/>
    <w:rsid w:val="000416E3"/>
    <w:rsid w:val="00042F53"/>
    <w:rsid w:val="000433C8"/>
    <w:rsid w:val="000434EF"/>
    <w:rsid w:val="00043C60"/>
    <w:rsid w:val="000445BE"/>
    <w:rsid w:val="000463A6"/>
    <w:rsid w:val="000466A7"/>
    <w:rsid w:val="0004745A"/>
    <w:rsid w:val="000506C6"/>
    <w:rsid w:val="00050AED"/>
    <w:rsid w:val="00050D6B"/>
    <w:rsid w:val="00051931"/>
    <w:rsid w:val="000524B3"/>
    <w:rsid w:val="000525CE"/>
    <w:rsid w:val="00052A05"/>
    <w:rsid w:val="00053A4F"/>
    <w:rsid w:val="00054113"/>
    <w:rsid w:val="00054BD5"/>
    <w:rsid w:val="0005512A"/>
    <w:rsid w:val="00056D95"/>
    <w:rsid w:val="000577D5"/>
    <w:rsid w:val="000579CA"/>
    <w:rsid w:val="000601CC"/>
    <w:rsid w:val="0006060C"/>
    <w:rsid w:val="000615C2"/>
    <w:rsid w:val="00061E37"/>
    <w:rsid w:val="0006293C"/>
    <w:rsid w:val="00063526"/>
    <w:rsid w:val="00065185"/>
    <w:rsid w:val="00065573"/>
    <w:rsid w:val="0006579F"/>
    <w:rsid w:val="000665FF"/>
    <w:rsid w:val="00066FB7"/>
    <w:rsid w:val="000672D8"/>
    <w:rsid w:val="00070081"/>
    <w:rsid w:val="000732B4"/>
    <w:rsid w:val="00074260"/>
    <w:rsid w:val="00074934"/>
    <w:rsid w:val="0007564E"/>
    <w:rsid w:val="00077CC4"/>
    <w:rsid w:val="00081D54"/>
    <w:rsid w:val="00082AF4"/>
    <w:rsid w:val="00084613"/>
    <w:rsid w:val="000846C0"/>
    <w:rsid w:val="000859A5"/>
    <w:rsid w:val="00086F6B"/>
    <w:rsid w:val="00087FFB"/>
    <w:rsid w:val="00090E37"/>
    <w:rsid w:val="0009307C"/>
    <w:rsid w:val="0009308B"/>
    <w:rsid w:val="000938A0"/>
    <w:rsid w:val="00093E7E"/>
    <w:rsid w:val="00094376"/>
    <w:rsid w:val="000947DD"/>
    <w:rsid w:val="00095482"/>
    <w:rsid w:val="0009619E"/>
    <w:rsid w:val="00097BE8"/>
    <w:rsid w:val="00097E1F"/>
    <w:rsid w:val="000A0862"/>
    <w:rsid w:val="000A0F02"/>
    <w:rsid w:val="000A16B3"/>
    <w:rsid w:val="000A1F85"/>
    <w:rsid w:val="000A23EF"/>
    <w:rsid w:val="000A26A6"/>
    <w:rsid w:val="000A2838"/>
    <w:rsid w:val="000A2EA4"/>
    <w:rsid w:val="000A48D6"/>
    <w:rsid w:val="000A6010"/>
    <w:rsid w:val="000A62D6"/>
    <w:rsid w:val="000A649A"/>
    <w:rsid w:val="000A71E0"/>
    <w:rsid w:val="000A7651"/>
    <w:rsid w:val="000A7A2C"/>
    <w:rsid w:val="000B215C"/>
    <w:rsid w:val="000B2512"/>
    <w:rsid w:val="000B4725"/>
    <w:rsid w:val="000B4E35"/>
    <w:rsid w:val="000B53AF"/>
    <w:rsid w:val="000B630D"/>
    <w:rsid w:val="000B6FD9"/>
    <w:rsid w:val="000B7CB8"/>
    <w:rsid w:val="000C260D"/>
    <w:rsid w:val="000C2616"/>
    <w:rsid w:val="000C287B"/>
    <w:rsid w:val="000C2AC7"/>
    <w:rsid w:val="000C2BFF"/>
    <w:rsid w:val="000C4328"/>
    <w:rsid w:val="000C5A4E"/>
    <w:rsid w:val="000C5F1D"/>
    <w:rsid w:val="000C6CD0"/>
    <w:rsid w:val="000D2841"/>
    <w:rsid w:val="000D2CB9"/>
    <w:rsid w:val="000D3C47"/>
    <w:rsid w:val="000D4C1C"/>
    <w:rsid w:val="000D7744"/>
    <w:rsid w:val="000E0B23"/>
    <w:rsid w:val="000E1A44"/>
    <w:rsid w:val="000E1C7A"/>
    <w:rsid w:val="000E2808"/>
    <w:rsid w:val="000E3C2C"/>
    <w:rsid w:val="000F035A"/>
    <w:rsid w:val="000F1547"/>
    <w:rsid w:val="000F2522"/>
    <w:rsid w:val="000F3049"/>
    <w:rsid w:val="000F3910"/>
    <w:rsid w:val="000F46BB"/>
    <w:rsid w:val="000F6509"/>
    <w:rsid w:val="000F6FFF"/>
    <w:rsid w:val="000F711D"/>
    <w:rsid w:val="000F7B2B"/>
    <w:rsid w:val="0010174D"/>
    <w:rsid w:val="0010343D"/>
    <w:rsid w:val="001034EA"/>
    <w:rsid w:val="001037AA"/>
    <w:rsid w:val="00103F7A"/>
    <w:rsid w:val="001045A0"/>
    <w:rsid w:val="00106424"/>
    <w:rsid w:val="00106D27"/>
    <w:rsid w:val="00110757"/>
    <w:rsid w:val="001107BA"/>
    <w:rsid w:val="00110FCB"/>
    <w:rsid w:val="00111BE9"/>
    <w:rsid w:val="00111CB2"/>
    <w:rsid w:val="00112F4F"/>
    <w:rsid w:val="001132C7"/>
    <w:rsid w:val="00113BE7"/>
    <w:rsid w:val="00113F6C"/>
    <w:rsid w:val="0011413A"/>
    <w:rsid w:val="0011440C"/>
    <w:rsid w:val="00114DCF"/>
    <w:rsid w:val="001156CA"/>
    <w:rsid w:val="0011570A"/>
    <w:rsid w:val="0012028A"/>
    <w:rsid w:val="00120A61"/>
    <w:rsid w:val="00120F82"/>
    <w:rsid w:val="00121468"/>
    <w:rsid w:val="00121932"/>
    <w:rsid w:val="00122038"/>
    <w:rsid w:val="00123512"/>
    <w:rsid w:val="001241CB"/>
    <w:rsid w:val="00124CC5"/>
    <w:rsid w:val="001263CC"/>
    <w:rsid w:val="00126F1E"/>
    <w:rsid w:val="00127E56"/>
    <w:rsid w:val="00132B92"/>
    <w:rsid w:val="00133B86"/>
    <w:rsid w:val="001354B5"/>
    <w:rsid w:val="00135577"/>
    <w:rsid w:val="00135843"/>
    <w:rsid w:val="00140EA7"/>
    <w:rsid w:val="00141431"/>
    <w:rsid w:val="001423DD"/>
    <w:rsid w:val="0014247A"/>
    <w:rsid w:val="00142AFD"/>
    <w:rsid w:val="00143220"/>
    <w:rsid w:val="001433CF"/>
    <w:rsid w:val="00144FDE"/>
    <w:rsid w:val="0014515B"/>
    <w:rsid w:val="0014524E"/>
    <w:rsid w:val="00146137"/>
    <w:rsid w:val="001469E0"/>
    <w:rsid w:val="00147236"/>
    <w:rsid w:val="00147B33"/>
    <w:rsid w:val="00147CCD"/>
    <w:rsid w:val="00150A13"/>
    <w:rsid w:val="0015219E"/>
    <w:rsid w:val="00156B72"/>
    <w:rsid w:val="0015715C"/>
    <w:rsid w:val="00160831"/>
    <w:rsid w:val="001611B3"/>
    <w:rsid w:val="00162CE1"/>
    <w:rsid w:val="00164DE4"/>
    <w:rsid w:val="00165542"/>
    <w:rsid w:val="00166357"/>
    <w:rsid w:val="00166952"/>
    <w:rsid w:val="001670F8"/>
    <w:rsid w:val="001676AB"/>
    <w:rsid w:val="00170067"/>
    <w:rsid w:val="0017237E"/>
    <w:rsid w:val="0017346B"/>
    <w:rsid w:val="00174AE7"/>
    <w:rsid w:val="00175368"/>
    <w:rsid w:val="001758B1"/>
    <w:rsid w:val="00175C07"/>
    <w:rsid w:val="00175C50"/>
    <w:rsid w:val="001766D6"/>
    <w:rsid w:val="00177040"/>
    <w:rsid w:val="001773B6"/>
    <w:rsid w:val="0017794E"/>
    <w:rsid w:val="00180022"/>
    <w:rsid w:val="001804F9"/>
    <w:rsid w:val="00180FAB"/>
    <w:rsid w:val="00182032"/>
    <w:rsid w:val="00182593"/>
    <w:rsid w:val="0018324A"/>
    <w:rsid w:val="00185C46"/>
    <w:rsid w:val="0018618D"/>
    <w:rsid w:val="00186C33"/>
    <w:rsid w:val="00186C39"/>
    <w:rsid w:val="0019073B"/>
    <w:rsid w:val="00190E4E"/>
    <w:rsid w:val="0019113B"/>
    <w:rsid w:val="00191457"/>
    <w:rsid w:val="00191BF8"/>
    <w:rsid w:val="00192A70"/>
    <w:rsid w:val="001937B4"/>
    <w:rsid w:val="00193D6D"/>
    <w:rsid w:val="0019613E"/>
    <w:rsid w:val="001A033A"/>
    <w:rsid w:val="001A14AB"/>
    <w:rsid w:val="001A310E"/>
    <w:rsid w:val="001A336C"/>
    <w:rsid w:val="001A3591"/>
    <w:rsid w:val="001A3AAD"/>
    <w:rsid w:val="001A46CF"/>
    <w:rsid w:val="001A4737"/>
    <w:rsid w:val="001A512A"/>
    <w:rsid w:val="001A6236"/>
    <w:rsid w:val="001A79DE"/>
    <w:rsid w:val="001B0397"/>
    <w:rsid w:val="001B0D81"/>
    <w:rsid w:val="001B0E33"/>
    <w:rsid w:val="001B1EE0"/>
    <w:rsid w:val="001B1F22"/>
    <w:rsid w:val="001B547A"/>
    <w:rsid w:val="001B5928"/>
    <w:rsid w:val="001C0BF6"/>
    <w:rsid w:val="001C0E71"/>
    <w:rsid w:val="001C1CA3"/>
    <w:rsid w:val="001C2B76"/>
    <w:rsid w:val="001C4636"/>
    <w:rsid w:val="001C56E9"/>
    <w:rsid w:val="001C5BD1"/>
    <w:rsid w:val="001C6097"/>
    <w:rsid w:val="001C71D6"/>
    <w:rsid w:val="001C7BE3"/>
    <w:rsid w:val="001C7DB5"/>
    <w:rsid w:val="001D0CF0"/>
    <w:rsid w:val="001D0D63"/>
    <w:rsid w:val="001D0F36"/>
    <w:rsid w:val="001D191A"/>
    <w:rsid w:val="001D2D6A"/>
    <w:rsid w:val="001D3C82"/>
    <w:rsid w:val="001D5B4E"/>
    <w:rsid w:val="001D60E8"/>
    <w:rsid w:val="001D7529"/>
    <w:rsid w:val="001E00D2"/>
    <w:rsid w:val="001E0430"/>
    <w:rsid w:val="001E0523"/>
    <w:rsid w:val="001E0C75"/>
    <w:rsid w:val="001E3165"/>
    <w:rsid w:val="001E3CBF"/>
    <w:rsid w:val="001E4094"/>
    <w:rsid w:val="001E431C"/>
    <w:rsid w:val="001E78C3"/>
    <w:rsid w:val="001F057B"/>
    <w:rsid w:val="001F0EF5"/>
    <w:rsid w:val="001F108B"/>
    <w:rsid w:val="001F2DA9"/>
    <w:rsid w:val="001F3DAA"/>
    <w:rsid w:val="001F41FB"/>
    <w:rsid w:val="001F5E14"/>
    <w:rsid w:val="001F7671"/>
    <w:rsid w:val="00200583"/>
    <w:rsid w:val="0020112F"/>
    <w:rsid w:val="002022FD"/>
    <w:rsid w:val="0020262E"/>
    <w:rsid w:val="00203538"/>
    <w:rsid w:val="00203907"/>
    <w:rsid w:val="0020576C"/>
    <w:rsid w:val="00205DCF"/>
    <w:rsid w:val="002066CE"/>
    <w:rsid w:val="002068CF"/>
    <w:rsid w:val="00206CBC"/>
    <w:rsid w:val="00210765"/>
    <w:rsid w:val="00211980"/>
    <w:rsid w:val="00211A36"/>
    <w:rsid w:val="00212053"/>
    <w:rsid w:val="0021347F"/>
    <w:rsid w:val="00213A52"/>
    <w:rsid w:val="002160B4"/>
    <w:rsid w:val="00216916"/>
    <w:rsid w:val="00216926"/>
    <w:rsid w:val="00216CBE"/>
    <w:rsid w:val="00221373"/>
    <w:rsid w:val="00221B47"/>
    <w:rsid w:val="00223E85"/>
    <w:rsid w:val="00223F11"/>
    <w:rsid w:val="00224925"/>
    <w:rsid w:val="00224DC5"/>
    <w:rsid w:val="002252FC"/>
    <w:rsid w:val="00225DBD"/>
    <w:rsid w:val="002266E4"/>
    <w:rsid w:val="00227C07"/>
    <w:rsid w:val="00227E39"/>
    <w:rsid w:val="00231545"/>
    <w:rsid w:val="00232128"/>
    <w:rsid w:val="00232334"/>
    <w:rsid w:val="00232A7E"/>
    <w:rsid w:val="00232D8C"/>
    <w:rsid w:val="002334DC"/>
    <w:rsid w:val="00234173"/>
    <w:rsid w:val="00235011"/>
    <w:rsid w:val="00235C3E"/>
    <w:rsid w:val="00236A32"/>
    <w:rsid w:val="00240D01"/>
    <w:rsid w:val="00241EC1"/>
    <w:rsid w:val="00242299"/>
    <w:rsid w:val="00242532"/>
    <w:rsid w:val="002426B6"/>
    <w:rsid w:val="00242E1E"/>
    <w:rsid w:val="002439F3"/>
    <w:rsid w:val="00247B84"/>
    <w:rsid w:val="002503F5"/>
    <w:rsid w:val="00251376"/>
    <w:rsid w:val="0025151A"/>
    <w:rsid w:val="0025243D"/>
    <w:rsid w:val="00254029"/>
    <w:rsid w:val="00255D20"/>
    <w:rsid w:val="00256186"/>
    <w:rsid w:val="00257119"/>
    <w:rsid w:val="00257130"/>
    <w:rsid w:val="00257B3E"/>
    <w:rsid w:val="00260B2A"/>
    <w:rsid w:val="00263A0F"/>
    <w:rsid w:val="00263C86"/>
    <w:rsid w:val="00264222"/>
    <w:rsid w:val="0026447D"/>
    <w:rsid w:val="00264FC7"/>
    <w:rsid w:val="00265ACD"/>
    <w:rsid w:val="00266436"/>
    <w:rsid w:val="00266D77"/>
    <w:rsid w:val="00267AA2"/>
    <w:rsid w:val="00270F37"/>
    <w:rsid w:val="002711DF"/>
    <w:rsid w:val="002714EC"/>
    <w:rsid w:val="00273BBC"/>
    <w:rsid w:val="00277BDF"/>
    <w:rsid w:val="00277DB7"/>
    <w:rsid w:val="00280837"/>
    <w:rsid w:val="00282B49"/>
    <w:rsid w:val="0028316C"/>
    <w:rsid w:val="00284D5D"/>
    <w:rsid w:val="00285327"/>
    <w:rsid w:val="002854DC"/>
    <w:rsid w:val="002861A9"/>
    <w:rsid w:val="00286EB8"/>
    <w:rsid w:val="002904C5"/>
    <w:rsid w:val="00290987"/>
    <w:rsid w:val="0029126D"/>
    <w:rsid w:val="0029130D"/>
    <w:rsid w:val="00293C17"/>
    <w:rsid w:val="00293F3D"/>
    <w:rsid w:val="00294812"/>
    <w:rsid w:val="00294DE3"/>
    <w:rsid w:val="00295101"/>
    <w:rsid w:val="00296F09"/>
    <w:rsid w:val="0029793C"/>
    <w:rsid w:val="002A0395"/>
    <w:rsid w:val="002A0671"/>
    <w:rsid w:val="002A127A"/>
    <w:rsid w:val="002A16FC"/>
    <w:rsid w:val="002A2FAD"/>
    <w:rsid w:val="002A479F"/>
    <w:rsid w:val="002A4A1B"/>
    <w:rsid w:val="002A4F56"/>
    <w:rsid w:val="002A52E1"/>
    <w:rsid w:val="002A6DEE"/>
    <w:rsid w:val="002A789C"/>
    <w:rsid w:val="002B0459"/>
    <w:rsid w:val="002B184E"/>
    <w:rsid w:val="002B3393"/>
    <w:rsid w:val="002B3C36"/>
    <w:rsid w:val="002B41C8"/>
    <w:rsid w:val="002B4EE3"/>
    <w:rsid w:val="002B63BD"/>
    <w:rsid w:val="002B63E5"/>
    <w:rsid w:val="002C0BDA"/>
    <w:rsid w:val="002C12D0"/>
    <w:rsid w:val="002C2573"/>
    <w:rsid w:val="002C2DF7"/>
    <w:rsid w:val="002C3D39"/>
    <w:rsid w:val="002C4761"/>
    <w:rsid w:val="002C61E7"/>
    <w:rsid w:val="002C6FD8"/>
    <w:rsid w:val="002C7955"/>
    <w:rsid w:val="002D14F6"/>
    <w:rsid w:val="002D153B"/>
    <w:rsid w:val="002D2262"/>
    <w:rsid w:val="002D43DA"/>
    <w:rsid w:val="002D44D9"/>
    <w:rsid w:val="002D4C99"/>
    <w:rsid w:val="002D56E3"/>
    <w:rsid w:val="002D57AD"/>
    <w:rsid w:val="002D5F30"/>
    <w:rsid w:val="002D6DA4"/>
    <w:rsid w:val="002D6EF1"/>
    <w:rsid w:val="002D7DDD"/>
    <w:rsid w:val="002E0175"/>
    <w:rsid w:val="002E0ED5"/>
    <w:rsid w:val="002E0F31"/>
    <w:rsid w:val="002E2010"/>
    <w:rsid w:val="002E2149"/>
    <w:rsid w:val="002E24E3"/>
    <w:rsid w:val="002F11AE"/>
    <w:rsid w:val="002F1260"/>
    <w:rsid w:val="002F178B"/>
    <w:rsid w:val="002F3098"/>
    <w:rsid w:val="002F3326"/>
    <w:rsid w:val="002F45AC"/>
    <w:rsid w:val="002F595D"/>
    <w:rsid w:val="002F7E3F"/>
    <w:rsid w:val="00300537"/>
    <w:rsid w:val="00300981"/>
    <w:rsid w:val="00300D31"/>
    <w:rsid w:val="00301D14"/>
    <w:rsid w:val="00302967"/>
    <w:rsid w:val="00303820"/>
    <w:rsid w:val="00303838"/>
    <w:rsid w:val="003040E0"/>
    <w:rsid w:val="00304E11"/>
    <w:rsid w:val="00305C15"/>
    <w:rsid w:val="00306B0F"/>
    <w:rsid w:val="00307872"/>
    <w:rsid w:val="00307F45"/>
    <w:rsid w:val="00310DA0"/>
    <w:rsid w:val="00310E94"/>
    <w:rsid w:val="00311745"/>
    <w:rsid w:val="00311B1A"/>
    <w:rsid w:val="00311F1B"/>
    <w:rsid w:val="00313533"/>
    <w:rsid w:val="003149A4"/>
    <w:rsid w:val="003163A5"/>
    <w:rsid w:val="00316752"/>
    <w:rsid w:val="00317477"/>
    <w:rsid w:val="003175AD"/>
    <w:rsid w:val="00320531"/>
    <w:rsid w:val="00320737"/>
    <w:rsid w:val="00320980"/>
    <w:rsid w:val="00320B8C"/>
    <w:rsid w:val="00320C0C"/>
    <w:rsid w:val="00321696"/>
    <w:rsid w:val="00321DBA"/>
    <w:rsid w:val="00324CAE"/>
    <w:rsid w:val="00325F09"/>
    <w:rsid w:val="00327239"/>
    <w:rsid w:val="0032772F"/>
    <w:rsid w:val="0033106A"/>
    <w:rsid w:val="003313E5"/>
    <w:rsid w:val="00331885"/>
    <w:rsid w:val="0033238F"/>
    <w:rsid w:val="00332820"/>
    <w:rsid w:val="00332C4C"/>
    <w:rsid w:val="00336755"/>
    <w:rsid w:val="00337C35"/>
    <w:rsid w:val="0034070B"/>
    <w:rsid w:val="003417FB"/>
    <w:rsid w:val="00341C43"/>
    <w:rsid w:val="0034258A"/>
    <w:rsid w:val="003427E6"/>
    <w:rsid w:val="00342E6E"/>
    <w:rsid w:val="0034399E"/>
    <w:rsid w:val="00344FA1"/>
    <w:rsid w:val="003453B0"/>
    <w:rsid w:val="00346B41"/>
    <w:rsid w:val="00347D83"/>
    <w:rsid w:val="00350A31"/>
    <w:rsid w:val="00351851"/>
    <w:rsid w:val="00352831"/>
    <w:rsid w:val="003532B6"/>
    <w:rsid w:val="00354039"/>
    <w:rsid w:val="0035404A"/>
    <w:rsid w:val="0035473D"/>
    <w:rsid w:val="003564D2"/>
    <w:rsid w:val="00356A23"/>
    <w:rsid w:val="00356C05"/>
    <w:rsid w:val="00357703"/>
    <w:rsid w:val="00360C41"/>
    <w:rsid w:val="003631BE"/>
    <w:rsid w:val="003637E3"/>
    <w:rsid w:val="00364DA6"/>
    <w:rsid w:val="00365732"/>
    <w:rsid w:val="00365AEE"/>
    <w:rsid w:val="00366329"/>
    <w:rsid w:val="00366546"/>
    <w:rsid w:val="00366727"/>
    <w:rsid w:val="00366F94"/>
    <w:rsid w:val="003676BD"/>
    <w:rsid w:val="00370765"/>
    <w:rsid w:val="00372788"/>
    <w:rsid w:val="00372E10"/>
    <w:rsid w:val="0037315F"/>
    <w:rsid w:val="0037362E"/>
    <w:rsid w:val="003736CD"/>
    <w:rsid w:val="003754E8"/>
    <w:rsid w:val="00375858"/>
    <w:rsid w:val="0037599B"/>
    <w:rsid w:val="00375A73"/>
    <w:rsid w:val="00376C74"/>
    <w:rsid w:val="0037754C"/>
    <w:rsid w:val="00381D98"/>
    <w:rsid w:val="003832BC"/>
    <w:rsid w:val="003833CA"/>
    <w:rsid w:val="00383642"/>
    <w:rsid w:val="0038392C"/>
    <w:rsid w:val="00383B9C"/>
    <w:rsid w:val="0038470F"/>
    <w:rsid w:val="003855DA"/>
    <w:rsid w:val="00386177"/>
    <w:rsid w:val="0038657A"/>
    <w:rsid w:val="00386660"/>
    <w:rsid w:val="00386A61"/>
    <w:rsid w:val="00386E47"/>
    <w:rsid w:val="00386ED6"/>
    <w:rsid w:val="00387609"/>
    <w:rsid w:val="003878DB"/>
    <w:rsid w:val="003916EF"/>
    <w:rsid w:val="00391A7A"/>
    <w:rsid w:val="0039249A"/>
    <w:rsid w:val="00392C7D"/>
    <w:rsid w:val="00393008"/>
    <w:rsid w:val="003932F6"/>
    <w:rsid w:val="0039347B"/>
    <w:rsid w:val="00393B35"/>
    <w:rsid w:val="003940A9"/>
    <w:rsid w:val="00394842"/>
    <w:rsid w:val="00394E37"/>
    <w:rsid w:val="003958B4"/>
    <w:rsid w:val="003978E7"/>
    <w:rsid w:val="00397FD1"/>
    <w:rsid w:val="003A1408"/>
    <w:rsid w:val="003A1911"/>
    <w:rsid w:val="003A1A9D"/>
    <w:rsid w:val="003A2849"/>
    <w:rsid w:val="003A375F"/>
    <w:rsid w:val="003A4E6C"/>
    <w:rsid w:val="003A622C"/>
    <w:rsid w:val="003A6924"/>
    <w:rsid w:val="003B0343"/>
    <w:rsid w:val="003B1C13"/>
    <w:rsid w:val="003B24DA"/>
    <w:rsid w:val="003B29E0"/>
    <w:rsid w:val="003B2FE7"/>
    <w:rsid w:val="003B35F2"/>
    <w:rsid w:val="003B39B0"/>
    <w:rsid w:val="003B3F6D"/>
    <w:rsid w:val="003B4552"/>
    <w:rsid w:val="003B5A2D"/>
    <w:rsid w:val="003B6C64"/>
    <w:rsid w:val="003B7B2C"/>
    <w:rsid w:val="003C2F3E"/>
    <w:rsid w:val="003C35E9"/>
    <w:rsid w:val="003C4334"/>
    <w:rsid w:val="003C5157"/>
    <w:rsid w:val="003C670E"/>
    <w:rsid w:val="003C6965"/>
    <w:rsid w:val="003C6C79"/>
    <w:rsid w:val="003D0805"/>
    <w:rsid w:val="003D1104"/>
    <w:rsid w:val="003D2A4B"/>
    <w:rsid w:val="003D32C3"/>
    <w:rsid w:val="003D3A0C"/>
    <w:rsid w:val="003D3A58"/>
    <w:rsid w:val="003D3E9F"/>
    <w:rsid w:val="003D4C0F"/>
    <w:rsid w:val="003D4EBE"/>
    <w:rsid w:val="003D5046"/>
    <w:rsid w:val="003E0739"/>
    <w:rsid w:val="003E07F9"/>
    <w:rsid w:val="003E202B"/>
    <w:rsid w:val="003E2F1D"/>
    <w:rsid w:val="003E3A37"/>
    <w:rsid w:val="003E4727"/>
    <w:rsid w:val="003E65E5"/>
    <w:rsid w:val="003E7973"/>
    <w:rsid w:val="003E7D93"/>
    <w:rsid w:val="003F2598"/>
    <w:rsid w:val="003F38F3"/>
    <w:rsid w:val="003F4242"/>
    <w:rsid w:val="003F43B0"/>
    <w:rsid w:val="003F5B45"/>
    <w:rsid w:val="003F6B47"/>
    <w:rsid w:val="003F727A"/>
    <w:rsid w:val="003F7365"/>
    <w:rsid w:val="003F7476"/>
    <w:rsid w:val="003F7BE7"/>
    <w:rsid w:val="003F7C0C"/>
    <w:rsid w:val="003F7D7C"/>
    <w:rsid w:val="003F7FD5"/>
    <w:rsid w:val="00401512"/>
    <w:rsid w:val="00403701"/>
    <w:rsid w:val="00404728"/>
    <w:rsid w:val="00405106"/>
    <w:rsid w:val="004105E0"/>
    <w:rsid w:val="00413475"/>
    <w:rsid w:val="004136D1"/>
    <w:rsid w:val="004138BE"/>
    <w:rsid w:val="00413CC4"/>
    <w:rsid w:val="004156E0"/>
    <w:rsid w:val="004161E1"/>
    <w:rsid w:val="00416219"/>
    <w:rsid w:val="0041634C"/>
    <w:rsid w:val="00416429"/>
    <w:rsid w:val="0041643D"/>
    <w:rsid w:val="004173E6"/>
    <w:rsid w:val="004178B2"/>
    <w:rsid w:val="004179E7"/>
    <w:rsid w:val="00420130"/>
    <w:rsid w:val="00420687"/>
    <w:rsid w:val="00421965"/>
    <w:rsid w:val="004224C7"/>
    <w:rsid w:val="004229EF"/>
    <w:rsid w:val="00423207"/>
    <w:rsid w:val="00423365"/>
    <w:rsid w:val="00423EE4"/>
    <w:rsid w:val="00426138"/>
    <w:rsid w:val="00427F76"/>
    <w:rsid w:val="00430342"/>
    <w:rsid w:val="00430FF9"/>
    <w:rsid w:val="004310DC"/>
    <w:rsid w:val="004319B6"/>
    <w:rsid w:val="00431F6B"/>
    <w:rsid w:val="00433036"/>
    <w:rsid w:val="00433386"/>
    <w:rsid w:val="00433B40"/>
    <w:rsid w:val="004346DE"/>
    <w:rsid w:val="00435456"/>
    <w:rsid w:val="00436AB3"/>
    <w:rsid w:val="00437763"/>
    <w:rsid w:val="00437E13"/>
    <w:rsid w:val="004407E5"/>
    <w:rsid w:val="00440E0B"/>
    <w:rsid w:val="00442EA4"/>
    <w:rsid w:val="004455BB"/>
    <w:rsid w:val="004465D4"/>
    <w:rsid w:val="00446C48"/>
    <w:rsid w:val="00451728"/>
    <w:rsid w:val="00452514"/>
    <w:rsid w:val="004529FC"/>
    <w:rsid w:val="004536AF"/>
    <w:rsid w:val="004541A8"/>
    <w:rsid w:val="00455E10"/>
    <w:rsid w:val="00456AD9"/>
    <w:rsid w:val="00456D98"/>
    <w:rsid w:val="00456FF5"/>
    <w:rsid w:val="00457999"/>
    <w:rsid w:val="00457EAA"/>
    <w:rsid w:val="0046000B"/>
    <w:rsid w:val="0046002B"/>
    <w:rsid w:val="00460B94"/>
    <w:rsid w:val="00461015"/>
    <w:rsid w:val="00463F2A"/>
    <w:rsid w:val="00464BB8"/>
    <w:rsid w:val="004675B2"/>
    <w:rsid w:val="00470BA5"/>
    <w:rsid w:val="004719C2"/>
    <w:rsid w:val="004720D7"/>
    <w:rsid w:val="00472605"/>
    <w:rsid w:val="00473658"/>
    <w:rsid w:val="004755C7"/>
    <w:rsid w:val="0047658F"/>
    <w:rsid w:val="004767D8"/>
    <w:rsid w:val="00477119"/>
    <w:rsid w:val="004779F8"/>
    <w:rsid w:val="004807E1"/>
    <w:rsid w:val="004841F5"/>
    <w:rsid w:val="0048422E"/>
    <w:rsid w:val="0048547A"/>
    <w:rsid w:val="00485F66"/>
    <w:rsid w:val="00486BBA"/>
    <w:rsid w:val="0049029B"/>
    <w:rsid w:val="00492B0B"/>
    <w:rsid w:val="00493C09"/>
    <w:rsid w:val="00495ABA"/>
    <w:rsid w:val="004977E0"/>
    <w:rsid w:val="004A08D5"/>
    <w:rsid w:val="004A1130"/>
    <w:rsid w:val="004A28BB"/>
    <w:rsid w:val="004A36F9"/>
    <w:rsid w:val="004A4672"/>
    <w:rsid w:val="004A46FF"/>
    <w:rsid w:val="004A57C1"/>
    <w:rsid w:val="004A750A"/>
    <w:rsid w:val="004B0EE9"/>
    <w:rsid w:val="004B15FD"/>
    <w:rsid w:val="004B240B"/>
    <w:rsid w:val="004B3E92"/>
    <w:rsid w:val="004B45A7"/>
    <w:rsid w:val="004B4FD1"/>
    <w:rsid w:val="004B63C5"/>
    <w:rsid w:val="004B699B"/>
    <w:rsid w:val="004B78FC"/>
    <w:rsid w:val="004C11C3"/>
    <w:rsid w:val="004C1382"/>
    <w:rsid w:val="004C15B8"/>
    <w:rsid w:val="004C1903"/>
    <w:rsid w:val="004C30CC"/>
    <w:rsid w:val="004C3BC1"/>
    <w:rsid w:val="004C40AC"/>
    <w:rsid w:val="004C48F0"/>
    <w:rsid w:val="004C64C1"/>
    <w:rsid w:val="004C6E51"/>
    <w:rsid w:val="004C7207"/>
    <w:rsid w:val="004C7855"/>
    <w:rsid w:val="004D0B6F"/>
    <w:rsid w:val="004D0FEC"/>
    <w:rsid w:val="004D1BFC"/>
    <w:rsid w:val="004D29BD"/>
    <w:rsid w:val="004D37F4"/>
    <w:rsid w:val="004D39D8"/>
    <w:rsid w:val="004D4214"/>
    <w:rsid w:val="004D45F7"/>
    <w:rsid w:val="004D588D"/>
    <w:rsid w:val="004D60C0"/>
    <w:rsid w:val="004D79F8"/>
    <w:rsid w:val="004E0FC0"/>
    <w:rsid w:val="004E106E"/>
    <w:rsid w:val="004E1EED"/>
    <w:rsid w:val="004E2283"/>
    <w:rsid w:val="004E258B"/>
    <w:rsid w:val="004E2598"/>
    <w:rsid w:val="004E3226"/>
    <w:rsid w:val="004E4DC1"/>
    <w:rsid w:val="004E5C3F"/>
    <w:rsid w:val="004E634B"/>
    <w:rsid w:val="004E684D"/>
    <w:rsid w:val="004E7D5C"/>
    <w:rsid w:val="004F034E"/>
    <w:rsid w:val="004F10EB"/>
    <w:rsid w:val="004F153A"/>
    <w:rsid w:val="004F429E"/>
    <w:rsid w:val="004F524A"/>
    <w:rsid w:val="004F66FF"/>
    <w:rsid w:val="005003EE"/>
    <w:rsid w:val="005022D9"/>
    <w:rsid w:val="005026EF"/>
    <w:rsid w:val="005039C1"/>
    <w:rsid w:val="00503E12"/>
    <w:rsid w:val="005043CE"/>
    <w:rsid w:val="00504433"/>
    <w:rsid w:val="00504EA3"/>
    <w:rsid w:val="0050556C"/>
    <w:rsid w:val="005058DF"/>
    <w:rsid w:val="00505DDE"/>
    <w:rsid w:val="00507FC4"/>
    <w:rsid w:val="00510485"/>
    <w:rsid w:val="00511916"/>
    <w:rsid w:val="00511A68"/>
    <w:rsid w:val="0051269A"/>
    <w:rsid w:val="005126A3"/>
    <w:rsid w:val="00512C89"/>
    <w:rsid w:val="00513EAA"/>
    <w:rsid w:val="005151BB"/>
    <w:rsid w:val="0051629B"/>
    <w:rsid w:val="00517568"/>
    <w:rsid w:val="00520710"/>
    <w:rsid w:val="005208DC"/>
    <w:rsid w:val="0052108C"/>
    <w:rsid w:val="00521D09"/>
    <w:rsid w:val="005222BB"/>
    <w:rsid w:val="0052372C"/>
    <w:rsid w:val="00523FB6"/>
    <w:rsid w:val="00525A94"/>
    <w:rsid w:val="005265E5"/>
    <w:rsid w:val="00527B22"/>
    <w:rsid w:val="005301DA"/>
    <w:rsid w:val="00532037"/>
    <w:rsid w:val="00532554"/>
    <w:rsid w:val="005334CC"/>
    <w:rsid w:val="00533971"/>
    <w:rsid w:val="005358B0"/>
    <w:rsid w:val="00536A0E"/>
    <w:rsid w:val="0053719F"/>
    <w:rsid w:val="00537664"/>
    <w:rsid w:val="005379D1"/>
    <w:rsid w:val="00540BE7"/>
    <w:rsid w:val="00543574"/>
    <w:rsid w:val="00544A78"/>
    <w:rsid w:val="0054525B"/>
    <w:rsid w:val="005516EB"/>
    <w:rsid w:val="00551832"/>
    <w:rsid w:val="0055226B"/>
    <w:rsid w:val="00552764"/>
    <w:rsid w:val="00555274"/>
    <w:rsid w:val="00555729"/>
    <w:rsid w:val="0055593B"/>
    <w:rsid w:val="00555ACC"/>
    <w:rsid w:val="00555B3C"/>
    <w:rsid w:val="00555E1D"/>
    <w:rsid w:val="00556A4F"/>
    <w:rsid w:val="00557233"/>
    <w:rsid w:val="00560850"/>
    <w:rsid w:val="005612BB"/>
    <w:rsid w:val="0056202C"/>
    <w:rsid w:val="00563305"/>
    <w:rsid w:val="00563A55"/>
    <w:rsid w:val="00564037"/>
    <w:rsid w:val="00565294"/>
    <w:rsid w:val="00565606"/>
    <w:rsid w:val="00566382"/>
    <w:rsid w:val="005663D6"/>
    <w:rsid w:val="00566584"/>
    <w:rsid w:val="00566BA9"/>
    <w:rsid w:val="00566C0D"/>
    <w:rsid w:val="00566E01"/>
    <w:rsid w:val="00566F5F"/>
    <w:rsid w:val="00567092"/>
    <w:rsid w:val="005679F8"/>
    <w:rsid w:val="005700E8"/>
    <w:rsid w:val="00570237"/>
    <w:rsid w:val="00570909"/>
    <w:rsid w:val="00570E39"/>
    <w:rsid w:val="00572FCA"/>
    <w:rsid w:val="00573B6A"/>
    <w:rsid w:val="00573E68"/>
    <w:rsid w:val="00575026"/>
    <w:rsid w:val="00575584"/>
    <w:rsid w:val="00576127"/>
    <w:rsid w:val="005767F6"/>
    <w:rsid w:val="00576913"/>
    <w:rsid w:val="005769D9"/>
    <w:rsid w:val="00576D49"/>
    <w:rsid w:val="005800E7"/>
    <w:rsid w:val="005802AB"/>
    <w:rsid w:val="0058172F"/>
    <w:rsid w:val="00581F51"/>
    <w:rsid w:val="005832F6"/>
    <w:rsid w:val="0058692F"/>
    <w:rsid w:val="00590772"/>
    <w:rsid w:val="005917B1"/>
    <w:rsid w:val="00592723"/>
    <w:rsid w:val="005941F0"/>
    <w:rsid w:val="00595CC2"/>
    <w:rsid w:val="005966F5"/>
    <w:rsid w:val="00596EC1"/>
    <w:rsid w:val="0059744B"/>
    <w:rsid w:val="005A2912"/>
    <w:rsid w:val="005A3434"/>
    <w:rsid w:val="005A50FF"/>
    <w:rsid w:val="005A6538"/>
    <w:rsid w:val="005A675B"/>
    <w:rsid w:val="005A7817"/>
    <w:rsid w:val="005A79EC"/>
    <w:rsid w:val="005A7EB9"/>
    <w:rsid w:val="005B216D"/>
    <w:rsid w:val="005B30A7"/>
    <w:rsid w:val="005B3F41"/>
    <w:rsid w:val="005B403C"/>
    <w:rsid w:val="005C0BD2"/>
    <w:rsid w:val="005C0C3F"/>
    <w:rsid w:val="005C120F"/>
    <w:rsid w:val="005C1929"/>
    <w:rsid w:val="005C1DD1"/>
    <w:rsid w:val="005C2A13"/>
    <w:rsid w:val="005C2C6E"/>
    <w:rsid w:val="005C2CBB"/>
    <w:rsid w:val="005C3295"/>
    <w:rsid w:val="005C3381"/>
    <w:rsid w:val="005C3B9B"/>
    <w:rsid w:val="005C3BFF"/>
    <w:rsid w:val="005C5032"/>
    <w:rsid w:val="005C5AE2"/>
    <w:rsid w:val="005C5FBF"/>
    <w:rsid w:val="005C5FE9"/>
    <w:rsid w:val="005C696D"/>
    <w:rsid w:val="005C741B"/>
    <w:rsid w:val="005D01DA"/>
    <w:rsid w:val="005D18C9"/>
    <w:rsid w:val="005D1F1C"/>
    <w:rsid w:val="005D4891"/>
    <w:rsid w:val="005D497F"/>
    <w:rsid w:val="005D5351"/>
    <w:rsid w:val="005D5989"/>
    <w:rsid w:val="005D5F96"/>
    <w:rsid w:val="005D7D78"/>
    <w:rsid w:val="005E020D"/>
    <w:rsid w:val="005E0F46"/>
    <w:rsid w:val="005E1CAD"/>
    <w:rsid w:val="005E2DBB"/>
    <w:rsid w:val="005E5C90"/>
    <w:rsid w:val="005E687B"/>
    <w:rsid w:val="005E6BC4"/>
    <w:rsid w:val="005E777D"/>
    <w:rsid w:val="005F068E"/>
    <w:rsid w:val="005F0714"/>
    <w:rsid w:val="005F0B31"/>
    <w:rsid w:val="005F0B50"/>
    <w:rsid w:val="005F1244"/>
    <w:rsid w:val="005F1711"/>
    <w:rsid w:val="005F1AB0"/>
    <w:rsid w:val="005F2D48"/>
    <w:rsid w:val="005F32A2"/>
    <w:rsid w:val="005F4337"/>
    <w:rsid w:val="005F62F3"/>
    <w:rsid w:val="005F7225"/>
    <w:rsid w:val="00600C22"/>
    <w:rsid w:val="00600E1D"/>
    <w:rsid w:val="0060130E"/>
    <w:rsid w:val="00601529"/>
    <w:rsid w:val="006030DC"/>
    <w:rsid w:val="00603B5B"/>
    <w:rsid w:val="006042ED"/>
    <w:rsid w:val="0060597B"/>
    <w:rsid w:val="00607644"/>
    <w:rsid w:val="00610ED5"/>
    <w:rsid w:val="006122D3"/>
    <w:rsid w:val="00613680"/>
    <w:rsid w:val="00613F1B"/>
    <w:rsid w:val="00616FF8"/>
    <w:rsid w:val="00621E60"/>
    <w:rsid w:val="00621F32"/>
    <w:rsid w:val="0062312D"/>
    <w:rsid w:val="00623C61"/>
    <w:rsid w:val="00623C6B"/>
    <w:rsid w:val="00624C3F"/>
    <w:rsid w:val="00625C01"/>
    <w:rsid w:val="00626B10"/>
    <w:rsid w:val="00627741"/>
    <w:rsid w:val="006279ED"/>
    <w:rsid w:val="006309B6"/>
    <w:rsid w:val="00631B01"/>
    <w:rsid w:val="00632140"/>
    <w:rsid w:val="00632178"/>
    <w:rsid w:val="00634081"/>
    <w:rsid w:val="006342B7"/>
    <w:rsid w:val="0063485A"/>
    <w:rsid w:val="0063495D"/>
    <w:rsid w:val="00634A1F"/>
    <w:rsid w:val="00635EED"/>
    <w:rsid w:val="00636013"/>
    <w:rsid w:val="0064089E"/>
    <w:rsid w:val="006411B5"/>
    <w:rsid w:val="0064199E"/>
    <w:rsid w:val="006419A0"/>
    <w:rsid w:val="00641FBF"/>
    <w:rsid w:val="00642C2A"/>
    <w:rsid w:val="00643969"/>
    <w:rsid w:val="00644731"/>
    <w:rsid w:val="00644E8C"/>
    <w:rsid w:val="006450FB"/>
    <w:rsid w:val="0064706E"/>
    <w:rsid w:val="006476B9"/>
    <w:rsid w:val="0064793F"/>
    <w:rsid w:val="00647B11"/>
    <w:rsid w:val="00647E7F"/>
    <w:rsid w:val="00647F27"/>
    <w:rsid w:val="0065129B"/>
    <w:rsid w:val="0065285B"/>
    <w:rsid w:val="00653B6C"/>
    <w:rsid w:val="00653C84"/>
    <w:rsid w:val="00654CB2"/>
    <w:rsid w:val="00655607"/>
    <w:rsid w:val="006567F8"/>
    <w:rsid w:val="00656D12"/>
    <w:rsid w:val="006574D7"/>
    <w:rsid w:val="00657B36"/>
    <w:rsid w:val="00657E1C"/>
    <w:rsid w:val="00660422"/>
    <w:rsid w:val="006611D4"/>
    <w:rsid w:val="00661CBB"/>
    <w:rsid w:val="00662CD1"/>
    <w:rsid w:val="006637E7"/>
    <w:rsid w:val="00663851"/>
    <w:rsid w:val="00663FF4"/>
    <w:rsid w:val="006640F4"/>
    <w:rsid w:val="00664606"/>
    <w:rsid w:val="00665839"/>
    <w:rsid w:val="00665ABF"/>
    <w:rsid w:val="006702BB"/>
    <w:rsid w:val="006720D7"/>
    <w:rsid w:val="00672753"/>
    <w:rsid w:val="006747D2"/>
    <w:rsid w:val="00674CD2"/>
    <w:rsid w:val="006759B4"/>
    <w:rsid w:val="00677056"/>
    <w:rsid w:val="0068004B"/>
    <w:rsid w:val="006803D4"/>
    <w:rsid w:val="00680854"/>
    <w:rsid w:val="00682251"/>
    <w:rsid w:val="006835BC"/>
    <w:rsid w:val="00683651"/>
    <w:rsid w:val="00683FED"/>
    <w:rsid w:val="00685EAC"/>
    <w:rsid w:val="00687993"/>
    <w:rsid w:val="00687A16"/>
    <w:rsid w:val="00690944"/>
    <w:rsid w:val="00691BE9"/>
    <w:rsid w:val="00694BFE"/>
    <w:rsid w:val="006967A3"/>
    <w:rsid w:val="006A1F1A"/>
    <w:rsid w:val="006A2138"/>
    <w:rsid w:val="006A25E1"/>
    <w:rsid w:val="006A2EBE"/>
    <w:rsid w:val="006A431A"/>
    <w:rsid w:val="006A6AD3"/>
    <w:rsid w:val="006B119D"/>
    <w:rsid w:val="006B1B01"/>
    <w:rsid w:val="006B223B"/>
    <w:rsid w:val="006B3346"/>
    <w:rsid w:val="006B3653"/>
    <w:rsid w:val="006B3816"/>
    <w:rsid w:val="006B4798"/>
    <w:rsid w:val="006B5BAE"/>
    <w:rsid w:val="006B7433"/>
    <w:rsid w:val="006C020E"/>
    <w:rsid w:val="006C14B8"/>
    <w:rsid w:val="006C17C1"/>
    <w:rsid w:val="006C2D2A"/>
    <w:rsid w:val="006C2EF9"/>
    <w:rsid w:val="006C603E"/>
    <w:rsid w:val="006D0C9C"/>
    <w:rsid w:val="006D1F9C"/>
    <w:rsid w:val="006D278F"/>
    <w:rsid w:val="006D4448"/>
    <w:rsid w:val="006D46A1"/>
    <w:rsid w:val="006D52DA"/>
    <w:rsid w:val="006D61D3"/>
    <w:rsid w:val="006D79AF"/>
    <w:rsid w:val="006D7E97"/>
    <w:rsid w:val="006E00C4"/>
    <w:rsid w:val="006E2628"/>
    <w:rsid w:val="006E3EAC"/>
    <w:rsid w:val="006E5274"/>
    <w:rsid w:val="006E59FB"/>
    <w:rsid w:val="006E6E95"/>
    <w:rsid w:val="006E76FB"/>
    <w:rsid w:val="006E7C09"/>
    <w:rsid w:val="006F0032"/>
    <w:rsid w:val="006F0A7C"/>
    <w:rsid w:val="006F0DFA"/>
    <w:rsid w:val="006F1004"/>
    <w:rsid w:val="006F2F0C"/>
    <w:rsid w:val="006F33BC"/>
    <w:rsid w:val="006F624D"/>
    <w:rsid w:val="006F6680"/>
    <w:rsid w:val="00700F25"/>
    <w:rsid w:val="00701171"/>
    <w:rsid w:val="00704499"/>
    <w:rsid w:val="00706121"/>
    <w:rsid w:val="00706171"/>
    <w:rsid w:val="00707445"/>
    <w:rsid w:val="00710271"/>
    <w:rsid w:val="007107DB"/>
    <w:rsid w:val="00710C08"/>
    <w:rsid w:val="00710F41"/>
    <w:rsid w:val="00711040"/>
    <w:rsid w:val="007119A8"/>
    <w:rsid w:val="00711E89"/>
    <w:rsid w:val="00712350"/>
    <w:rsid w:val="00712AFE"/>
    <w:rsid w:val="00712B82"/>
    <w:rsid w:val="00713DCF"/>
    <w:rsid w:val="0071477F"/>
    <w:rsid w:val="00715441"/>
    <w:rsid w:val="007169C6"/>
    <w:rsid w:val="00720EA2"/>
    <w:rsid w:val="007210AF"/>
    <w:rsid w:val="00722A9B"/>
    <w:rsid w:val="0072351F"/>
    <w:rsid w:val="00723A96"/>
    <w:rsid w:val="00723C91"/>
    <w:rsid w:val="00725238"/>
    <w:rsid w:val="00725C6E"/>
    <w:rsid w:val="00726404"/>
    <w:rsid w:val="00727D57"/>
    <w:rsid w:val="0073071F"/>
    <w:rsid w:val="007319BD"/>
    <w:rsid w:val="00732A54"/>
    <w:rsid w:val="00732F1C"/>
    <w:rsid w:val="00733E06"/>
    <w:rsid w:val="007344C0"/>
    <w:rsid w:val="00735358"/>
    <w:rsid w:val="00735A2A"/>
    <w:rsid w:val="00735A2C"/>
    <w:rsid w:val="00736E7E"/>
    <w:rsid w:val="007375A4"/>
    <w:rsid w:val="00741192"/>
    <w:rsid w:val="00741FA0"/>
    <w:rsid w:val="00742736"/>
    <w:rsid w:val="007439CC"/>
    <w:rsid w:val="00743EE2"/>
    <w:rsid w:val="00743F1B"/>
    <w:rsid w:val="00744FE1"/>
    <w:rsid w:val="0074509D"/>
    <w:rsid w:val="007450C6"/>
    <w:rsid w:val="0074705E"/>
    <w:rsid w:val="007475DD"/>
    <w:rsid w:val="0074795B"/>
    <w:rsid w:val="00750A6C"/>
    <w:rsid w:val="00750E33"/>
    <w:rsid w:val="00753C32"/>
    <w:rsid w:val="00753F79"/>
    <w:rsid w:val="00753F99"/>
    <w:rsid w:val="00755D05"/>
    <w:rsid w:val="00757434"/>
    <w:rsid w:val="00757D93"/>
    <w:rsid w:val="007603F3"/>
    <w:rsid w:val="00761392"/>
    <w:rsid w:val="00762BA8"/>
    <w:rsid w:val="00762D8D"/>
    <w:rsid w:val="00765C97"/>
    <w:rsid w:val="00765F48"/>
    <w:rsid w:val="00771148"/>
    <w:rsid w:val="00771E8B"/>
    <w:rsid w:val="00772410"/>
    <w:rsid w:val="00773294"/>
    <w:rsid w:val="00773F5B"/>
    <w:rsid w:val="0077411D"/>
    <w:rsid w:val="00774622"/>
    <w:rsid w:val="007754AD"/>
    <w:rsid w:val="007755B9"/>
    <w:rsid w:val="00775B1E"/>
    <w:rsid w:val="00775F90"/>
    <w:rsid w:val="0077636C"/>
    <w:rsid w:val="00776567"/>
    <w:rsid w:val="00782FE0"/>
    <w:rsid w:val="00783764"/>
    <w:rsid w:val="00784815"/>
    <w:rsid w:val="00784980"/>
    <w:rsid w:val="00784E4D"/>
    <w:rsid w:val="00784F92"/>
    <w:rsid w:val="00785168"/>
    <w:rsid w:val="00786B3B"/>
    <w:rsid w:val="00787930"/>
    <w:rsid w:val="00787B8C"/>
    <w:rsid w:val="00791058"/>
    <w:rsid w:val="007941DD"/>
    <w:rsid w:val="00795BA8"/>
    <w:rsid w:val="00797655"/>
    <w:rsid w:val="007A06D7"/>
    <w:rsid w:val="007A125A"/>
    <w:rsid w:val="007A1E26"/>
    <w:rsid w:val="007A2907"/>
    <w:rsid w:val="007A2B84"/>
    <w:rsid w:val="007A34A9"/>
    <w:rsid w:val="007A3B5E"/>
    <w:rsid w:val="007A3F69"/>
    <w:rsid w:val="007A46FC"/>
    <w:rsid w:val="007A4735"/>
    <w:rsid w:val="007A49D3"/>
    <w:rsid w:val="007A5C57"/>
    <w:rsid w:val="007A66F5"/>
    <w:rsid w:val="007B268C"/>
    <w:rsid w:val="007B4274"/>
    <w:rsid w:val="007B43CA"/>
    <w:rsid w:val="007B63EC"/>
    <w:rsid w:val="007B670C"/>
    <w:rsid w:val="007B74B2"/>
    <w:rsid w:val="007C0004"/>
    <w:rsid w:val="007C2B88"/>
    <w:rsid w:val="007C2CD6"/>
    <w:rsid w:val="007C3F9B"/>
    <w:rsid w:val="007C4248"/>
    <w:rsid w:val="007C53B3"/>
    <w:rsid w:val="007D0125"/>
    <w:rsid w:val="007D056D"/>
    <w:rsid w:val="007D0B82"/>
    <w:rsid w:val="007D2EBB"/>
    <w:rsid w:val="007D4BE7"/>
    <w:rsid w:val="007D5288"/>
    <w:rsid w:val="007E0529"/>
    <w:rsid w:val="007E2080"/>
    <w:rsid w:val="007E27E5"/>
    <w:rsid w:val="007E3F3D"/>
    <w:rsid w:val="007E6ADA"/>
    <w:rsid w:val="007E715B"/>
    <w:rsid w:val="007F10F9"/>
    <w:rsid w:val="007F38A3"/>
    <w:rsid w:val="007F3A39"/>
    <w:rsid w:val="007F55D1"/>
    <w:rsid w:val="007F6154"/>
    <w:rsid w:val="007F667D"/>
    <w:rsid w:val="007F6B71"/>
    <w:rsid w:val="007F6EBB"/>
    <w:rsid w:val="007F70B4"/>
    <w:rsid w:val="007F7AB6"/>
    <w:rsid w:val="00801BC0"/>
    <w:rsid w:val="008029E6"/>
    <w:rsid w:val="00802B30"/>
    <w:rsid w:val="00803196"/>
    <w:rsid w:val="00803997"/>
    <w:rsid w:val="00804DFA"/>
    <w:rsid w:val="0080699C"/>
    <w:rsid w:val="00807210"/>
    <w:rsid w:val="00807CDE"/>
    <w:rsid w:val="00811B5D"/>
    <w:rsid w:val="00813386"/>
    <w:rsid w:val="008148C0"/>
    <w:rsid w:val="00815F82"/>
    <w:rsid w:val="00816277"/>
    <w:rsid w:val="00817013"/>
    <w:rsid w:val="008170FF"/>
    <w:rsid w:val="008178B6"/>
    <w:rsid w:val="00817A9B"/>
    <w:rsid w:val="00820D55"/>
    <w:rsid w:val="00821D1D"/>
    <w:rsid w:val="00821E1F"/>
    <w:rsid w:val="00822D00"/>
    <w:rsid w:val="00822D30"/>
    <w:rsid w:val="008231EF"/>
    <w:rsid w:val="00823C3E"/>
    <w:rsid w:val="00824354"/>
    <w:rsid w:val="00826B66"/>
    <w:rsid w:val="008275BD"/>
    <w:rsid w:val="008311C1"/>
    <w:rsid w:val="0083298E"/>
    <w:rsid w:val="00832CAE"/>
    <w:rsid w:val="00833957"/>
    <w:rsid w:val="008339A5"/>
    <w:rsid w:val="00833A9F"/>
    <w:rsid w:val="00834612"/>
    <w:rsid w:val="00834B59"/>
    <w:rsid w:val="00835F52"/>
    <w:rsid w:val="00836F52"/>
    <w:rsid w:val="008428E7"/>
    <w:rsid w:val="00842D44"/>
    <w:rsid w:val="008439A2"/>
    <w:rsid w:val="008439F0"/>
    <w:rsid w:val="00844201"/>
    <w:rsid w:val="0084573E"/>
    <w:rsid w:val="00846D6A"/>
    <w:rsid w:val="0085002E"/>
    <w:rsid w:val="00850C35"/>
    <w:rsid w:val="008527EF"/>
    <w:rsid w:val="00853394"/>
    <w:rsid w:val="0085351A"/>
    <w:rsid w:val="00854205"/>
    <w:rsid w:val="00855483"/>
    <w:rsid w:val="008610F7"/>
    <w:rsid w:val="00861D45"/>
    <w:rsid w:val="00862271"/>
    <w:rsid w:val="0086491F"/>
    <w:rsid w:val="00866FE0"/>
    <w:rsid w:val="00867C7C"/>
    <w:rsid w:val="00870A43"/>
    <w:rsid w:val="00870B96"/>
    <w:rsid w:val="00870BA0"/>
    <w:rsid w:val="0087199F"/>
    <w:rsid w:val="00871D9D"/>
    <w:rsid w:val="008721EB"/>
    <w:rsid w:val="0087286B"/>
    <w:rsid w:val="00872F42"/>
    <w:rsid w:val="00873926"/>
    <w:rsid w:val="008742C0"/>
    <w:rsid w:val="00875485"/>
    <w:rsid w:val="00875DEF"/>
    <w:rsid w:val="00875F71"/>
    <w:rsid w:val="00876F0F"/>
    <w:rsid w:val="0087765F"/>
    <w:rsid w:val="00877D1C"/>
    <w:rsid w:val="008801DC"/>
    <w:rsid w:val="008807E7"/>
    <w:rsid w:val="00881B89"/>
    <w:rsid w:val="00881DC8"/>
    <w:rsid w:val="0088236E"/>
    <w:rsid w:val="00883696"/>
    <w:rsid w:val="008843E8"/>
    <w:rsid w:val="0088464E"/>
    <w:rsid w:val="008852E5"/>
    <w:rsid w:val="00885C2A"/>
    <w:rsid w:val="008901A4"/>
    <w:rsid w:val="008928BB"/>
    <w:rsid w:val="008930A9"/>
    <w:rsid w:val="00893973"/>
    <w:rsid w:val="00893FF5"/>
    <w:rsid w:val="00894381"/>
    <w:rsid w:val="008945DF"/>
    <w:rsid w:val="00894ADE"/>
    <w:rsid w:val="008953B4"/>
    <w:rsid w:val="008960FC"/>
    <w:rsid w:val="0089665E"/>
    <w:rsid w:val="00897D9E"/>
    <w:rsid w:val="008A20D1"/>
    <w:rsid w:val="008A2AB1"/>
    <w:rsid w:val="008A43E1"/>
    <w:rsid w:val="008A4CE9"/>
    <w:rsid w:val="008A5DED"/>
    <w:rsid w:val="008A6F57"/>
    <w:rsid w:val="008B0CC0"/>
    <w:rsid w:val="008B0DC6"/>
    <w:rsid w:val="008B2041"/>
    <w:rsid w:val="008B2505"/>
    <w:rsid w:val="008B3635"/>
    <w:rsid w:val="008B534B"/>
    <w:rsid w:val="008B6517"/>
    <w:rsid w:val="008B7015"/>
    <w:rsid w:val="008C07C7"/>
    <w:rsid w:val="008C1718"/>
    <w:rsid w:val="008C4977"/>
    <w:rsid w:val="008C60AB"/>
    <w:rsid w:val="008C66B5"/>
    <w:rsid w:val="008D26FE"/>
    <w:rsid w:val="008D41C8"/>
    <w:rsid w:val="008D43F6"/>
    <w:rsid w:val="008D4D95"/>
    <w:rsid w:val="008D4E4F"/>
    <w:rsid w:val="008D5E95"/>
    <w:rsid w:val="008D6DF9"/>
    <w:rsid w:val="008D6F5F"/>
    <w:rsid w:val="008E05A5"/>
    <w:rsid w:val="008E0A90"/>
    <w:rsid w:val="008E3AB5"/>
    <w:rsid w:val="008E4412"/>
    <w:rsid w:val="008E4584"/>
    <w:rsid w:val="008E494F"/>
    <w:rsid w:val="008E5A1E"/>
    <w:rsid w:val="008E721B"/>
    <w:rsid w:val="008E7548"/>
    <w:rsid w:val="008E7B31"/>
    <w:rsid w:val="008F0785"/>
    <w:rsid w:val="008F1B1A"/>
    <w:rsid w:val="008F2FEC"/>
    <w:rsid w:val="008F4E3A"/>
    <w:rsid w:val="008F5829"/>
    <w:rsid w:val="008F58F8"/>
    <w:rsid w:val="008F79D7"/>
    <w:rsid w:val="009000B9"/>
    <w:rsid w:val="00900418"/>
    <w:rsid w:val="00900E11"/>
    <w:rsid w:val="00900E63"/>
    <w:rsid w:val="009012CE"/>
    <w:rsid w:val="009021DC"/>
    <w:rsid w:val="0090285B"/>
    <w:rsid w:val="009029F1"/>
    <w:rsid w:val="009037B6"/>
    <w:rsid w:val="009048A4"/>
    <w:rsid w:val="00910075"/>
    <w:rsid w:val="009101B6"/>
    <w:rsid w:val="009104E0"/>
    <w:rsid w:val="00910980"/>
    <w:rsid w:val="00910E27"/>
    <w:rsid w:val="009113C7"/>
    <w:rsid w:val="00911582"/>
    <w:rsid w:val="00912B34"/>
    <w:rsid w:val="00912CA6"/>
    <w:rsid w:val="0091314F"/>
    <w:rsid w:val="00913214"/>
    <w:rsid w:val="00913DC9"/>
    <w:rsid w:val="00913EEC"/>
    <w:rsid w:val="00914939"/>
    <w:rsid w:val="00915763"/>
    <w:rsid w:val="00915CB2"/>
    <w:rsid w:val="0091671C"/>
    <w:rsid w:val="00916814"/>
    <w:rsid w:val="00920701"/>
    <w:rsid w:val="00920E95"/>
    <w:rsid w:val="00920F71"/>
    <w:rsid w:val="0092139E"/>
    <w:rsid w:val="00921698"/>
    <w:rsid w:val="00921F27"/>
    <w:rsid w:val="00923FF3"/>
    <w:rsid w:val="009246FD"/>
    <w:rsid w:val="00924EF9"/>
    <w:rsid w:val="009252DC"/>
    <w:rsid w:val="009256B0"/>
    <w:rsid w:val="00925F1C"/>
    <w:rsid w:val="00926C6B"/>
    <w:rsid w:val="00930FF5"/>
    <w:rsid w:val="009315D5"/>
    <w:rsid w:val="00932681"/>
    <w:rsid w:val="0093458B"/>
    <w:rsid w:val="009345E2"/>
    <w:rsid w:val="0093624A"/>
    <w:rsid w:val="00937D0B"/>
    <w:rsid w:val="00940C14"/>
    <w:rsid w:val="00941BAF"/>
    <w:rsid w:val="00942A4F"/>
    <w:rsid w:val="00950BF2"/>
    <w:rsid w:val="00950D2D"/>
    <w:rsid w:val="00950DD8"/>
    <w:rsid w:val="00951889"/>
    <w:rsid w:val="009523E6"/>
    <w:rsid w:val="00953BCA"/>
    <w:rsid w:val="00954643"/>
    <w:rsid w:val="00954705"/>
    <w:rsid w:val="00954AE0"/>
    <w:rsid w:val="00954C88"/>
    <w:rsid w:val="00955DE2"/>
    <w:rsid w:val="00955F0A"/>
    <w:rsid w:val="0095719A"/>
    <w:rsid w:val="00957CFF"/>
    <w:rsid w:val="00957F94"/>
    <w:rsid w:val="00960B61"/>
    <w:rsid w:val="00963B77"/>
    <w:rsid w:val="0096416F"/>
    <w:rsid w:val="00965E5F"/>
    <w:rsid w:val="0096621A"/>
    <w:rsid w:val="0096668C"/>
    <w:rsid w:val="00966889"/>
    <w:rsid w:val="00967AA3"/>
    <w:rsid w:val="00967C46"/>
    <w:rsid w:val="00970B48"/>
    <w:rsid w:val="00972438"/>
    <w:rsid w:val="00974D54"/>
    <w:rsid w:val="0097552D"/>
    <w:rsid w:val="00975DA3"/>
    <w:rsid w:val="00977042"/>
    <w:rsid w:val="00980078"/>
    <w:rsid w:val="009801BE"/>
    <w:rsid w:val="0098097C"/>
    <w:rsid w:val="00981944"/>
    <w:rsid w:val="00981EF5"/>
    <w:rsid w:val="009828B8"/>
    <w:rsid w:val="009846F0"/>
    <w:rsid w:val="00984A3B"/>
    <w:rsid w:val="0098513D"/>
    <w:rsid w:val="00985535"/>
    <w:rsid w:val="00985B84"/>
    <w:rsid w:val="009878A7"/>
    <w:rsid w:val="00987E4F"/>
    <w:rsid w:val="00987F10"/>
    <w:rsid w:val="00991CBA"/>
    <w:rsid w:val="00992918"/>
    <w:rsid w:val="00994D16"/>
    <w:rsid w:val="00995350"/>
    <w:rsid w:val="0099601E"/>
    <w:rsid w:val="009A350B"/>
    <w:rsid w:val="009A353F"/>
    <w:rsid w:val="009A3AF6"/>
    <w:rsid w:val="009A3CA9"/>
    <w:rsid w:val="009A4CA8"/>
    <w:rsid w:val="009A5D07"/>
    <w:rsid w:val="009A790D"/>
    <w:rsid w:val="009B07C7"/>
    <w:rsid w:val="009B14D4"/>
    <w:rsid w:val="009B1CE8"/>
    <w:rsid w:val="009B205E"/>
    <w:rsid w:val="009B2155"/>
    <w:rsid w:val="009B4336"/>
    <w:rsid w:val="009B4B5B"/>
    <w:rsid w:val="009B5D21"/>
    <w:rsid w:val="009B5EB3"/>
    <w:rsid w:val="009B7559"/>
    <w:rsid w:val="009B7877"/>
    <w:rsid w:val="009C0996"/>
    <w:rsid w:val="009C09E1"/>
    <w:rsid w:val="009C6067"/>
    <w:rsid w:val="009C66C3"/>
    <w:rsid w:val="009C6965"/>
    <w:rsid w:val="009C76F2"/>
    <w:rsid w:val="009C7F20"/>
    <w:rsid w:val="009D00C8"/>
    <w:rsid w:val="009D019C"/>
    <w:rsid w:val="009D0356"/>
    <w:rsid w:val="009D18F3"/>
    <w:rsid w:val="009D1F5A"/>
    <w:rsid w:val="009D22D5"/>
    <w:rsid w:val="009D34C8"/>
    <w:rsid w:val="009D3990"/>
    <w:rsid w:val="009D3A38"/>
    <w:rsid w:val="009D6F15"/>
    <w:rsid w:val="009D72D5"/>
    <w:rsid w:val="009E338F"/>
    <w:rsid w:val="009E387D"/>
    <w:rsid w:val="009E3F08"/>
    <w:rsid w:val="009E42A1"/>
    <w:rsid w:val="009E6061"/>
    <w:rsid w:val="009E6A69"/>
    <w:rsid w:val="009E6ABC"/>
    <w:rsid w:val="009E6ACC"/>
    <w:rsid w:val="009E70FB"/>
    <w:rsid w:val="009E79DD"/>
    <w:rsid w:val="009F1A92"/>
    <w:rsid w:val="009F2167"/>
    <w:rsid w:val="009F26F3"/>
    <w:rsid w:val="009F3CB0"/>
    <w:rsid w:val="009F4F6A"/>
    <w:rsid w:val="009F5284"/>
    <w:rsid w:val="009F5C33"/>
    <w:rsid w:val="00A00E94"/>
    <w:rsid w:val="00A01BBC"/>
    <w:rsid w:val="00A03AD9"/>
    <w:rsid w:val="00A043CD"/>
    <w:rsid w:val="00A05118"/>
    <w:rsid w:val="00A05478"/>
    <w:rsid w:val="00A06A80"/>
    <w:rsid w:val="00A07620"/>
    <w:rsid w:val="00A126DB"/>
    <w:rsid w:val="00A13DF2"/>
    <w:rsid w:val="00A1469E"/>
    <w:rsid w:val="00A14918"/>
    <w:rsid w:val="00A14935"/>
    <w:rsid w:val="00A16252"/>
    <w:rsid w:val="00A16CBF"/>
    <w:rsid w:val="00A179F6"/>
    <w:rsid w:val="00A202BF"/>
    <w:rsid w:val="00A204FA"/>
    <w:rsid w:val="00A22056"/>
    <w:rsid w:val="00A22943"/>
    <w:rsid w:val="00A22CF9"/>
    <w:rsid w:val="00A2344E"/>
    <w:rsid w:val="00A2346A"/>
    <w:rsid w:val="00A258A2"/>
    <w:rsid w:val="00A277AD"/>
    <w:rsid w:val="00A27AC6"/>
    <w:rsid w:val="00A30929"/>
    <w:rsid w:val="00A30D11"/>
    <w:rsid w:val="00A3282D"/>
    <w:rsid w:val="00A33D93"/>
    <w:rsid w:val="00A357FE"/>
    <w:rsid w:val="00A37856"/>
    <w:rsid w:val="00A4085F"/>
    <w:rsid w:val="00A40FCC"/>
    <w:rsid w:val="00A41892"/>
    <w:rsid w:val="00A42DFC"/>
    <w:rsid w:val="00A433A8"/>
    <w:rsid w:val="00A444ED"/>
    <w:rsid w:val="00A45126"/>
    <w:rsid w:val="00A45A10"/>
    <w:rsid w:val="00A45FAA"/>
    <w:rsid w:val="00A465DA"/>
    <w:rsid w:val="00A46C0B"/>
    <w:rsid w:val="00A46C34"/>
    <w:rsid w:val="00A474DF"/>
    <w:rsid w:val="00A4752C"/>
    <w:rsid w:val="00A508BB"/>
    <w:rsid w:val="00A51B79"/>
    <w:rsid w:val="00A5442D"/>
    <w:rsid w:val="00A545B3"/>
    <w:rsid w:val="00A5636E"/>
    <w:rsid w:val="00A5730D"/>
    <w:rsid w:val="00A6073D"/>
    <w:rsid w:val="00A61602"/>
    <w:rsid w:val="00A61B5D"/>
    <w:rsid w:val="00A62E80"/>
    <w:rsid w:val="00A636BB"/>
    <w:rsid w:val="00A642E7"/>
    <w:rsid w:val="00A648A0"/>
    <w:rsid w:val="00A65D1F"/>
    <w:rsid w:val="00A677C6"/>
    <w:rsid w:val="00A67ACF"/>
    <w:rsid w:val="00A705EB"/>
    <w:rsid w:val="00A72A6B"/>
    <w:rsid w:val="00A73330"/>
    <w:rsid w:val="00A745D3"/>
    <w:rsid w:val="00A76DC9"/>
    <w:rsid w:val="00A80DAD"/>
    <w:rsid w:val="00A80EB5"/>
    <w:rsid w:val="00A8254A"/>
    <w:rsid w:val="00A847A9"/>
    <w:rsid w:val="00A848AA"/>
    <w:rsid w:val="00A87720"/>
    <w:rsid w:val="00A87BDF"/>
    <w:rsid w:val="00A90646"/>
    <w:rsid w:val="00A91802"/>
    <w:rsid w:val="00A92BD2"/>
    <w:rsid w:val="00A932E0"/>
    <w:rsid w:val="00A9445B"/>
    <w:rsid w:val="00A94CD1"/>
    <w:rsid w:val="00A958BC"/>
    <w:rsid w:val="00A965B9"/>
    <w:rsid w:val="00A9694E"/>
    <w:rsid w:val="00AA04A0"/>
    <w:rsid w:val="00AA2F51"/>
    <w:rsid w:val="00AA5E71"/>
    <w:rsid w:val="00AA7107"/>
    <w:rsid w:val="00AA7C28"/>
    <w:rsid w:val="00AB0462"/>
    <w:rsid w:val="00AB0AF4"/>
    <w:rsid w:val="00AB1D8A"/>
    <w:rsid w:val="00AB1E0B"/>
    <w:rsid w:val="00AB2304"/>
    <w:rsid w:val="00AB365F"/>
    <w:rsid w:val="00AB47CB"/>
    <w:rsid w:val="00AB6629"/>
    <w:rsid w:val="00AC0759"/>
    <w:rsid w:val="00AC2B8B"/>
    <w:rsid w:val="00AC3DC0"/>
    <w:rsid w:val="00AC6FCB"/>
    <w:rsid w:val="00AC77B8"/>
    <w:rsid w:val="00AD18C4"/>
    <w:rsid w:val="00AD2010"/>
    <w:rsid w:val="00AD39BA"/>
    <w:rsid w:val="00AD40CB"/>
    <w:rsid w:val="00AD433E"/>
    <w:rsid w:val="00AD439F"/>
    <w:rsid w:val="00AD454E"/>
    <w:rsid w:val="00AD4A3B"/>
    <w:rsid w:val="00AD4AF1"/>
    <w:rsid w:val="00AD7A55"/>
    <w:rsid w:val="00AE0993"/>
    <w:rsid w:val="00AE15C4"/>
    <w:rsid w:val="00AE365A"/>
    <w:rsid w:val="00AE4A39"/>
    <w:rsid w:val="00AE4D80"/>
    <w:rsid w:val="00AE66AF"/>
    <w:rsid w:val="00AE6D46"/>
    <w:rsid w:val="00AF0ADF"/>
    <w:rsid w:val="00AF0FBE"/>
    <w:rsid w:val="00AF456D"/>
    <w:rsid w:val="00AF4758"/>
    <w:rsid w:val="00AF4E8D"/>
    <w:rsid w:val="00AF790B"/>
    <w:rsid w:val="00AF79E7"/>
    <w:rsid w:val="00B03BD9"/>
    <w:rsid w:val="00B04BE9"/>
    <w:rsid w:val="00B04C26"/>
    <w:rsid w:val="00B058DB"/>
    <w:rsid w:val="00B0644A"/>
    <w:rsid w:val="00B06E25"/>
    <w:rsid w:val="00B10806"/>
    <w:rsid w:val="00B11601"/>
    <w:rsid w:val="00B1209C"/>
    <w:rsid w:val="00B13033"/>
    <w:rsid w:val="00B136A1"/>
    <w:rsid w:val="00B14482"/>
    <w:rsid w:val="00B14584"/>
    <w:rsid w:val="00B1524C"/>
    <w:rsid w:val="00B1640C"/>
    <w:rsid w:val="00B16662"/>
    <w:rsid w:val="00B168DA"/>
    <w:rsid w:val="00B1728E"/>
    <w:rsid w:val="00B17A8C"/>
    <w:rsid w:val="00B217E8"/>
    <w:rsid w:val="00B218F0"/>
    <w:rsid w:val="00B21CCC"/>
    <w:rsid w:val="00B22814"/>
    <w:rsid w:val="00B23231"/>
    <w:rsid w:val="00B27FC4"/>
    <w:rsid w:val="00B34194"/>
    <w:rsid w:val="00B3433F"/>
    <w:rsid w:val="00B35201"/>
    <w:rsid w:val="00B358C9"/>
    <w:rsid w:val="00B365B7"/>
    <w:rsid w:val="00B37327"/>
    <w:rsid w:val="00B374FF"/>
    <w:rsid w:val="00B3767A"/>
    <w:rsid w:val="00B40243"/>
    <w:rsid w:val="00B41A5E"/>
    <w:rsid w:val="00B42584"/>
    <w:rsid w:val="00B43243"/>
    <w:rsid w:val="00B43A93"/>
    <w:rsid w:val="00B44613"/>
    <w:rsid w:val="00B456DE"/>
    <w:rsid w:val="00B46002"/>
    <w:rsid w:val="00B4780B"/>
    <w:rsid w:val="00B47BD7"/>
    <w:rsid w:val="00B47C91"/>
    <w:rsid w:val="00B50F56"/>
    <w:rsid w:val="00B534B7"/>
    <w:rsid w:val="00B53EE3"/>
    <w:rsid w:val="00B54091"/>
    <w:rsid w:val="00B54412"/>
    <w:rsid w:val="00B54F82"/>
    <w:rsid w:val="00B54FF9"/>
    <w:rsid w:val="00B55532"/>
    <w:rsid w:val="00B5569C"/>
    <w:rsid w:val="00B565C6"/>
    <w:rsid w:val="00B57E8B"/>
    <w:rsid w:val="00B601EF"/>
    <w:rsid w:val="00B6023D"/>
    <w:rsid w:val="00B6115A"/>
    <w:rsid w:val="00B61EE9"/>
    <w:rsid w:val="00B62E85"/>
    <w:rsid w:val="00B6307A"/>
    <w:rsid w:val="00B631F4"/>
    <w:rsid w:val="00B72CDB"/>
    <w:rsid w:val="00B746A7"/>
    <w:rsid w:val="00B74A24"/>
    <w:rsid w:val="00B753EE"/>
    <w:rsid w:val="00B7701D"/>
    <w:rsid w:val="00B77351"/>
    <w:rsid w:val="00B77CE1"/>
    <w:rsid w:val="00B80B47"/>
    <w:rsid w:val="00B80B54"/>
    <w:rsid w:val="00B81680"/>
    <w:rsid w:val="00B81A95"/>
    <w:rsid w:val="00B82FDA"/>
    <w:rsid w:val="00B852BB"/>
    <w:rsid w:val="00B85821"/>
    <w:rsid w:val="00B87961"/>
    <w:rsid w:val="00B90DC4"/>
    <w:rsid w:val="00B918F3"/>
    <w:rsid w:val="00B91A4A"/>
    <w:rsid w:val="00B9240D"/>
    <w:rsid w:val="00B9354F"/>
    <w:rsid w:val="00B93643"/>
    <w:rsid w:val="00B96922"/>
    <w:rsid w:val="00B96C25"/>
    <w:rsid w:val="00BA1564"/>
    <w:rsid w:val="00BA19AB"/>
    <w:rsid w:val="00BA1DB8"/>
    <w:rsid w:val="00BA28AE"/>
    <w:rsid w:val="00BA3658"/>
    <w:rsid w:val="00BA3DBE"/>
    <w:rsid w:val="00BA4C81"/>
    <w:rsid w:val="00BA5C05"/>
    <w:rsid w:val="00BA6198"/>
    <w:rsid w:val="00BA6458"/>
    <w:rsid w:val="00BA6D4F"/>
    <w:rsid w:val="00BA6DBF"/>
    <w:rsid w:val="00BB09FE"/>
    <w:rsid w:val="00BB136F"/>
    <w:rsid w:val="00BB2F42"/>
    <w:rsid w:val="00BB4252"/>
    <w:rsid w:val="00BB6269"/>
    <w:rsid w:val="00BB6F85"/>
    <w:rsid w:val="00BC0585"/>
    <w:rsid w:val="00BC6A32"/>
    <w:rsid w:val="00BC7C0B"/>
    <w:rsid w:val="00BD149B"/>
    <w:rsid w:val="00BD1B83"/>
    <w:rsid w:val="00BD2061"/>
    <w:rsid w:val="00BD210D"/>
    <w:rsid w:val="00BD218B"/>
    <w:rsid w:val="00BD26DE"/>
    <w:rsid w:val="00BD2711"/>
    <w:rsid w:val="00BD30EF"/>
    <w:rsid w:val="00BD3426"/>
    <w:rsid w:val="00BD3973"/>
    <w:rsid w:val="00BD4660"/>
    <w:rsid w:val="00BD56B5"/>
    <w:rsid w:val="00BD5729"/>
    <w:rsid w:val="00BD6637"/>
    <w:rsid w:val="00BD71F6"/>
    <w:rsid w:val="00BD726D"/>
    <w:rsid w:val="00BE051E"/>
    <w:rsid w:val="00BE27A0"/>
    <w:rsid w:val="00BE4609"/>
    <w:rsid w:val="00BE48A1"/>
    <w:rsid w:val="00BE4ED6"/>
    <w:rsid w:val="00BE5A9B"/>
    <w:rsid w:val="00BE5C06"/>
    <w:rsid w:val="00BE5D3B"/>
    <w:rsid w:val="00BE6B16"/>
    <w:rsid w:val="00BE73B6"/>
    <w:rsid w:val="00BE7A53"/>
    <w:rsid w:val="00BE7DC7"/>
    <w:rsid w:val="00BF0D48"/>
    <w:rsid w:val="00BF2CB4"/>
    <w:rsid w:val="00BF3164"/>
    <w:rsid w:val="00BF3903"/>
    <w:rsid w:val="00BF3A10"/>
    <w:rsid w:val="00BF3E59"/>
    <w:rsid w:val="00BF488A"/>
    <w:rsid w:val="00BF6936"/>
    <w:rsid w:val="00C0392B"/>
    <w:rsid w:val="00C03DD2"/>
    <w:rsid w:val="00C0422F"/>
    <w:rsid w:val="00C045A5"/>
    <w:rsid w:val="00C04645"/>
    <w:rsid w:val="00C046FA"/>
    <w:rsid w:val="00C05F97"/>
    <w:rsid w:val="00C107C3"/>
    <w:rsid w:val="00C10C32"/>
    <w:rsid w:val="00C1113C"/>
    <w:rsid w:val="00C11405"/>
    <w:rsid w:val="00C12629"/>
    <w:rsid w:val="00C1263A"/>
    <w:rsid w:val="00C13EA4"/>
    <w:rsid w:val="00C14052"/>
    <w:rsid w:val="00C1445C"/>
    <w:rsid w:val="00C146FC"/>
    <w:rsid w:val="00C14FE8"/>
    <w:rsid w:val="00C15AC5"/>
    <w:rsid w:val="00C2004A"/>
    <w:rsid w:val="00C20AFC"/>
    <w:rsid w:val="00C217F5"/>
    <w:rsid w:val="00C25096"/>
    <w:rsid w:val="00C252C0"/>
    <w:rsid w:val="00C25FCC"/>
    <w:rsid w:val="00C26191"/>
    <w:rsid w:val="00C26FEF"/>
    <w:rsid w:val="00C270F1"/>
    <w:rsid w:val="00C30140"/>
    <w:rsid w:val="00C304AF"/>
    <w:rsid w:val="00C30562"/>
    <w:rsid w:val="00C31210"/>
    <w:rsid w:val="00C31D98"/>
    <w:rsid w:val="00C33302"/>
    <w:rsid w:val="00C34DD1"/>
    <w:rsid w:val="00C3578C"/>
    <w:rsid w:val="00C361C9"/>
    <w:rsid w:val="00C36923"/>
    <w:rsid w:val="00C36B94"/>
    <w:rsid w:val="00C37090"/>
    <w:rsid w:val="00C37B07"/>
    <w:rsid w:val="00C41361"/>
    <w:rsid w:val="00C4202E"/>
    <w:rsid w:val="00C422CB"/>
    <w:rsid w:val="00C43865"/>
    <w:rsid w:val="00C4452F"/>
    <w:rsid w:val="00C4531C"/>
    <w:rsid w:val="00C45C3D"/>
    <w:rsid w:val="00C46A5B"/>
    <w:rsid w:val="00C47037"/>
    <w:rsid w:val="00C5008D"/>
    <w:rsid w:val="00C52C4B"/>
    <w:rsid w:val="00C537DD"/>
    <w:rsid w:val="00C53AEA"/>
    <w:rsid w:val="00C55161"/>
    <w:rsid w:val="00C552B1"/>
    <w:rsid w:val="00C556CE"/>
    <w:rsid w:val="00C56B4E"/>
    <w:rsid w:val="00C574A4"/>
    <w:rsid w:val="00C576DD"/>
    <w:rsid w:val="00C57833"/>
    <w:rsid w:val="00C57D9F"/>
    <w:rsid w:val="00C61F19"/>
    <w:rsid w:val="00C62750"/>
    <w:rsid w:val="00C6280D"/>
    <w:rsid w:val="00C632FD"/>
    <w:rsid w:val="00C63389"/>
    <w:rsid w:val="00C645C2"/>
    <w:rsid w:val="00C656A0"/>
    <w:rsid w:val="00C65F56"/>
    <w:rsid w:val="00C67AAD"/>
    <w:rsid w:val="00C757D0"/>
    <w:rsid w:val="00C75BF2"/>
    <w:rsid w:val="00C75CF9"/>
    <w:rsid w:val="00C75F7F"/>
    <w:rsid w:val="00C77C28"/>
    <w:rsid w:val="00C80884"/>
    <w:rsid w:val="00C818A8"/>
    <w:rsid w:val="00C81F6E"/>
    <w:rsid w:val="00C829CA"/>
    <w:rsid w:val="00C82AD3"/>
    <w:rsid w:val="00C82DDC"/>
    <w:rsid w:val="00C83607"/>
    <w:rsid w:val="00C851A2"/>
    <w:rsid w:val="00C90091"/>
    <w:rsid w:val="00C91178"/>
    <w:rsid w:val="00C914B3"/>
    <w:rsid w:val="00C917AD"/>
    <w:rsid w:val="00C917E9"/>
    <w:rsid w:val="00C91999"/>
    <w:rsid w:val="00C9348C"/>
    <w:rsid w:val="00C95148"/>
    <w:rsid w:val="00C960C4"/>
    <w:rsid w:val="00C962CF"/>
    <w:rsid w:val="00CA0829"/>
    <w:rsid w:val="00CA1286"/>
    <w:rsid w:val="00CA233C"/>
    <w:rsid w:val="00CA3599"/>
    <w:rsid w:val="00CA36F8"/>
    <w:rsid w:val="00CA4B3B"/>
    <w:rsid w:val="00CA4F77"/>
    <w:rsid w:val="00CA55F6"/>
    <w:rsid w:val="00CA6371"/>
    <w:rsid w:val="00CA65F5"/>
    <w:rsid w:val="00CA7879"/>
    <w:rsid w:val="00CB0EE7"/>
    <w:rsid w:val="00CB0F4F"/>
    <w:rsid w:val="00CB1FD6"/>
    <w:rsid w:val="00CB2311"/>
    <w:rsid w:val="00CB79B5"/>
    <w:rsid w:val="00CB7F74"/>
    <w:rsid w:val="00CC0EEB"/>
    <w:rsid w:val="00CC1973"/>
    <w:rsid w:val="00CC1C1A"/>
    <w:rsid w:val="00CC1D7F"/>
    <w:rsid w:val="00CC25B1"/>
    <w:rsid w:val="00CC5F82"/>
    <w:rsid w:val="00CC6158"/>
    <w:rsid w:val="00CC7B3C"/>
    <w:rsid w:val="00CD0EFE"/>
    <w:rsid w:val="00CD1E2A"/>
    <w:rsid w:val="00CD1F6F"/>
    <w:rsid w:val="00CD3305"/>
    <w:rsid w:val="00CD3C3B"/>
    <w:rsid w:val="00CD46BC"/>
    <w:rsid w:val="00CD540F"/>
    <w:rsid w:val="00CD738B"/>
    <w:rsid w:val="00CE0622"/>
    <w:rsid w:val="00CE0849"/>
    <w:rsid w:val="00CE1220"/>
    <w:rsid w:val="00CE1B95"/>
    <w:rsid w:val="00CE1D54"/>
    <w:rsid w:val="00CE238C"/>
    <w:rsid w:val="00CE31DB"/>
    <w:rsid w:val="00CE3C8B"/>
    <w:rsid w:val="00CF0197"/>
    <w:rsid w:val="00CF0486"/>
    <w:rsid w:val="00CF0CE1"/>
    <w:rsid w:val="00CF17B9"/>
    <w:rsid w:val="00CF40E3"/>
    <w:rsid w:val="00CF4667"/>
    <w:rsid w:val="00CF4AFD"/>
    <w:rsid w:val="00CF50A9"/>
    <w:rsid w:val="00CF51F2"/>
    <w:rsid w:val="00CF5D86"/>
    <w:rsid w:val="00CF66EE"/>
    <w:rsid w:val="00D0024B"/>
    <w:rsid w:val="00D00432"/>
    <w:rsid w:val="00D01941"/>
    <w:rsid w:val="00D023E7"/>
    <w:rsid w:val="00D024B5"/>
    <w:rsid w:val="00D02D12"/>
    <w:rsid w:val="00D03331"/>
    <w:rsid w:val="00D039C5"/>
    <w:rsid w:val="00D040C7"/>
    <w:rsid w:val="00D05E39"/>
    <w:rsid w:val="00D065FD"/>
    <w:rsid w:val="00D06862"/>
    <w:rsid w:val="00D06D04"/>
    <w:rsid w:val="00D11420"/>
    <w:rsid w:val="00D1296E"/>
    <w:rsid w:val="00D1469B"/>
    <w:rsid w:val="00D15083"/>
    <w:rsid w:val="00D16006"/>
    <w:rsid w:val="00D17402"/>
    <w:rsid w:val="00D174A5"/>
    <w:rsid w:val="00D17FFD"/>
    <w:rsid w:val="00D20AEE"/>
    <w:rsid w:val="00D20FDC"/>
    <w:rsid w:val="00D21537"/>
    <w:rsid w:val="00D21A63"/>
    <w:rsid w:val="00D22CF9"/>
    <w:rsid w:val="00D23212"/>
    <w:rsid w:val="00D250BB"/>
    <w:rsid w:val="00D2667B"/>
    <w:rsid w:val="00D26690"/>
    <w:rsid w:val="00D2726A"/>
    <w:rsid w:val="00D274E3"/>
    <w:rsid w:val="00D321EA"/>
    <w:rsid w:val="00D33C55"/>
    <w:rsid w:val="00D41288"/>
    <w:rsid w:val="00D41D6E"/>
    <w:rsid w:val="00D4302A"/>
    <w:rsid w:val="00D43A5F"/>
    <w:rsid w:val="00D46CE0"/>
    <w:rsid w:val="00D47A6D"/>
    <w:rsid w:val="00D47D5C"/>
    <w:rsid w:val="00D50345"/>
    <w:rsid w:val="00D522CB"/>
    <w:rsid w:val="00D5243D"/>
    <w:rsid w:val="00D525B9"/>
    <w:rsid w:val="00D5271C"/>
    <w:rsid w:val="00D52B5E"/>
    <w:rsid w:val="00D55EF7"/>
    <w:rsid w:val="00D56C30"/>
    <w:rsid w:val="00D600B2"/>
    <w:rsid w:val="00D60FF0"/>
    <w:rsid w:val="00D6189E"/>
    <w:rsid w:val="00D61F3A"/>
    <w:rsid w:val="00D631FA"/>
    <w:rsid w:val="00D650EA"/>
    <w:rsid w:val="00D6530A"/>
    <w:rsid w:val="00D66387"/>
    <w:rsid w:val="00D6790B"/>
    <w:rsid w:val="00D71F0D"/>
    <w:rsid w:val="00D73F68"/>
    <w:rsid w:val="00D7455F"/>
    <w:rsid w:val="00D767A9"/>
    <w:rsid w:val="00D7689B"/>
    <w:rsid w:val="00D76F55"/>
    <w:rsid w:val="00D77C72"/>
    <w:rsid w:val="00D77D88"/>
    <w:rsid w:val="00D81DB5"/>
    <w:rsid w:val="00D82559"/>
    <w:rsid w:val="00D8268B"/>
    <w:rsid w:val="00D8293E"/>
    <w:rsid w:val="00D835CF"/>
    <w:rsid w:val="00D83947"/>
    <w:rsid w:val="00D8488E"/>
    <w:rsid w:val="00D84928"/>
    <w:rsid w:val="00D84B06"/>
    <w:rsid w:val="00D85CE5"/>
    <w:rsid w:val="00D86162"/>
    <w:rsid w:val="00D86B64"/>
    <w:rsid w:val="00D86BB5"/>
    <w:rsid w:val="00D91FC5"/>
    <w:rsid w:val="00D92DC8"/>
    <w:rsid w:val="00D93608"/>
    <w:rsid w:val="00D949E6"/>
    <w:rsid w:val="00D95EBC"/>
    <w:rsid w:val="00D97ACF"/>
    <w:rsid w:val="00DA031F"/>
    <w:rsid w:val="00DA1F2E"/>
    <w:rsid w:val="00DA214D"/>
    <w:rsid w:val="00DA350B"/>
    <w:rsid w:val="00DA385B"/>
    <w:rsid w:val="00DA424C"/>
    <w:rsid w:val="00DA46E2"/>
    <w:rsid w:val="00DA4A02"/>
    <w:rsid w:val="00DA4D93"/>
    <w:rsid w:val="00DA4E85"/>
    <w:rsid w:val="00DA5652"/>
    <w:rsid w:val="00DA566F"/>
    <w:rsid w:val="00DA6FBC"/>
    <w:rsid w:val="00DA728D"/>
    <w:rsid w:val="00DA7C21"/>
    <w:rsid w:val="00DA7D95"/>
    <w:rsid w:val="00DB0C87"/>
    <w:rsid w:val="00DB2FA7"/>
    <w:rsid w:val="00DB36C3"/>
    <w:rsid w:val="00DB3813"/>
    <w:rsid w:val="00DB46C2"/>
    <w:rsid w:val="00DB53AB"/>
    <w:rsid w:val="00DB5739"/>
    <w:rsid w:val="00DB6216"/>
    <w:rsid w:val="00DB7D60"/>
    <w:rsid w:val="00DC06F3"/>
    <w:rsid w:val="00DC0D08"/>
    <w:rsid w:val="00DC118D"/>
    <w:rsid w:val="00DC20EB"/>
    <w:rsid w:val="00DC2704"/>
    <w:rsid w:val="00DC35AC"/>
    <w:rsid w:val="00DC41E6"/>
    <w:rsid w:val="00DC577E"/>
    <w:rsid w:val="00DC5D99"/>
    <w:rsid w:val="00DD01AC"/>
    <w:rsid w:val="00DD2922"/>
    <w:rsid w:val="00DD5ED5"/>
    <w:rsid w:val="00DD68B7"/>
    <w:rsid w:val="00DD79D0"/>
    <w:rsid w:val="00DD7FDC"/>
    <w:rsid w:val="00DE0208"/>
    <w:rsid w:val="00DE0537"/>
    <w:rsid w:val="00DE08F0"/>
    <w:rsid w:val="00DE171A"/>
    <w:rsid w:val="00DE2F07"/>
    <w:rsid w:val="00DE3BBF"/>
    <w:rsid w:val="00DE3EE7"/>
    <w:rsid w:val="00DE4F11"/>
    <w:rsid w:val="00DE6D9E"/>
    <w:rsid w:val="00DF24A1"/>
    <w:rsid w:val="00DF37B6"/>
    <w:rsid w:val="00DF389C"/>
    <w:rsid w:val="00DF3A00"/>
    <w:rsid w:val="00DF5C42"/>
    <w:rsid w:val="00DF7837"/>
    <w:rsid w:val="00DF790F"/>
    <w:rsid w:val="00DF7C74"/>
    <w:rsid w:val="00E00E7A"/>
    <w:rsid w:val="00E01565"/>
    <w:rsid w:val="00E05F22"/>
    <w:rsid w:val="00E067CB"/>
    <w:rsid w:val="00E07BE4"/>
    <w:rsid w:val="00E10636"/>
    <w:rsid w:val="00E11A2B"/>
    <w:rsid w:val="00E11C07"/>
    <w:rsid w:val="00E12687"/>
    <w:rsid w:val="00E12721"/>
    <w:rsid w:val="00E1280F"/>
    <w:rsid w:val="00E12DDD"/>
    <w:rsid w:val="00E1313B"/>
    <w:rsid w:val="00E137E8"/>
    <w:rsid w:val="00E140A0"/>
    <w:rsid w:val="00E15613"/>
    <w:rsid w:val="00E22F39"/>
    <w:rsid w:val="00E23691"/>
    <w:rsid w:val="00E25494"/>
    <w:rsid w:val="00E25B61"/>
    <w:rsid w:val="00E2615B"/>
    <w:rsid w:val="00E26470"/>
    <w:rsid w:val="00E26BCE"/>
    <w:rsid w:val="00E26CB9"/>
    <w:rsid w:val="00E26F66"/>
    <w:rsid w:val="00E2722E"/>
    <w:rsid w:val="00E2767A"/>
    <w:rsid w:val="00E302BD"/>
    <w:rsid w:val="00E30ADB"/>
    <w:rsid w:val="00E30E90"/>
    <w:rsid w:val="00E33C4D"/>
    <w:rsid w:val="00E3471E"/>
    <w:rsid w:val="00E37025"/>
    <w:rsid w:val="00E37AFF"/>
    <w:rsid w:val="00E4040A"/>
    <w:rsid w:val="00E41870"/>
    <w:rsid w:val="00E41EFE"/>
    <w:rsid w:val="00E431E8"/>
    <w:rsid w:val="00E43697"/>
    <w:rsid w:val="00E438AD"/>
    <w:rsid w:val="00E43D61"/>
    <w:rsid w:val="00E43DDA"/>
    <w:rsid w:val="00E44B99"/>
    <w:rsid w:val="00E44F22"/>
    <w:rsid w:val="00E454A8"/>
    <w:rsid w:val="00E46633"/>
    <w:rsid w:val="00E47690"/>
    <w:rsid w:val="00E47F04"/>
    <w:rsid w:val="00E507F0"/>
    <w:rsid w:val="00E50CDE"/>
    <w:rsid w:val="00E514EB"/>
    <w:rsid w:val="00E51A18"/>
    <w:rsid w:val="00E51A34"/>
    <w:rsid w:val="00E51E97"/>
    <w:rsid w:val="00E528EC"/>
    <w:rsid w:val="00E55CBA"/>
    <w:rsid w:val="00E56A01"/>
    <w:rsid w:val="00E615B2"/>
    <w:rsid w:val="00E61E59"/>
    <w:rsid w:val="00E62694"/>
    <w:rsid w:val="00E635F7"/>
    <w:rsid w:val="00E638F3"/>
    <w:rsid w:val="00E6396F"/>
    <w:rsid w:val="00E63D91"/>
    <w:rsid w:val="00E6454E"/>
    <w:rsid w:val="00E64A69"/>
    <w:rsid w:val="00E64F11"/>
    <w:rsid w:val="00E655B8"/>
    <w:rsid w:val="00E65C9A"/>
    <w:rsid w:val="00E6644F"/>
    <w:rsid w:val="00E67AAE"/>
    <w:rsid w:val="00E70401"/>
    <w:rsid w:val="00E706B6"/>
    <w:rsid w:val="00E70870"/>
    <w:rsid w:val="00E70BD7"/>
    <w:rsid w:val="00E714C0"/>
    <w:rsid w:val="00E7289C"/>
    <w:rsid w:val="00E7483F"/>
    <w:rsid w:val="00E7621D"/>
    <w:rsid w:val="00E76F6F"/>
    <w:rsid w:val="00E77039"/>
    <w:rsid w:val="00E77427"/>
    <w:rsid w:val="00E809A0"/>
    <w:rsid w:val="00E8132C"/>
    <w:rsid w:val="00E821C3"/>
    <w:rsid w:val="00E82F80"/>
    <w:rsid w:val="00E834A4"/>
    <w:rsid w:val="00E83A1E"/>
    <w:rsid w:val="00E83DF6"/>
    <w:rsid w:val="00E85A43"/>
    <w:rsid w:val="00E87F72"/>
    <w:rsid w:val="00E900DF"/>
    <w:rsid w:val="00E907E6"/>
    <w:rsid w:val="00E91636"/>
    <w:rsid w:val="00E93F4A"/>
    <w:rsid w:val="00E969A9"/>
    <w:rsid w:val="00EA021F"/>
    <w:rsid w:val="00EA0470"/>
    <w:rsid w:val="00EA299D"/>
    <w:rsid w:val="00EA3376"/>
    <w:rsid w:val="00EA3F76"/>
    <w:rsid w:val="00EA4275"/>
    <w:rsid w:val="00EA57C0"/>
    <w:rsid w:val="00EA5970"/>
    <w:rsid w:val="00EA7046"/>
    <w:rsid w:val="00EA71FC"/>
    <w:rsid w:val="00EB2922"/>
    <w:rsid w:val="00EB2C90"/>
    <w:rsid w:val="00EB34DE"/>
    <w:rsid w:val="00EB49AB"/>
    <w:rsid w:val="00EB4BB8"/>
    <w:rsid w:val="00EB5A9D"/>
    <w:rsid w:val="00EB620B"/>
    <w:rsid w:val="00EB7FB3"/>
    <w:rsid w:val="00EC06AF"/>
    <w:rsid w:val="00EC2920"/>
    <w:rsid w:val="00EC368F"/>
    <w:rsid w:val="00EC47E9"/>
    <w:rsid w:val="00EC4D36"/>
    <w:rsid w:val="00EC4EEF"/>
    <w:rsid w:val="00EC6317"/>
    <w:rsid w:val="00EC6996"/>
    <w:rsid w:val="00EC6E8F"/>
    <w:rsid w:val="00ED05F5"/>
    <w:rsid w:val="00ED0D5A"/>
    <w:rsid w:val="00ED186D"/>
    <w:rsid w:val="00ED1AA5"/>
    <w:rsid w:val="00ED1FDD"/>
    <w:rsid w:val="00ED3B62"/>
    <w:rsid w:val="00ED68DB"/>
    <w:rsid w:val="00ED6CA9"/>
    <w:rsid w:val="00ED76CE"/>
    <w:rsid w:val="00ED77BA"/>
    <w:rsid w:val="00ED788E"/>
    <w:rsid w:val="00ED78B9"/>
    <w:rsid w:val="00ED79E0"/>
    <w:rsid w:val="00EE0A8C"/>
    <w:rsid w:val="00EE3C2A"/>
    <w:rsid w:val="00EE3DF2"/>
    <w:rsid w:val="00EE4606"/>
    <w:rsid w:val="00EE51D0"/>
    <w:rsid w:val="00EE560D"/>
    <w:rsid w:val="00EE75E1"/>
    <w:rsid w:val="00EF10E7"/>
    <w:rsid w:val="00EF154E"/>
    <w:rsid w:val="00EF1EE2"/>
    <w:rsid w:val="00EF59F0"/>
    <w:rsid w:val="00EF5B68"/>
    <w:rsid w:val="00EF6338"/>
    <w:rsid w:val="00EF70D4"/>
    <w:rsid w:val="00F015AE"/>
    <w:rsid w:val="00F0226A"/>
    <w:rsid w:val="00F0233B"/>
    <w:rsid w:val="00F027AC"/>
    <w:rsid w:val="00F02CE7"/>
    <w:rsid w:val="00F02E2E"/>
    <w:rsid w:val="00F03B12"/>
    <w:rsid w:val="00F05173"/>
    <w:rsid w:val="00F0563B"/>
    <w:rsid w:val="00F067D5"/>
    <w:rsid w:val="00F0708F"/>
    <w:rsid w:val="00F070EA"/>
    <w:rsid w:val="00F1415A"/>
    <w:rsid w:val="00F14AE8"/>
    <w:rsid w:val="00F15598"/>
    <w:rsid w:val="00F155D8"/>
    <w:rsid w:val="00F1581F"/>
    <w:rsid w:val="00F15911"/>
    <w:rsid w:val="00F15ED8"/>
    <w:rsid w:val="00F16304"/>
    <w:rsid w:val="00F16CA2"/>
    <w:rsid w:val="00F179AF"/>
    <w:rsid w:val="00F17FC7"/>
    <w:rsid w:val="00F21195"/>
    <w:rsid w:val="00F211FB"/>
    <w:rsid w:val="00F229A2"/>
    <w:rsid w:val="00F23E90"/>
    <w:rsid w:val="00F242B0"/>
    <w:rsid w:val="00F24CC0"/>
    <w:rsid w:val="00F24CD1"/>
    <w:rsid w:val="00F26386"/>
    <w:rsid w:val="00F27A7A"/>
    <w:rsid w:val="00F27D95"/>
    <w:rsid w:val="00F27ED8"/>
    <w:rsid w:val="00F329AE"/>
    <w:rsid w:val="00F32DD1"/>
    <w:rsid w:val="00F33EA8"/>
    <w:rsid w:val="00F344B4"/>
    <w:rsid w:val="00F352CF"/>
    <w:rsid w:val="00F353E5"/>
    <w:rsid w:val="00F37325"/>
    <w:rsid w:val="00F4087E"/>
    <w:rsid w:val="00F40AA5"/>
    <w:rsid w:val="00F4101F"/>
    <w:rsid w:val="00F41932"/>
    <w:rsid w:val="00F42844"/>
    <w:rsid w:val="00F4376A"/>
    <w:rsid w:val="00F43C9B"/>
    <w:rsid w:val="00F44F95"/>
    <w:rsid w:val="00F45140"/>
    <w:rsid w:val="00F456F0"/>
    <w:rsid w:val="00F457A5"/>
    <w:rsid w:val="00F462D5"/>
    <w:rsid w:val="00F4632B"/>
    <w:rsid w:val="00F4690B"/>
    <w:rsid w:val="00F47777"/>
    <w:rsid w:val="00F50B40"/>
    <w:rsid w:val="00F50E38"/>
    <w:rsid w:val="00F516D8"/>
    <w:rsid w:val="00F520D5"/>
    <w:rsid w:val="00F525FA"/>
    <w:rsid w:val="00F52683"/>
    <w:rsid w:val="00F5268D"/>
    <w:rsid w:val="00F5408C"/>
    <w:rsid w:val="00F5456E"/>
    <w:rsid w:val="00F55248"/>
    <w:rsid w:val="00F56B8D"/>
    <w:rsid w:val="00F57A24"/>
    <w:rsid w:val="00F57F53"/>
    <w:rsid w:val="00F60169"/>
    <w:rsid w:val="00F607AC"/>
    <w:rsid w:val="00F61129"/>
    <w:rsid w:val="00F61363"/>
    <w:rsid w:val="00F62248"/>
    <w:rsid w:val="00F62E2B"/>
    <w:rsid w:val="00F62F73"/>
    <w:rsid w:val="00F641EC"/>
    <w:rsid w:val="00F6464C"/>
    <w:rsid w:val="00F64D2D"/>
    <w:rsid w:val="00F66876"/>
    <w:rsid w:val="00F66FBD"/>
    <w:rsid w:val="00F70CF9"/>
    <w:rsid w:val="00F7101B"/>
    <w:rsid w:val="00F7187B"/>
    <w:rsid w:val="00F72799"/>
    <w:rsid w:val="00F727F2"/>
    <w:rsid w:val="00F72A82"/>
    <w:rsid w:val="00F74BD7"/>
    <w:rsid w:val="00F74DCA"/>
    <w:rsid w:val="00F75EBC"/>
    <w:rsid w:val="00F7664F"/>
    <w:rsid w:val="00F76C59"/>
    <w:rsid w:val="00F7789D"/>
    <w:rsid w:val="00F77AD8"/>
    <w:rsid w:val="00F80B81"/>
    <w:rsid w:val="00F80E5D"/>
    <w:rsid w:val="00F822D8"/>
    <w:rsid w:val="00F8336E"/>
    <w:rsid w:val="00F833F3"/>
    <w:rsid w:val="00F84A4A"/>
    <w:rsid w:val="00F84CE0"/>
    <w:rsid w:val="00F853F0"/>
    <w:rsid w:val="00F86A4E"/>
    <w:rsid w:val="00F86EE8"/>
    <w:rsid w:val="00F87229"/>
    <w:rsid w:val="00F877EB"/>
    <w:rsid w:val="00F91127"/>
    <w:rsid w:val="00F9131A"/>
    <w:rsid w:val="00F940FD"/>
    <w:rsid w:val="00F964CA"/>
    <w:rsid w:val="00F9692F"/>
    <w:rsid w:val="00F96E61"/>
    <w:rsid w:val="00F97E22"/>
    <w:rsid w:val="00FA2072"/>
    <w:rsid w:val="00FA3569"/>
    <w:rsid w:val="00FA3B13"/>
    <w:rsid w:val="00FA4324"/>
    <w:rsid w:val="00FA5E95"/>
    <w:rsid w:val="00FA5E98"/>
    <w:rsid w:val="00FA7781"/>
    <w:rsid w:val="00FB039B"/>
    <w:rsid w:val="00FB13D5"/>
    <w:rsid w:val="00FB3309"/>
    <w:rsid w:val="00FB3715"/>
    <w:rsid w:val="00FB4DBD"/>
    <w:rsid w:val="00FB53E8"/>
    <w:rsid w:val="00FB5E21"/>
    <w:rsid w:val="00FB6063"/>
    <w:rsid w:val="00FB68F4"/>
    <w:rsid w:val="00FC044A"/>
    <w:rsid w:val="00FC0F1F"/>
    <w:rsid w:val="00FC2926"/>
    <w:rsid w:val="00FC308C"/>
    <w:rsid w:val="00FC349B"/>
    <w:rsid w:val="00FC501C"/>
    <w:rsid w:val="00FC5C8E"/>
    <w:rsid w:val="00FC620B"/>
    <w:rsid w:val="00FC674B"/>
    <w:rsid w:val="00FC73AA"/>
    <w:rsid w:val="00FC75B3"/>
    <w:rsid w:val="00FC7895"/>
    <w:rsid w:val="00FC7CD6"/>
    <w:rsid w:val="00FD0B6F"/>
    <w:rsid w:val="00FD234F"/>
    <w:rsid w:val="00FD3376"/>
    <w:rsid w:val="00FD3E15"/>
    <w:rsid w:val="00FD44EA"/>
    <w:rsid w:val="00FD5370"/>
    <w:rsid w:val="00FD7353"/>
    <w:rsid w:val="00FE0412"/>
    <w:rsid w:val="00FE2042"/>
    <w:rsid w:val="00FE51F5"/>
    <w:rsid w:val="00FE6B4E"/>
    <w:rsid w:val="00FE6B99"/>
    <w:rsid w:val="00FE7408"/>
    <w:rsid w:val="00FE74A5"/>
    <w:rsid w:val="00FF02B9"/>
    <w:rsid w:val="00FF079E"/>
    <w:rsid w:val="00FF206D"/>
    <w:rsid w:val="00FF2172"/>
    <w:rsid w:val="00FF4575"/>
    <w:rsid w:val="00FF4A97"/>
    <w:rsid w:val="00FF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C2E2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58172F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2">
    <w:name w:val="heading 1"/>
    <w:basedOn w:val="phbase"/>
    <w:next w:val="phnormal"/>
    <w:link w:val="13"/>
    <w:qFormat/>
    <w:rsid w:val="0058172F"/>
    <w:pPr>
      <w:keepNext/>
      <w:keepLines/>
      <w:pageBreakBefore/>
      <w:numPr>
        <w:numId w:val="16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58172F"/>
    <w:pPr>
      <w:keepNext/>
      <w:keepLines/>
      <w:numPr>
        <w:ilvl w:val="1"/>
        <w:numId w:val="16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0">
    <w:name w:val="heading 3"/>
    <w:basedOn w:val="phbase"/>
    <w:next w:val="phnormal"/>
    <w:link w:val="31"/>
    <w:qFormat/>
    <w:rsid w:val="0058172F"/>
    <w:pPr>
      <w:keepNext/>
      <w:keepLines/>
      <w:numPr>
        <w:ilvl w:val="2"/>
        <w:numId w:val="16"/>
      </w:numPr>
      <w:spacing w:before="240" w:after="240"/>
      <w:ind w:right="170"/>
      <w:outlineLvl w:val="2"/>
    </w:pPr>
    <w:rPr>
      <w:b/>
      <w:bCs/>
    </w:rPr>
  </w:style>
  <w:style w:type="paragraph" w:styleId="40">
    <w:name w:val="heading 4"/>
    <w:aliases w:val="(подпункт)"/>
    <w:basedOn w:val="phbase"/>
    <w:next w:val="phnormal"/>
    <w:link w:val="41"/>
    <w:qFormat/>
    <w:rsid w:val="0058172F"/>
    <w:pPr>
      <w:keepNext/>
      <w:keepLines/>
      <w:numPr>
        <w:ilvl w:val="3"/>
        <w:numId w:val="16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unhideWhenUsed/>
    <w:qFormat/>
    <w:rsid w:val="0058172F"/>
    <w:pPr>
      <w:numPr>
        <w:ilvl w:val="4"/>
        <w:numId w:val="16"/>
      </w:numPr>
      <w:spacing w:before="240" w:after="60"/>
      <w:outlineLvl w:val="4"/>
    </w:pPr>
    <w:rPr>
      <w:b/>
      <w:bCs/>
      <w:iCs/>
      <w:szCs w:val="26"/>
    </w:rPr>
  </w:style>
  <w:style w:type="paragraph" w:styleId="60">
    <w:name w:val="heading 6"/>
    <w:basedOn w:val="a0"/>
    <w:next w:val="a0"/>
    <w:link w:val="61"/>
    <w:uiPriority w:val="9"/>
    <w:unhideWhenUsed/>
    <w:qFormat/>
    <w:rsid w:val="0058172F"/>
    <w:pPr>
      <w:numPr>
        <w:ilvl w:val="5"/>
        <w:numId w:val="16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Graf8L">
    <w:name w:val="TableGraf 8L"/>
    <w:basedOn w:val="a0"/>
    <w:rsid w:val="00EB5A9D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EB5A9D"/>
    <w:rPr>
      <w:sz w:val="20"/>
    </w:rPr>
  </w:style>
  <w:style w:type="paragraph" w:customStyle="1" w:styleId="Head10L">
    <w:name w:val="Head 10L"/>
    <w:basedOn w:val="TableGraf10L"/>
    <w:rsid w:val="00EB5A9D"/>
    <w:rPr>
      <w:b/>
    </w:rPr>
  </w:style>
  <w:style w:type="paragraph" w:customStyle="1" w:styleId="TableGraf8M">
    <w:name w:val="TableGraf 8M"/>
    <w:basedOn w:val="TableGraf8L"/>
    <w:rsid w:val="00EB5A9D"/>
    <w:pPr>
      <w:jc w:val="center"/>
    </w:pPr>
  </w:style>
  <w:style w:type="paragraph" w:customStyle="1" w:styleId="Head8M">
    <w:name w:val="Head 8M"/>
    <w:basedOn w:val="TableGraf8M"/>
    <w:rsid w:val="00EB5A9D"/>
    <w:rPr>
      <w:b/>
    </w:rPr>
  </w:style>
  <w:style w:type="paragraph" w:customStyle="1" w:styleId="Head10M">
    <w:name w:val="Head 10M"/>
    <w:basedOn w:val="Head8M"/>
    <w:rsid w:val="00EB5A9D"/>
    <w:rPr>
      <w:sz w:val="20"/>
    </w:rPr>
  </w:style>
  <w:style w:type="paragraph" w:customStyle="1" w:styleId="Head12M">
    <w:name w:val="Head 12M"/>
    <w:rsid w:val="00EB5A9D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EB5A9D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EB5A9D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EB5A9D"/>
    <w:rPr>
      <w:b/>
    </w:rPr>
  </w:style>
  <w:style w:type="paragraph" w:customStyle="1" w:styleId="TablName">
    <w:name w:val="Tabl_Name"/>
    <w:basedOn w:val="a0"/>
    <w:rsid w:val="00EB5A9D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EB5A9D"/>
    <w:rPr>
      <w:sz w:val="20"/>
    </w:rPr>
  </w:style>
  <w:style w:type="paragraph" w:customStyle="1" w:styleId="TableGraf8R">
    <w:name w:val="TableGraf 8R"/>
    <w:basedOn w:val="TableGraf8L"/>
    <w:rsid w:val="00EB5A9D"/>
    <w:pPr>
      <w:jc w:val="right"/>
    </w:pPr>
  </w:style>
  <w:style w:type="paragraph" w:customStyle="1" w:styleId="TableGraf10R">
    <w:name w:val="TableGraf 10R"/>
    <w:basedOn w:val="TableGraf8R"/>
    <w:rsid w:val="00EB5A9D"/>
    <w:rPr>
      <w:sz w:val="20"/>
    </w:rPr>
  </w:style>
  <w:style w:type="paragraph" w:customStyle="1" w:styleId="TableGraf12L">
    <w:name w:val="TableGraf 12L"/>
    <w:basedOn w:val="TableGraf8L"/>
    <w:rsid w:val="00EB5A9D"/>
    <w:rPr>
      <w:sz w:val="24"/>
    </w:rPr>
  </w:style>
  <w:style w:type="paragraph" w:customStyle="1" w:styleId="TableGraf12M">
    <w:name w:val="TableGraf 12M"/>
    <w:basedOn w:val="TableGraf8L"/>
    <w:rsid w:val="00EB5A9D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EB5A9D"/>
    <w:rPr>
      <w:sz w:val="24"/>
    </w:rPr>
  </w:style>
  <w:style w:type="paragraph" w:customStyle="1" w:styleId="TablGraf8L">
    <w:name w:val="TablGraf 8L"/>
    <w:basedOn w:val="a0"/>
    <w:rsid w:val="00EB5A9D"/>
    <w:pPr>
      <w:spacing w:before="60" w:after="60" w:line="288" w:lineRule="auto"/>
    </w:pPr>
    <w:rPr>
      <w:sz w:val="16"/>
      <w:lang w:eastAsia="en-US"/>
    </w:rPr>
  </w:style>
  <w:style w:type="paragraph" w:styleId="a4">
    <w:name w:val="header"/>
    <w:basedOn w:val="a0"/>
    <w:link w:val="a5"/>
    <w:rsid w:val="0058172F"/>
    <w:pPr>
      <w:tabs>
        <w:tab w:val="center" w:pos="4677"/>
        <w:tab w:val="right" w:pos="9355"/>
      </w:tabs>
      <w:jc w:val="center"/>
    </w:pPr>
  </w:style>
  <w:style w:type="paragraph" w:customStyle="1" w:styleId="a6">
    <w:name w:val="КМД_начало"/>
    <w:autoRedefine/>
    <w:rsid w:val="00EB5A9D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7">
    <w:name w:val="КМД_параметр"/>
    <w:autoRedefine/>
    <w:rsid w:val="00EB5A9D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7"/>
    <w:rsid w:val="00EB5A9D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7"/>
    <w:rsid w:val="00EB5A9D"/>
    <w:pPr>
      <w:tabs>
        <w:tab w:val="clear" w:pos="2041"/>
        <w:tab w:val="left" w:pos="2722"/>
      </w:tabs>
      <w:ind w:left="2722"/>
    </w:pPr>
  </w:style>
  <w:style w:type="paragraph" w:customStyle="1" w:styleId="a8">
    <w:name w:val="КМД_формат"/>
    <w:rsid w:val="00EB5A9D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9">
    <w:name w:val="caption"/>
    <w:basedOn w:val="a0"/>
    <w:next w:val="a0"/>
    <w:qFormat/>
    <w:rsid w:val="00EB5A9D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EB5A9D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a">
    <w:name w:val="Приложение"/>
    <w:basedOn w:val="a0"/>
    <w:next w:val="a0"/>
    <w:rsid w:val="00EB5A9D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b">
    <w:name w:val="Примечание"/>
    <w:basedOn w:val="a0"/>
    <w:link w:val="ac"/>
    <w:rsid w:val="00AA5E71"/>
    <w:pPr>
      <w:keepNext/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d">
    <w:name w:val="Раздел документа"/>
    <w:basedOn w:val="a0"/>
    <w:next w:val="a0"/>
    <w:rsid w:val="00EB5A9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e">
    <w:name w:val="Рис"/>
    <w:next w:val="af"/>
    <w:link w:val="af0"/>
    <w:rsid w:val="00EB5A9D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1">
    <w:name w:val="Рис Имя"/>
    <w:basedOn w:val="a0"/>
    <w:next w:val="ae"/>
    <w:link w:val="af2"/>
    <w:rsid w:val="00EB5A9D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EB5A9D"/>
    <w:pPr>
      <w:keepLines/>
      <w:numPr>
        <w:numId w:val="3"/>
      </w:numPr>
      <w:spacing w:before="120"/>
      <w:ind w:right="851"/>
    </w:pPr>
    <w:rPr>
      <w:sz w:val="20"/>
      <w:lang w:eastAsia="en-US"/>
    </w:rPr>
  </w:style>
  <w:style w:type="paragraph" w:customStyle="1" w:styleId="af3">
    <w:name w:val="Содержание"/>
    <w:basedOn w:val="a0"/>
    <w:next w:val="a0"/>
    <w:rsid w:val="00EB5A9D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4"/>
    <w:rsid w:val="00EB5A9D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">
    <w:name w:val="Список_1)"/>
    <w:basedOn w:val="af"/>
    <w:rsid w:val="00EB5A9D"/>
    <w:pPr>
      <w:numPr>
        <w:numId w:val="2"/>
      </w:numPr>
    </w:pPr>
    <w:rPr>
      <w:kern w:val="24"/>
      <w:szCs w:val="20"/>
    </w:rPr>
  </w:style>
  <w:style w:type="paragraph" w:customStyle="1" w:styleId="10">
    <w:name w:val="Список_1."/>
    <w:basedOn w:val="a0"/>
    <w:rsid w:val="00EB5A9D"/>
    <w:pPr>
      <w:numPr>
        <w:numId w:val="1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">
    <w:name w:val="Текст пункта"/>
    <w:link w:val="33"/>
    <w:rsid w:val="00EB5A9D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4">
    <w:name w:val="Текст_программы"/>
    <w:rsid w:val="00EB5A9D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5">
    <w:name w:val="ТИТ1"/>
    <w:basedOn w:val="af"/>
    <w:rsid w:val="00EB5A9D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EB5A9D"/>
    <w:rPr>
      <w:caps w:val="0"/>
    </w:rPr>
  </w:style>
  <w:style w:type="paragraph" w:customStyle="1" w:styleId="34">
    <w:name w:val="Тит3"/>
    <w:basedOn w:val="24"/>
    <w:rsid w:val="00EB5A9D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link w:val="af6"/>
    <w:rsid w:val="0058172F"/>
    <w:pPr>
      <w:shd w:val="clear" w:color="auto" w:fill="000080"/>
    </w:pPr>
    <w:rPr>
      <w:rFonts w:ascii="Tahoma" w:hAnsi="Tahoma" w:cs="Tahoma"/>
      <w:sz w:val="20"/>
    </w:rPr>
  </w:style>
  <w:style w:type="paragraph" w:styleId="af7">
    <w:name w:val="footer"/>
    <w:basedOn w:val="a0"/>
    <w:link w:val="af8"/>
    <w:rsid w:val="0058172F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2"/>
    <w:rsid w:val="00EB5A9D"/>
  </w:style>
  <w:style w:type="character" w:customStyle="1" w:styleId="Bold">
    <w:name w:val="Текст_Bold"/>
    <w:rsid w:val="00EB5A9D"/>
    <w:rPr>
      <w:rFonts w:ascii="Tahoma" w:hAnsi="Tahoma"/>
      <w:b/>
    </w:rPr>
  </w:style>
  <w:style w:type="paragraph" w:styleId="25">
    <w:name w:val="toc 2"/>
    <w:basedOn w:val="a0"/>
    <w:next w:val="a0"/>
    <w:autoRedefine/>
    <w:uiPriority w:val="39"/>
    <w:rsid w:val="0058172F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17">
    <w:name w:val="toc 1"/>
    <w:basedOn w:val="a0"/>
    <w:next w:val="a0"/>
    <w:autoRedefine/>
    <w:uiPriority w:val="39"/>
    <w:rsid w:val="0058172F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58172F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2">
    <w:name w:val="toc 4"/>
    <w:basedOn w:val="a0"/>
    <w:next w:val="a0"/>
    <w:autoRedefine/>
    <w:uiPriority w:val="39"/>
    <w:rsid w:val="0058172F"/>
    <w:pPr>
      <w:ind w:left="600"/>
      <w:jc w:val="left"/>
    </w:pPr>
    <w:rPr>
      <w:szCs w:val="21"/>
    </w:rPr>
  </w:style>
  <w:style w:type="paragraph" w:customStyle="1" w:styleId="Numpage8">
    <w:name w:val="Num page 8"/>
    <w:rsid w:val="00EB5A9D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EB5A9D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9">
    <w:name w:val="Кмд_польз"/>
    <w:rsid w:val="00EB5A9D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EB5A9D"/>
    <w:rPr>
      <w:sz w:val="24"/>
    </w:rPr>
  </w:style>
  <w:style w:type="paragraph" w:customStyle="1" w:styleId="2">
    <w:name w:val="Маркированный 2 уровень"/>
    <w:basedOn w:val="11"/>
    <w:qFormat/>
    <w:rsid w:val="00EB5A9D"/>
    <w:pPr>
      <w:numPr>
        <w:numId w:val="5"/>
      </w:numPr>
      <w:ind w:left="1276"/>
    </w:pPr>
  </w:style>
  <w:style w:type="paragraph" w:customStyle="1" w:styleId="3">
    <w:name w:val="Маркированный 3 уровень"/>
    <w:basedOn w:val="11"/>
    <w:qFormat/>
    <w:rsid w:val="00EB5A9D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"/>
    <w:qFormat/>
    <w:rsid w:val="00EB5A9D"/>
    <w:pPr>
      <w:numPr>
        <w:numId w:val="7"/>
      </w:numPr>
    </w:pPr>
  </w:style>
  <w:style w:type="paragraph" w:customStyle="1" w:styleId="21">
    <w:name w:val="Нумерованный 2 уровень"/>
    <w:basedOn w:val="a0"/>
    <w:rsid w:val="00EB5A9D"/>
    <w:pPr>
      <w:numPr>
        <w:numId w:val="8"/>
      </w:numPr>
    </w:pPr>
    <w:rPr>
      <w:sz w:val="20"/>
    </w:rPr>
  </w:style>
  <w:style w:type="paragraph" w:customStyle="1" w:styleId="afa">
    <w:name w:val="Примечание (текст)"/>
    <w:basedOn w:val="a0"/>
    <w:link w:val="afb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paragraph" w:customStyle="1" w:styleId="afc">
    <w:name w:val="Важно!"/>
    <w:basedOn w:val="a0"/>
    <w:link w:val="afd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paragraph" w:customStyle="1" w:styleId="afe">
    <w:name w:val="К сведению"/>
    <w:basedOn w:val="a0"/>
    <w:next w:val="afa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">
    <w:name w:val="Пример"/>
    <w:basedOn w:val="a0"/>
    <w:link w:val="aff0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b">
    <w:name w:val="Примечание (текст) Знак"/>
    <w:link w:val="afa"/>
    <w:rsid w:val="00EB5A9D"/>
    <w:rPr>
      <w:rFonts w:ascii="Tahoma" w:hAnsi="Tahoma"/>
      <w:szCs w:val="24"/>
    </w:rPr>
  </w:style>
  <w:style w:type="character" w:customStyle="1" w:styleId="ac">
    <w:name w:val="Примечание Знак"/>
    <w:link w:val="ab"/>
    <w:rsid w:val="00AA5E71"/>
    <w:rPr>
      <w:rFonts w:ascii="Tahoma" w:hAnsi="Tahoma"/>
      <w:b/>
      <w:szCs w:val="24"/>
    </w:rPr>
  </w:style>
  <w:style w:type="character" w:customStyle="1" w:styleId="aff0">
    <w:name w:val="Пример Знак"/>
    <w:link w:val="aff"/>
    <w:rsid w:val="00EB5A9D"/>
    <w:rPr>
      <w:rFonts w:ascii="Tahoma" w:hAnsi="Tahoma"/>
      <w:b/>
      <w:color w:val="1E5C3D"/>
      <w:lang w:eastAsia="en-US"/>
    </w:rPr>
  </w:style>
  <w:style w:type="character" w:customStyle="1" w:styleId="afd">
    <w:name w:val="Важно! Знак"/>
    <w:link w:val="afc"/>
    <w:rsid w:val="00EB5A9D"/>
    <w:rPr>
      <w:rFonts w:ascii="Tahoma" w:hAnsi="Tahoma"/>
      <w:b/>
      <w:color w:val="E02020"/>
      <w:szCs w:val="24"/>
    </w:rPr>
  </w:style>
  <w:style w:type="paragraph" w:customStyle="1" w:styleId="aff1">
    <w:name w:val="Название Модуля/Подсистемы"/>
    <w:basedOn w:val="aff2"/>
    <w:next w:val="aff2"/>
    <w:link w:val="aff3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4">
    <w:name w:val="Надпись ТЛ и ЛУ"/>
    <w:basedOn w:val="aff2"/>
    <w:next w:val="aff2"/>
    <w:link w:val="aff5"/>
    <w:rsid w:val="00775B1E"/>
    <w:pPr>
      <w:ind w:firstLine="0"/>
      <w:jc w:val="center"/>
    </w:pPr>
    <w:rPr>
      <w:sz w:val="32"/>
      <w:szCs w:val="36"/>
    </w:rPr>
  </w:style>
  <w:style w:type="character" w:customStyle="1" w:styleId="aff5">
    <w:name w:val="Надпись ТЛ и ЛУ Знак Знак"/>
    <w:link w:val="aff4"/>
    <w:rsid w:val="00775B1E"/>
    <w:rPr>
      <w:rFonts w:ascii="Tahoma" w:hAnsi="Tahoma"/>
      <w:sz w:val="32"/>
      <w:szCs w:val="36"/>
    </w:rPr>
  </w:style>
  <w:style w:type="character" w:customStyle="1" w:styleId="aff3">
    <w:name w:val="Название Модуля/Подсистемы Знак Знак"/>
    <w:link w:val="aff1"/>
    <w:rsid w:val="00775B1E"/>
    <w:rPr>
      <w:rFonts w:ascii="Tahoma" w:hAnsi="Tahoma"/>
      <w:caps/>
      <w:sz w:val="52"/>
      <w:szCs w:val="48"/>
    </w:rPr>
  </w:style>
  <w:style w:type="paragraph" w:customStyle="1" w:styleId="aff2">
    <w:name w:val="Основной шрифт"/>
    <w:link w:val="aff6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7">
    <w:name w:val="Наименование документа"/>
    <w:basedOn w:val="aff2"/>
    <w:next w:val="aff2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8">
    <w:name w:val="Пометка о конфиденциальности"/>
    <w:basedOn w:val="aff2"/>
    <w:next w:val="aff2"/>
    <w:rsid w:val="00775B1E"/>
    <w:pPr>
      <w:ind w:firstLine="0"/>
      <w:jc w:val="center"/>
    </w:pPr>
    <w:rPr>
      <w:b/>
      <w:sz w:val="24"/>
    </w:rPr>
  </w:style>
  <w:style w:type="paragraph" w:customStyle="1" w:styleId="aff9">
    <w:name w:val="Обозначение документа"/>
    <w:basedOn w:val="aff4"/>
    <w:rsid w:val="00775B1E"/>
    <w:rPr>
      <w:sz w:val="28"/>
      <w:lang w:val="en-US"/>
    </w:rPr>
  </w:style>
  <w:style w:type="paragraph" w:customStyle="1" w:styleId="affa">
    <w:name w:val="Название системы"/>
    <w:aliases w:val="модуля"/>
    <w:basedOn w:val="aff2"/>
    <w:next w:val="aff2"/>
    <w:link w:val="affb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b">
    <w:name w:val="Название системы;модуля Знак Знак"/>
    <w:link w:val="affa"/>
    <w:rsid w:val="00775B1E"/>
    <w:rPr>
      <w:rFonts w:ascii="Tahoma" w:hAnsi="Tahoma"/>
      <w:caps/>
      <w:sz w:val="40"/>
      <w:szCs w:val="48"/>
    </w:rPr>
  </w:style>
  <w:style w:type="character" w:customStyle="1" w:styleId="aff6">
    <w:name w:val="Основной шрифт Знак"/>
    <w:link w:val="aff2"/>
    <w:rsid w:val="00775B1E"/>
    <w:rPr>
      <w:rFonts w:ascii="Tahoma" w:hAnsi="Tahoma"/>
      <w:szCs w:val="24"/>
      <w:lang w:val="ru-RU" w:eastAsia="ru-RU" w:bidi="ar-SA"/>
    </w:rPr>
  </w:style>
  <w:style w:type="paragraph" w:customStyle="1" w:styleId="affc">
    <w:name w:val="Термин"/>
    <w:basedOn w:val="aff2"/>
    <w:next w:val="aff2"/>
    <w:link w:val="affd"/>
    <w:rsid w:val="00775B1E"/>
    <w:pPr>
      <w:ind w:firstLine="0"/>
    </w:pPr>
    <w:rPr>
      <w:rFonts w:cs="Tahoma"/>
      <w:b/>
      <w:i/>
    </w:rPr>
  </w:style>
  <w:style w:type="character" w:customStyle="1" w:styleId="affd">
    <w:name w:val="Термин Знак"/>
    <w:link w:val="affc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link w:val="af"/>
    <w:rsid w:val="00EB5A9D"/>
    <w:rPr>
      <w:rFonts w:ascii="Tahoma" w:hAnsi="Tahoma"/>
      <w:spacing w:val="2"/>
      <w:sz w:val="24"/>
      <w:szCs w:val="24"/>
      <w:lang w:eastAsia="en-US"/>
    </w:rPr>
  </w:style>
  <w:style w:type="character" w:customStyle="1" w:styleId="a5">
    <w:name w:val="Верхний колонтитул Знак"/>
    <w:link w:val="a4"/>
    <w:rsid w:val="003453B0"/>
    <w:rPr>
      <w:rFonts w:ascii="Arial" w:hAnsi="Arial"/>
      <w:sz w:val="24"/>
    </w:rPr>
  </w:style>
  <w:style w:type="character" w:customStyle="1" w:styleId="13">
    <w:name w:val="Заголовок 1 Знак"/>
    <w:link w:val="12"/>
    <w:rsid w:val="003453B0"/>
    <w:rPr>
      <w:rFonts w:ascii="Arial" w:hAnsi="Arial"/>
      <w:b/>
      <w:sz w:val="28"/>
      <w:szCs w:val="28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0"/>
    <w:rsid w:val="003453B0"/>
    <w:rPr>
      <w:rFonts w:ascii="Arial" w:hAnsi="Arial"/>
      <w:b/>
      <w:sz w:val="24"/>
    </w:rPr>
  </w:style>
  <w:style w:type="character" w:customStyle="1" w:styleId="31">
    <w:name w:val="Заголовок 3 Знак"/>
    <w:link w:val="30"/>
    <w:rsid w:val="003453B0"/>
    <w:rPr>
      <w:rFonts w:ascii="Arial" w:hAnsi="Arial"/>
      <w:b/>
      <w:bCs/>
      <w:sz w:val="24"/>
    </w:rPr>
  </w:style>
  <w:style w:type="paragraph" w:styleId="affe">
    <w:name w:val="Body Text"/>
    <w:basedOn w:val="a0"/>
    <w:link w:val="afff"/>
    <w:rsid w:val="0058172F"/>
  </w:style>
  <w:style w:type="character" w:customStyle="1" w:styleId="afff">
    <w:name w:val="Основной текст Знак"/>
    <w:link w:val="affe"/>
    <w:rsid w:val="003453B0"/>
    <w:rPr>
      <w:rFonts w:ascii="Arial" w:hAnsi="Arial"/>
      <w:sz w:val="24"/>
    </w:rPr>
  </w:style>
  <w:style w:type="paragraph" w:customStyle="1" w:styleId="TitleBar">
    <w:name w:val="Title Bar"/>
    <w:basedOn w:val="a0"/>
    <w:rsid w:val="004A08D5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character" w:styleId="afff0">
    <w:name w:val="footnote reference"/>
    <w:rsid w:val="004A08D5"/>
    <w:rPr>
      <w:rFonts w:cs="Arial"/>
      <w:color w:val="000000"/>
      <w:sz w:val="20"/>
      <w:szCs w:val="20"/>
    </w:rPr>
  </w:style>
  <w:style w:type="paragraph" w:styleId="afff1">
    <w:name w:val="footnote text"/>
    <w:basedOn w:val="a0"/>
    <w:link w:val="afff2"/>
    <w:rsid w:val="004A08D5"/>
    <w:rPr>
      <w:sz w:val="20"/>
    </w:rPr>
  </w:style>
  <w:style w:type="character" w:customStyle="1" w:styleId="afff2">
    <w:name w:val="Текст сноски Знак"/>
    <w:link w:val="afff1"/>
    <w:rsid w:val="004A08D5"/>
    <w:rPr>
      <w:rFonts w:ascii="Tahoma" w:hAnsi="Tahoma"/>
    </w:rPr>
  </w:style>
  <w:style w:type="paragraph" w:customStyle="1" w:styleId="HeadingBar">
    <w:name w:val="Heading Bar"/>
    <w:basedOn w:val="a0"/>
    <w:next w:val="30"/>
    <w:rsid w:val="004A08D5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styleId="afff3">
    <w:name w:val="Balloon Text"/>
    <w:basedOn w:val="a0"/>
    <w:link w:val="afff4"/>
    <w:uiPriority w:val="99"/>
    <w:unhideWhenUsed/>
    <w:rsid w:val="004A08D5"/>
    <w:rPr>
      <w:rFonts w:cs="Tahoma"/>
      <w:sz w:val="16"/>
      <w:szCs w:val="16"/>
    </w:rPr>
  </w:style>
  <w:style w:type="character" w:customStyle="1" w:styleId="afff4">
    <w:name w:val="Текст выноски Знак"/>
    <w:link w:val="afff3"/>
    <w:uiPriority w:val="99"/>
    <w:rsid w:val="004A08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08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fff5">
    <w:name w:val="Table Grid"/>
    <w:basedOn w:val="a2"/>
    <w:uiPriority w:val="59"/>
    <w:rsid w:val="004A08D5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List Paragraph"/>
    <w:basedOn w:val="a0"/>
    <w:uiPriority w:val="34"/>
    <w:qFormat/>
    <w:rsid w:val="004A08D5"/>
    <w:pPr>
      <w:ind w:left="708"/>
    </w:pPr>
  </w:style>
  <w:style w:type="character" w:customStyle="1" w:styleId="41">
    <w:name w:val="Заголовок 4 Знак"/>
    <w:aliases w:val="(подпункт) Знак"/>
    <w:link w:val="40"/>
    <w:rsid w:val="003453B0"/>
    <w:rPr>
      <w:rFonts w:ascii="Arial" w:hAnsi="Arial"/>
      <w:b/>
      <w:sz w:val="24"/>
    </w:rPr>
  </w:style>
  <w:style w:type="paragraph" w:styleId="afff7">
    <w:name w:val="TOC Heading"/>
    <w:basedOn w:val="12"/>
    <w:next w:val="a0"/>
    <w:uiPriority w:val="39"/>
    <w:qFormat/>
    <w:rsid w:val="004A08D5"/>
    <w:pPr>
      <w:pageBreakBefore w:val="0"/>
      <w:numPr>
        <w:numId w:val="0"/>
      </w:numPr>
      <w:spacing w:before="240" w:after="60" w:line="240" w:lineRule="auto"/>
      <w:ind w:right="0"/>
      <w:jc w:val="left"/>
      <w:outlineLvl w:val="9"/>
    </w:pPr>
    <w:rPr>
      <w:rFonts w:ascii="Cambria" w:hAnsi="Cambria"/>
      <w:bCs/>
      <w:caps/>
      <w:kern w:val="32"/>
      <w:sz w:val="32"/>
      <w:szCs w:val="32"/>
    </w:rPr>
  </w:style>
  <w:style w:type="character" w:styleId="afff8">
    <w:name w:val="Hyperlink"/>
    <w:uiPriority w:val="99"/>
    <w:rsid w:val="0058172F"/>
    <w:rPr>
      <w:color w:val="0000FF"/>
      <w:u w:val="single"/>
    </w:rPr>
  </w:style>
  <w:style w:type="character" w:customStyle="1" w:styleId="af8">
    <w:name w:val="Нижний колонтитул Знак"/>
    <w:link w:val="af7"/>
    <w:rsid w:val="003453B0"/>
    <w:rPr>
      <w:rFonts w:ascii="Arial" w:hAnsi="Arial"/>
      <w:sz w:val="24"/>
    </w:rPr>
  </w:style>
  <w:style w:type="character" w:styleId="afff9">
    <w:name w:val="page number"/>
    <w:basedOn w:val="a1"/>
    <w:rsid w:val="004A08D5"/>
  </w:style>
  <w:style w:type="character" w:customStyle="1" w:styleId="fbulletedlist">
    <w:name w:val="f_bulletedlist"/>
    <w:basedOn w:val="a1"/>
    <w:rsid w:val="004A08D5"/>
  </w:style>
  <w:style w:type="character" w:styleId="afffa">
    <w:name w:val="FollowedHyperlink"/>
    <w:uiPriority w:val="99"/>
    <w:unhideWhenUsed/>
    <w:rsid w:val="004A08D5"/>
    <w:rPr>
      <w:color w:val="800080"/>
      <w:u w:val="single"/>
    </w:rPr>
  </w:style>
  <w:style w:type="character" w:customStyle="1" w:styleId="50">
    <w:name w:val="Заголовок 5 Знак"/>
    <w:link w:val="5"/>
    <w:uiPriority w:val="9"/>
    <w:rsid w:val="0058172F"/>
    <w:rPr>
      <w:rFonts w:ascii="Arial" w:hAnsi="Arial"/>
      <w:b/>
      <w:bCs/>
      <w:iCs/>
      <w:sz w:val="24"/>
      <w:szCs w:val="26"/>
    </w:rPr>
  </w:style>
  <w:style w:type="paragraph" w:styleId="afffb">
    <w:name w:val="No Spacing"/>
    <w:uiPriority w:val="1"/>
    <w:qFormat/>
    <w:rsid w:val="004A08D5"/>
    <w:rPr>
      <w:rFonts w:ascii="Tahoma" w:hAnsi="Tahoma"/>
      <w:sz w:val="24"/>
      <w:szCs w:val="24"/>
    </w:rPr>
  </w:style>
  <w:style w:type="paragraph" w:styleId="afffc">
    <w:name w:val="Subtitle"/>
    <w:basedOn w:val="a0"/>
    <w:next w:val="a0"/>
    <w:link w:val="afffd"/>
    <w:qFormat/>
    <w:rsid w:val="004A08D5"/>
    <w:pPr>
      <w:spacing w:after="60"/>
      <w:jc w:val="center"/>
      <w:outlineLvl w:val="1"/>
    </w:pPr>
    <w:rPr>
      <w:rFonts w:ascii="Cambria" w:hAnsi="Cambria"/>
    </w:rPr>
  </w:style>
  <w:style w:type="character" w:customStyle="1" w:styleId="afffd">
    <w:name w:val="Подзаголовок Знак"/>
    <w:link w:val="afffc"/>
    <w:rsid w:val="004A08D5"/>
    <w:rPr>
      <w:rFonts w:ascii="Cambria" w:hAnsi="Cambria"/>
      <w:sz w:val="24"/>
      <w:szCs w:val="24"/>
    </w:rPr>
  </w:style>
  <w:style w:type="paragraph" w:styleId="51">
    <w:name w:val="toc 5"/>
    <w:basedOn w:val="a0"/>
    <w:next w:val="a0"/>
    <w:autoRedefine/>
    <w:rsid w:val="0058172F"/>
    <w:pPr>
      <w:ind w:left="960"/>
    </w:pPr>
  </w:style>
  <w:style w:type="paragraph" w:styleId="6">
    <w:name w:val="toc 6"/>
    <w:basedOn w:val="a0"/>
    <w:next w:val="a0"/>
    <w:autoRedefine/>
    <w:rsid w:val="0058172F"/>
    <w:pPr>
      <w:numPr>
        <w:ilvl w:val="2"/>
        <w:numId w:val="17"/>
      </w:numPr>
    </w:pPr>
  </w:style>
  <w:style w:type="paragraph" w:styleId="7">
    <w:name w:val="toc 7"/>
    <w:basedOn w:val="a0"/>
    <w:next w:val="a0"/>
    <w:autoRedefine/>
    <w:rsid w:val="0058172F"/>
    <w:pPr>
      <w:ind w:left="1440"/>
    </w:pPr>
  </w:style>
  <w:style w:type="paragraph" w:styleId="8">
    <w:name w:val="toc 8"/>
    <w:basedOn w:val="a0"/>
    <w:next w:val="a0"/>
    <w:autoRedefine/>
    <w:rsid w:val="0058172F"/>
    <w:pPr>
      <w:ind w:left="1680"/>
    </w:pPr>
  </w:style>
  <w:style w:type="paragraph" w:styleId="9">
    <w:name w:val="toc 9"/>
    <w:basedOn w:val="a0"/>
    <w:next w:val="a0"/>
    <w:autoRedefine/>
    <w:rsid w:val="0058172F"/>
    <w:pPr>
      <w:ind w:left="1920"/>
    </w:pPr>
  </w:style>
  <w:style w:type="character" w:customStyle="1" w:styleId="61">
    <w:name w:val="Заголовок 6 Знак"/>
    <w:link w:val="60"/>
    <w:uiPriority w:val="9"/>
    <w:rsid w:val="0058172F"/>
    <w:rPr>
      <w:rFonts w:ascii="Arial" w:hAnsi="Arial"/>
      <w:b/>
      <w:bCs/>
      <w:sz w:val="24"/>
      <w:szCs w:val="22"/>
    </w:rPr>
  </w:style>
  <w:style w:type="character" w:customStyle="1" w:styleId="af6">
    <w:name w:val="Схема документа Знак"/>
    <w:link w:val="af5"/>
    <w:rsid w:val="003453B0"/>
    <w:rPr>
      <w:rFonts w:ascii="Tahoma" w:hAnsi="Tahoma" w:cs="Tahoma"/>
      <w:shd w:val="clear" w:color="auto" w:fill="000080"/>
    </w:rPr>
  </w:style>
  <w:style w:type="paragraph" w:customStyle="1" w:styleId="18">
    <w:name w:val="Стиль маркировка 1уровень"/>
    <w:basedOn w:val="11"/>
    <w:link w:val="19"/>
    <w:qFormat/>
    <w:rsid w:val="004A08D5"/>
    <w:pPr>
      <w:numPr>
        <w:numId w:val="0"/>
      </w:numPr>
      <w:tabs>
        <w:tab w:val="num" w:pos="987"/>
      </w:tabs>
      <w:ind w:firstLine="624"/>
    </w:pPr>
  </w:style>
  <w:style w:type="character" w:customStyle="1" w:styleId="14">
    <w:name w:val="Маркированный 1 уровень Знак"/>
    <w:link w:val="11"/>
    <w:rsid w:val="004D0FEC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19">
    <w:name w:val="Стиль маркировка 1уровень Знак"/>
    <w:basedOn w:val="14"/>
    <w:link w:val="18"/>
    <w:rsid w:val="004A08D5"/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e">
    <w:name w:val="annotation reference"/>
    <w:rsid w:val="006B5BAE"/>
    <w:rPr>
      <w:sz w:val="16"/>
      <w:szCs w:val="16"/>
    </w:rPr>
  </w:style>
  <w:style w:type="paragraph" w:styleId="affff">
    <w:name w:val="annotation text"/>
    <w:basedOn w:val="a0"/>
    <w:link w:val="affff0"/>
    <w:rsid w:val="006B5BAE"/>
    <w:rPr>
      <w:sz w:val="20"/>
    </w:rPr>
  </w:style>
  <w:style w:type="character" w:customStyle="1" w:styleId="affff0">
    <w:name w:val="Текст примечания Знак"/>
    <w:link w:val="affff"/>
    <w:rsid w:val="006B5BAE"/>
    <w:rPr>
      <w:rFonts w:ascii="Tahoma" w:hAnsi="Tahoma"/>
    </w:rPr>
  </w:style>
  <w:style w:type="paragraph" w:styleId="affff1">
    <w:name w:val="annotation subject"/>
    <w:basedOn w:val="affff"/>
    <w:next w:val="affff"/>
    <w:link w:val="affff2"/>
    <w:rsid w:val="006B5BAE"/>
    <w:rPr>
      <w:b/>
      <w:bCs/>
    </w:rPr>
  </w:style>
  <w:style w:type="character" w:customStyle="1" w:styleId="affff2">
    <w:name w:val="Тема примечания Знак"/>
    <w:link w:val="affff1"/>
    <w:rsid w:val="006B5BAE"/>
    <w:rPr>
      <w:rFonts w:ascii="Tahoma" w:hAnsi="Tahoma"/>
      <w:b/>
      <w:bCs/>
    </w:rPr>
  </w:style>
  <w:style w:type="character" w:customStyle="1" w:styleId="Absatz-Standardschriftart">
    <w:name w:val="Absatz-Standardschriftart"/>
    <w:rsid w:val="003453B0"/>
  </w:style>
  <w:style w:type="character" w:customStyle="1" w:styleId="36">
    <w:name w:val="Основной шрифт абзаца3"/>
    <w:rsid w:val="003453B0"/>
  </w:style>
  <w:style w:type="character" w:customStyle="1" w:styleId="27">
    <w:name w:val="Основной шрифт абзаца2"/>
    <w:rsid w:val="003453B0"/>
  </w:style>
  <w:style w:type="character" w:customStyle="1" w:styleId="1a">
    <w:name w:val="Основной шрифт абзаца1"/>
    <w:rsid w:val="003453B0"/>
  </w:style>
  <w:style w:type="character" w:customStyle="1" w:styleId="affff3">
    <w:name w:val="Символ нумерации"/>
    <w:rsid w:val="003453B0"/>
  </w:style>
  <w:style w:type="character" w:customStyle="1" w:styleId="affff4">
    <w:name w:val="Ссылка указателя"/>
    <w:rsid w:val="003453B0"/>
  </w:style>
  <w:style w:type="paragraph" w:customStyle="1" w:styleId="1b">
    <w:name w:val="Заголовок1"/>
    <w:basedOn w:val="a0"/>
    <w:next w:val="affe"/>
    <w:rsid w:val="003453B0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0"/>
    <w:rsid w:val="003453B0"/>
    <w:pPr>
      <w:suppressLineNumbers/>
    </w:pPr>
  </w:style>
  <w:style w:type="paragraph" w:customStyle="1" w:styleId="37">
    <w:name w:val="Название объекта3"/>
    <w:basedOn w:val="a0"/>
    <w:rsid w:val="003453B0"/>
    <w:pPr>
      <w:suppressLineNumbers/>
      <w:spacing w:before="120"/>
    </w:pPr>
    <w:rPr>
      <w:i/>
      <w:iCs/>
    </w:rPr>
  </w:style>
  <w:style w:type="paragraph" w:customStyle="1" w:styleId="38">
    <w:name w:val="Указатель3"/>
    <w:basedOn w:val="a0"/>
    <w:rsid w:val="003453B0"/>
    <w:pPr>
      <w:suppressLineNumbers/>
    </w:pPr>
  </w:style>
  <w:style w:type="paragraph" w:customStyle="1" w:styleId="28">
    <w:name w:val="Название объекта2"/>
    <w:basedOn w:val="a0"/>
    <w:rsid w:val="003453B0"/>
    <w:pPr>
      <w:suppressLineNumbers/>
      <w:spacing w:before="120"/>
    </w:pPr>
    <w:rPr>
      <w:i/>
      <w:iCs/>
    </w:rPr>
  </w:style>
  <w:style w:type="paragraph" w:customStyle="1" w:styleId="29">
    <w:name w:val="Указатель2"/>
    <w:basedOn w:val="a0"/>
    <w:rsid w:val="003453B0"/>
    <w:pPr>
      <w:suppressLineNumbers/>
    </w:pPr>
  </w:style>
  <w:style w:type="paragraph" w:customStyle="1" w:styleId="1c">
    <w:name w:val="Название объекта1"/>
    <w:basedOn w:val="a0"/>
    <w:rsid w:val="003453B0"/>
    <w:pPr>
      <w:suppressLineNumbers/>
      <w:spacing w:before="120"/>
    </w:pPr>
    <w:rPr>
      <w:i/>
      <w:iCs/>
    </w:rPr>
  </w:style>
  <w:style w:type="paragraph" w:customStyle="1" w:styleId="1d">
    <w:name w:val="Указатель1"/>
    <w:basedOn w:val="a0"/>
    <w:rsid w:val="003453B0"/>
    <w:pPr>
      <w:suppressLineNumbers/>
    </w:pPr>
  </w:style>
  <w:style w:type="paragraph" w:customStyle="1" w:styleId="affff5">
    <w:name w:val="Текст в заданном формате"/>
    <w:basedOn w:val="a0"/>
    <w:rsid w:val="003453B0"/>
    <w:rPr>
      <w:rFonts w:ascii="DejaVu Sans Mono" w:eastAsia="DejaVu Sans" w:hAnsi="DejaVu Sans Mono" w:cs="DejaVu Sans Mono"/>
      <w:sz w:val="20"/>
    </w:rPr>
  </w:style>
  <w:style w:type="paragraph" w:customStyle="1" w:styleId="1e">
    <w:name w:val="Заголовок таблицы ссылок1"/>
    <w:basedOn w:val="12"/>
    <w:next w:val="a0"/>
    <w:rsid w:val="003453B0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hAnsi="Cambria"/>
      <w:bCs/>
      <w:caps/>
      <w:color w:val="365F91"/>
    </w:rPr>
  </w:style>
  <w:style w:type="paragraph" w:customStyle="1" w:styleId="affff6">
    <w:name w:val="Содержимое таблицы"/>
    <w:basedOn w:val="a0"/>
    <w:rsid w:val="003453B0"/>
    <w:pPr>
      <w:suppressLineNumbers/>
    </w:pPr>
  </w:style>
  <w:style w:type="paragraph" w:customStyle="1" w:styleId="affff7">
    <w:name w:val="Заголовок таблицы"/>
    <w:basedOn w:val="affff6"/>
    <w:rsid w:val="003453B0"/>
    <w:pPr>
      <w:jc w:val="center"/>
    </w:pPr>
    <w:rPr>
      <w:b/>
      <w:bCs/>
    </w:rPr>
  </w:style>
  <w:style w:type="paragraph" w:customStyle="1" w:styleId="100">
    <w:name w:val="Оглавление 10"/>
    <w:basedOn w:val="29"/>
    <w:rsid w:val="003453B0"/>
    <w:pPr>
      <w:tabs>
        <w:tab w:val="right" w:leader="dot" w:pos="7091"/>
      </w:tabs>
      <w:ind w:left="2547"/>
    </w:pPr>
  </w:style>
  <w:style w:type="paragraph" w:styleId="affff8">
    <w:name w:val="List"/>
    <w:basedOn w:val="affe"/>
    <w:rsid w:val="003453B0"/>
  </w:style>
  <w:style w:type="character" w:styleId="affff9">
    <w:name w:val="Strong"/>
    <w:qFormat/>
    <w:rsid w:val="003453B0"/>
    <w:rPr>
      <w:b/>
      <w:bCs/>
    </w:rPr>
  </w:style>
  <w:style w:type="paragraph" w:styleId="affffa">
    <w:name w:val="Normal (Web)"/>
    <w:basedOn w:val="a0"/>
    <w:uiPriority w:val="99"/>
    <w:unhideWhenUsed/>
    <w:rsid w:val="001766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BC6A32"/>
  </w:style>
  <w:style w:type="character" w:customStyle="1" w:styleId="1f">
    <w:name w:val="Маркированный 1 уровень Знак Знак"/>
    <w:rsid w:val="00426138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f0">
    <w:name w:val="Рис Знак"/>
    <w:link w:val="ae"/>
    <w:locked/>
    <w:rsid w:val="00F9692F"/>
    <w:rPr>
      <w:rFonts w:ascii="Tahoma" w:hAnsi="Tahoma"/>
      <w:noProof/>
      <w:sz w:val="24"/>
      <w:lang w:val="en-US" w:eastAsia="en-US"/>
    </w:rPr>
  </w:style>
  <w:style w:type="character" w:customStyle="1" w:styleId="af2">
    <w:name w:val="Рис Имя Знак"/>
    <w:link w:val="af1"/>
    <w:locked/>
    <w:rsid w:val="00F9692F"/>
    <w:rPr>
      <w:rFonts w:ascii="Tahoma" w:hAnsi="Tahoma"/>
      <w:sz w:val="24"/>
      <w:lang w:eastAsia="en-US"/>
    </w:rPr>
  </w:style>
  <w:style w:type="paragraph" w:styleId="affffb">
    <w:name w:val="Revision"/>
    <w:hidden/>
    <w:uiPriority w:val="99"/>
    <w:semiHidden/>
    <w:rsid w:val="00844201"/>
    <w:rPr>
      <w:rFonts w:ascii="Tahoma" w:eastAsia="Calibri" w:hAnsi="Tahoma"/>
      <w:sz w:val="24"/>
      <w:szCs w:val="24"/>
    </w:rPr>
  </w:style>
  <w:style w:type="paragraph" w:customStyle="1" w:styleId="110">
    <w:name w:val="Стиль_1.1)"/>
    <w:basedOn w:val="1"/>
    <w:autoRedefine/>
    <w:qFormat/>
    <w:rsid w:val="00EB5A9D"/>
    <w:pPr>
      <w:numPr>
        <w:numId w:val="9"/>
      </w:numPr>
    </w:pPr>
  </w:style>
  <w:style w:type="paragraph" w:customStyle="1" w:styleId="phbase">
    <w:name w:val="ph_base"/>
    <w:rsid w:val="0058172F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58172F"/>
    <w:pPr>
      <w:keepNext/>
      <w:keepLines/>
      <w:pageBreakBefore/>
      <w:numPr>
        <w:numId w:val="10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58172F"/>
    <w:pPr>
      <w:keepNext/>
      <w:keepLines/>
      <w:numPr>
        <w:ilvl w:val="1"/>
        <w:numId w:val="10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58172F"/>
    <w:pPr>
      <w:keepNext/>
      <w:keepLines/>
      <w:numPr>
        <w:ilvl w:val="2"/>
        <w:numId w:val="10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58172F"/>
    <w:pPr>
      <w:numPr>
        <w:numId w:val="10"/>
      </w:numPr>
    </w:pPr>
  </w:style>
  <w:style w:type="paragraph" w:customStyle="1" w:styleId="phbibliography">
    <w:name w:val="ph_bibliography"/>
    <w:basedOn w:val="phbase"/>
    <w:rsid w:val="0058172F"/>
    <w:pPr>
      <w:numPr>
        <w:numId w:val="1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58172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58172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58172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8172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58172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58172F"/>
  </w:style>
  <w:style w:type="paragraph" w:customStyle="1" w:styleId="phconfirmstamptitle">
    <w:name w:val="ph_confirmstamp_title"/>
    <w:basedOn w:val="phconfirmstamp"/>
    <w:next w:val="phconfirmstampstamp"/>
    <w:rsid w:val="0058172F"/>
    <w:rPr>
      <w:caps/>
      <w:szCs w:val="24"/>
    </w:rPr>
  </w:style>
  <w:style w:type="paragraph" w:customStyle="1" w:styleId="phcontent">
    <w:name w:val="ph_content"/>
    <w:basedOn w:val="phbase"/>
    <w:next w:val="17"/>
    <w:rsid w:val="0058172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58172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58172F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8172F"/>
    <w:pPr>
      <w:spacing w:before="120"/>
    </w:pPr>
  </w:style>
  <w:style w:type="paragraph" w:customStyle="1" w:styleId="phfiguretitle">
    <w:name w:val="ph_figure_title"/>
    <w:basedOn w:val="phfigure"/>
    <w:next w:val="phnormal"/>
    <w:rsid w:val="0058172F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8172F"/>
    <w:pPr>
      <w:widowControl w:val="0"/>
    </w:pPr>
    <w:rPr>
      <w:sz w:val="18"/>
    </w:rPr>
  </w:style>
  <w:style w:type="character" w:customStyle="1" w:styleId="phinline">
    <w:name w:val="ph_inline"/>
    <w:rsid w:val="0058172F"/>
  </w:style>
  <w:style w:type="character" w:customStyle="1" w:styleId="phinline8">
    <w:name w:val="ph_inline_8"/>
    <w:rsid w:val="0058172F"/>
    <w:rPr>
      <w:sz w:val="16"/>
    </w:rPr>
  </w:style>
  <w:style w:type="character" w:customStyle="1" w:styleId="phinlinebolditalic">
    <w:name w:val="ph_inline_bolditalic"/>
    <w:rsid w:val="0058172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8172F"/>
    <w:rPr>
      <w:rFonts w:ascii="Courier New" w:hAnsi="Courier New"/>
      <w:sz w:val="24"/>
    </w:rPr>
  </w:style>
  <w:style w:type="character" w:customStyle="1" w:styleId="phinlinefirstterm">
    <w:name w:val="ph_inline_firstterm"/>
    <w:rsid w:val="0058172F"/>
    <w:rPr>
      <w:i/>
      <w:sz w:val="24"/>
    </w:rPr>
  </w:style>
  <w:style w:type="character" w:customStyle="1" w:styleId="phinlineguiitem">
    <w:name w:val="ph_inline_guiitem"/>
    <w:rsid w:val="0058172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58172F"/>
    <w:rPr>
      <w:b/>
      <w:smallCaps/>
      <w:sz w:val="24"/>
    </w:rPr>
  </w:style>
  <w:style w:type="character" w:customStyle="1" w:styleId="phinlinespace">
    <w:name w:val="ph_inline_space"/>
    <w:rsid w:val="0058172F"/>
    <w:rPr>
      <w:spacing w:val="60"/>
    </w:rPr>
  </w:style>
  <w:style w:type="character" w:customStyle="1" w:styleId="phinlinesuperline">
    <w:name w:val="ph_inline_superline"/>
    <w:rsid w:val="0058172F"/>
    <w:rPr>
      <w:vertAlign w:val="superscript"/>
    </w:rPr>
  </w:style>
  <w:style w:type="character" w:customStyle="1" w:styleId="phinlineunderline">
    <w:name w:val="ph_inline_underline"/>
    <w:rsid w:val="0058172F"/>
    <w:rPr>
      <w:u w:val="single"/>
      <w:lang w:val="ru-RU"/>
    </w:rPr>
  </w:style>
  <w:style w:type="character" w:customStyle="1" w:styleId="phinlineunderlineitalic">
    <w:name w:val="ph_inline_underlineitalic"/>
    <w:rsid w:val="0058172F"/>
    <w:rPr>
      <w:i/>
      <w:u w:val="single"/>
      <w:lang w:val="ru-RU"/>
    </w:rPr>
  </w:style>
  <w:style w:type="character" w:customStyle="1" w:styleId="phinlineuppercase">
    <w:name w:val="ph_inline_uppercase"/>
    <w:rsid w:val="0058172F"/>
    <w:rPr>
      <w:caps/>
      <w:lang w:val="ru-RU"/>
    </w:rPr>
  </w:style>
  <w:style w:type="paragraph" w:customStyle="1" w:styleId="phinset">
    <w:name w:val="ph_inset"/>
    <w:basedOn w:val="phnormal"/>
    <w:next w:val="phnormal"/>
    <w:rsid w:val="0058172F"/>
  </w:style>
  <w:style w:type="paragraph" w:customStyle="1" w:styleId="phinsetcaution">
    <w:name w:val="ph_inset_caution"/>
    <w:basedOn w:val="phinset"/>
    <w:rsid w:val="0058172F"/>
    <w:pPr>
      <w:keepLines/>
    </w:pPr>
  </w:style>
  <w:style w:type="paragraph" w:customStyle="1" w:styleId="phinsetnote">
    <w:name w:val="ph_inset_note"/>
    <w:basedOn w:val="phinset"/>
    <w:rsid w:val="0058172F"/>
    <w:pPr>
      <w:keepLines/>
    </w:pPr>
  </w:style>
  <w:style w:type="paragraph" w:customStyle="1" w:styleId="phinsettitle">
    <w:name w:val="ph_inset_title"/>
    <w:basedOn w:val="phinset"/>
    <w:next w:val="phinsetnote"/>
    <w:rsid w:val="0058172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8172F"/>
    <w:pPr>
      <w:keepLines/>
    </w:pPr>
  </w:style>
  <w:style w:type="paragraph" w:customStyle="1" w:styleId="phlistitemized1">
    <w:name w:val="ph_list_itemized_1"/>
    <w:basedOn w:val="phnormal"/>
    <w:rsid w:val="0058172F"/>
    <w:pPr>
      <w:numPr>
        <w:numId w:val="12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58172F"/>
    <w:pPr>
      <w:numPr>
        <w:numId w:val="13"/>
      </w:numPr>
    </w:pPr>
  </w:style>
  <w:style w:type="paragraph" w:customStyle="1" w:styleId="phlistitemizedtitle">
    <w:name w:val="ph_list_itemized_title"/>
    <w:basedOn w:val="phnormal"/>
    <w:next w:val="phlistitemized1"/>
    <w:rsid w:val="0058172F"/>
    <w:pPr>
      <w:keepNext/>
    </w:pPr>
  </w:style>
  <w:style w:type="paragraph" w:customStyle="1" w:styleId="phlistordered1">
    <w:name w:val="ph_list_ordered_1"/>
    <w:basedOn w:val="phnormal"/>
    <w:rsid w:val="0058172F"/>
    <w:pPr>
      <w:numPr>
        <w:numId w:val="14"/>
      </w:numPr>
      <w:ind w:left="1752" w:hanging="357"/>
    </w:pPr>
  </w:style>
  <w:style w:type="paragraph" w:customStyle="1" w:styleId="phlistordereda">
    <w:name w:val="ph_list_ordered_aбв"/>
    <w:basedOn w:val="phnormal"/>
    <w:rsid w:val="0058172F"/>
    <w:pPr>
      <w:numPr>
        <w:numId w:val="15"/>
      </w:numPr>
      <w:ind w:right="0"/>
    </w:pPr>
  </w:style>
  <w:style w:type="paragraph" w:customStyle="1" w:styleId="phlistorderedtitle">
    <w:name w:val="ph_list_ordered_title"/>
    <w:basedOn w:val="phnormal"/>
    <w:next w:val="phlistordered1"/>
    <w:rsid w:val="0058172F"/>
    <w:pPr>
      <w:keepNext/>
    </w:pPr>
  </w:style>
  <w:style w:type="paragraph" w:customStyle="1" w:styleId="phnormal">
    <w:name w:val="ph_normal"/>
    <w:basedOn w:val="phbase"/>
    <w:rsid w:val="0058172F"/>
    <w:pPr>
      <w:ind w:right="170" w:firstLine="720"/>
    </w:pPr>
  </w:style>
  <w:style w:type="paragraph" w:customStyle="1" w:styleId="phstamp">
    <w:name w:val="ph_stamp"/>
    <w:basedOn w:val="phbase"/>
    <w:rsid w:val="0058172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8172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8172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8172F"/>
    <w:pPr>
      <w:ind w:left="57"/>
    </w:pPr>
    <w:rPr>
      <w:i/>
    </w:rPr>
  </w:style>
  <w:style w:type="paragraph" w:customStyle="1" w:styleId="phtablecell">
    <w:name w:val="ph_table_cell"/>
    <w:basedOn w:val="phbase"/>
    <w:rsid w:val="0058172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58172F"/>
    <w:pPr>
      <w:jc w:val="center"/>
    </w:pPr>
  </w:style>
  <w:style w:type="paragraph" w:customStyle="1" w:styleId="phtablecellleft">
    <w:name w:val="ph_table_cellleft"/>
    <w:basedOn w:val="phtablecell"/>
    <w:rsid w:val="0058172F"/>
    <w:pPr>
      <w:spacing w:after="160"/>
      <w:jc w:val="left"/>
    </w:pPr>
  </w:style>
  <w:style w:type="paragraph" w:customStyle="1" w:styleId="phtablecolcaption">
    <w:name w:val="ph_table_colcaption"/>
    <w:basedOn w:val="phtablecell"/>
    <w:next w:val="phtablecell"/>
    <w:rsid w:val="0058172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58172F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58172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8172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8172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8172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8172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58172F"/>
    <w:rPr>
      <w:b/>
    </w:rPr>
  </w:style>
  <w:style w:type="paragraph" w:customStyle="1" w:styleId="phtitlepagedocument">
    <w:name w:val="ph_titlepage_document"/>
    <w:basedOn w:val="phtitlepage"/>
    <w:autoRedefine/>
    <w:rsid w:val="0058172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58172F"/>
  </w:style>
  <w:style w:type="paragraph" w:customStyle="1" w:styleId="phtitlepagesystemfull">
    <w:name w:val="ph_titlepage_system_full"/>
    <w:basedOn w:val="phtitlepage"/>
    <w:next w:val="phtitlepagesystemshort"/>
    <w:rsid w:val="0058172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58172F"/>
    <w:rPr>
      <w:b/>
      <w:sz w:val="32"/>
    </w:rPr>
  </w:style>
  <w:style w:type="paragraph" w:styleId="HTML">
    <w:name w:val="HTML Address"/>
    <w:basedOn w:val="a0"/>
    <w:link w:val="HTML0"/>
    <w:rsid w:val="0058172F"/>
    <w:rPr>
      <w:i/>
      <w:iCs/>
    </w:rPr>
  </w:style>
  <w:style w:type="character" w:customStyle="1" w:styleId="HTML0">
    <w:name w:val="Адрес HTML Знак"/>
    <w:link w:val="HTML"/>
    <w:rsid w:val="0058172F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2"/>
    <w:next w:val="phnormal"/>
    <w:rsid w:val="0058172F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58172F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8172F"/>
    <w:rPr>
      <w:u w:val="single"/>
    </w:rPr>
  </w:style>
  <w:style w:type="paragraph" w:customStyle="1" w:styleId="phstampleft">
    <w:name w:val="ph_stamp_left"/>
    <w:basedOn w:val="phstamp"/>
    <w:rsid w:val="0058172F"/>
    <w:pPr>
      <w:jc w:val="left"/>
    </w:pPr>
    <w:rPr>
      <w:sz w:val="18"/>
    </w:rPr>
  </w:style>
  <w:style w:type="paragraph" w:styleId="affffc">
    <w:name w:val="table of figures"/>
    <w:basedOn w:val="a0"/>
    <w:next w:val="a0"/>
    <w:rsid w:val="003439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58172F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2">
    <w:name w:val="heading 1"/>
    <w:basedOn w:val="phbase"/>
    <w:next w:val="phnormal"/>
    <w:link w:val="13"/>
    <w:qFormat/>
    <w:rsid w:val="0058172F"/>
    <w:pPr>
      <w:keepNext/>
      <w:keepLines/>
      <w:pageBreakBefore/>
      <w:numPr>
        <w:numId w:val="16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58172F"/>
    <w:pPr>
      <w:keepNext/>
      <w:keepLines/>
      <w:numPr>
        <w:ilvl w:val="1"/>
        <w:numId w:val="16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0">
    <w:name w:val="heading 3"/>
    <w:basedOn w:val="phbase"/>
    <w:next w:val="phnormal"/>
    <w:link w:val="31"/>
    <w:qFormat/>
    <w:rsid w:val="0058172F"/>
    <w:pPr>
      <w:keepNext/>
      <w:keepLines/>
      <w:numPr>
        <w:ilvl w:val="2"/>
        <w:numId w:val="16"/>
      </w:numPr>
      <w:spacing w:before="240" w:after="240"/>
      <w:ind w:right="170"/>
      <w:outlineLvl w:val="2"/>
    </w:pPr>
    <w:rPr>
      <w:b/>
      <w:bCs/>
    </w:rPr>
  </w:style>
  <w:style w:type="paragraph" w:styleId="40">
    <w:name w:val="heading 4"/>
    <w:aliases w:val="(подпункт)"/>
    <w:basedOn w:val="phbase"/>
    <w:next w:val="phnormal"/>
    <w:link w:val="41"/>
    <w:qFormat/>
    <w:rsid w:val="0058172F"/>
    <w:pPr>
      <w:keepNext/>
      <w:keepLines/>
      <w:numPr>
        <w:ilvl w:val="3"/>
        <w:numId w:val="16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unhideWhenUsed/>
    <w:qFormat/>
    <w:rsid w:val="0058172F"/>
    <w:pPr>
      <w:numPr>
        <w:ilvl w:val="4"/>
        <w:numId w:val="16"/>
      </w:numPr>
      <w:spacing w:before="240" w:after="60"/>
      <w:outlineLvl w:val="4"/>
    </w:pPr>
    <w:rPr>
      <w:b/>
      <w:bCs/>
      <w:iCs/>
      <w:szCs w:val="26"/>
    </w:rPr>
  </w:style>
  <w:style w:type="paragraph" w:styleId="60">
    <w:name w:val="heading 6"/>
    <w:basedOn w:val="a0"/>
    <w:next w:val="a0"/>
    <w:link w:val="61"/>
    <w:uiPriority w:val="9"/>
    <w:unhideWhenUsed/>
    <w:qFormat/>
    <w:rsid w:val="0058172F"/>
    <w:pPr>
      <w:numPr>
        <w:ilvl w:val="5"/>
        <w:numId w:val="16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Graf8L">
    <w:name w:val="TableGraf 8L"/>
    <w:basedOn w:val="a0"/>
    <w:rsid w:val="00EB5A9D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EB5A9D"/>
    <w:rPr>
      <w:sz w:val="20"/>
    </w:rPr>
  </w:style>
  <w:style w:type="paragraph" w:customStyle="1" w:styleId="Head10L">
    <w:name w:val="Head 10L"/>
    <w:basedOn w:val="TableGraf10L"/>
    <w:rsid w:val="00EB5A9D"/>
    <w:rPr>
      <w:b/>
    </w:rPr>
  </w:style>
  <w:style w:type="paragraph" w:customStyle="1" w:styleId="TableGraf8M">
    <w:name w:val="TableGraf 8M"/>
    <w:basedOn w:val="TableGraf8L"/>
    <w:rsid w:val="00EB5A9D"/>
    <w:pPr>
      <w:jc w:val="center"/>
    </w:pPr>
  </w:style>
  <w:style w:type="paragraph" w:customStyle="1" w:styleId="Head8M">
    <w:name w:val="Head 8M"/>
    <w:basedOn w:val="TableGraf8M"/>
    <w:rsid w:val="00EB5A9D"/>
    <w:rPr>
      <w:b/>
    </w:rPr>
  </w:style>
  <w:style w:type="paragraph" w:customStyle="1" w:styleId="Head10M">
    <w:name w:val="Head 10M"/>
    <w:basedOn w:val="Head8M"/>
    <w:rsid w:val="00EB5A9D"/>
    <w:rPr>
      <w:sz w:val="20"/>
    </w:rPr>
  </w:style>
  <w:style w:type="paragraph" w:customStyle="1" w:styleId="Head12M">
    <w:name w:val="Head 12M"/>
    <w:rsid w:val="00EB5A9D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EB5A9D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EB5A9D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EB5A9D"/>
    <w:rPr>
      <w:b/>
    </w:rPr>
  </w:style>
  <w:style w:type="paragraph" w:customStyle="1" w:styleId="TablName">
    <w:name w:val="Tabl_Name"/>
    <w:basedOn w:val="a0"/>
    <w:rsid w:val="00EB5A9D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EB5A9D"/>
    <w:rPr>
      <w:sz w:val="20"/>
    </w:rPr>
  </w:style>
  <w:style w:type="paragraph" w:customStyle="1" w:styleId="TableGraf8R">
    <w:name w:val="TableGraf 8R"/>
    <w:basedOn w:val="TableGraf8L"/>
    <w:rsid w:val="00EB5A9D"/>
    <w:pPr>
      <w:jc w:val="right"/>
    </w:pPr>
  </w:style>
  <w:style w:type="paragraph" w:customStyle="1" w:styleId="TableGraf10R">
    <w:name w:val="TableGraf 10R"/>
    <w:basedOn w:val="TableGraf8R"/>
    <w:rsid w:val="00EB5A9D"/>
    <w:rPr>
      <w:sz w:val="20"/>
    </w:rPr>
  </w:style>
  <w:style w:type="paragraph" w:customStyle="1" w:styleId="TableGraf12L">
    <w:name w:val="TableGraf 12L"/>
    <w:basedOn w:val="TableGraf8L"/>
    <w:rsid w:val="00EB5A9D"/>
    <w:rPr>
      <w:sz w:val="24"/>
    </w:rPr>
  </w:style>
  <w:style w:type="paragraph" w:customStyle="1" w:styleId="TableGraf12M">
    <w:name w:val="TableGraf 12M"/>
    <w:basedOn w:val="TableGraf8L"/>
    <w:rsid w:val="00EB5A9D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EB5A9D"/>
    <w:rPr>
      <w:sz w:val="24"/>
    </w:rPr>
  </w:style>
  <w:style w:type="paragraph" w:customStyle="1" w:styleId="TablGraf8L">
    <w:name w:val="TablGraf 8L"/>
    <w:basedOn w:val="a0"/>
    <w:rsid w:val="00EB5A9D"/>
    <w:pPr>
      <w:spacing w:before="60" w:after="60" w:line="288" w:lineRule="auto"/>
    </w:pPr>
    <w:rPr>
      <w:sz w:val="16"/>
      <w:lang w:eastAsia="en-US"/>
    </w:rPr>
  </w:style>
  <w:style w:type="paragraph" w:styleId="a4">
    <w:name w:val="header"/>
    <w:basedOn w:val="a0"/>
    <w:link w:val="a5"/>
    <w:rsid w:val="0058172F"/>
    <w:pPr>
      <w:tabs>
        <w:tab w:val="center" w:pos="4677"/>
        <w:tab w:val="right" w:pos="9355"/>
      </w:tabs>
      <w:jc w:val="center"/>
    </w:pPr>
  </w:style>
  <w:style w:type="paragraph" w:customStyle="1" w:styleId="a6">
    <w:name w:val="КМД_начало"/>
    <w:autoRedefine/>
    <w:rsid w:val="00EB5A9D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7">
    <w:name w:val="КМД_параметр"/>
    <w:autoRedefine/>
    <w:rsid w:val="00EB5A9D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7"/>
    <w:rsid w:val="00EB5A9D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7"/>
    <w:rsid w:val="00EB5A9D"/>
    <w:pPr>
      <w:tabs>
        <w:tab w:val="clear" w:pos="2041"/>
        <w:tab w:val="left" w:pos="2722"/>
      </w:tabs>
      <w:ind w:left="2722"/>
    </w:pPr>
  </w:style>
  <w:style w:type="paragraph" w:customStyle="1" w:styleId="a8">
    <w:name w:val="КМД_формат"/>
    <w:rsid w:val="00EB5A9D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9">
    <w:name w:val="caption"/>
    <w:basedOn w:val="a0"/>
    <w:next w:val="a0"/>
    <w:qFormat/>
    <w:rsid w:val="00EB5A9D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EB5A9D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a">
    <w:name w:val="Приложение"/>
    <w:basedOn w:val="a0"/>
    <w:next w:val="a0"/>
    <w:rsid w:val="00EB5A9D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b">
    <w:name w:val="Примечание"/>
    <w:basedOn w:val="a0"/>
    <w:link w:val="ac"/>
    <w:rsid w:val="00AA5E71"/>
    <w:pPr>
      <w:keepNext/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d">
    <w:name w:val="Раздел документа"/>
    <w:basedOn w:val="a0"/>
    <w:next w:val="a0"/>
    <w:rsid w:val="00EB5A9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e">
    <w:name w:val="Рис"/>
    <w:next w:val="af"/>
    <w:link w:val="af0"/>
    <w:rsid w:val="00EB5A9D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1">
    <w:name w:val="Рис Имя"/>
    <w:basedOn w:val="a0"/>
    <w:next w:val="ae"/>
    <w:link w:val="af2"/>
    <w:rsid w:val="00EB5A9D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EB5A9D"/>
    <w:pPr>
      <w:keepLines/>
      <w:numPr>
        <w:numId w:val="3"/>
      </w:numPr>
      <w:spacing w:before="120"/>
      <w:ind w:right="851"/>
    </w:pPr>
    <w:rPr>
      <w:sz w:val="20"/>
      <w:lang w:eastAsia="en-US"/>
    </w:rPr>
  </w:style>
  <w:style w:type="paragraph" w:customStyle="1" w:styleId="af3">
    <w:name w:val="Содержание"/>
    <w:basedOn w:val="a0"/>
    <w:next w:val="a0"/>
    <w:rsid w:val="00EB5A9D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4"/>
    <w:rsid w:val="00EB5A9D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">
    <w:name w:val="Список_1)"/>
    <w:basedOn w:val="af"/>
    <w:rsid w:val="00EB5A9D"/>
    <w:pPr>
      <w:numPr>
        <w:numId w:val="2"/>
      </w:numPr>
    </w:pPr>
    <w:rPr>
      <w:kern w:val="24"/>
      <w:szCs w:val="20"/>
    </w:rPr>
  </w:style>
  <w:style w:type="paragraph" w:customStyle="1" w:styleId="10">
    <w:name w:val="Список_1."/>
    <w:basedOn w:val="a0"/>
    <w:rsid w:val="00EB5A9D"/>
    <w:pPr>
      <w:numPr>
        <w:numId w:val="1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">
    <w:name w:val="Текст пункта"/>
    <w:link w:val="33"/>
    <w:rsid w:val="00EB5A9D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4">
    <w:name w:val="Текст_программы"/>
    <w:rsid w:val="00EB5A9D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5">
    <w:name w:val="ТИТ1"/>
    <w:basedOn w:val="af"/>
    <w:rsid w:val="00EB5A9D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EB5A9D"/>
    <w:rPr>
      <w:caps w:val="0"/>
    </w:rPr>
  </w:style>
  <w:style w:type="paragraph" w:customStyle="1" w:styleId="34">
    <w:name w:val="Тит3"/>
    <w:basedOn w:val="24"/>
    <w:rsid w:val="00EB5A9D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link w:val="af6"/>
    <w:rsid w:val="0058172F"/>
    <w:pPr>
      <w:shd w:val="clear" w:color="auto" w:fill="000080"/>
    </w:pPr>
    <w:rPr>
      <w:rFonts w:ascii="Tahoma" w:hAnsi="Tahoma" w:cs="Tahoma"/>
      <w:sz w:val="20"/>
    </w:rPr>
  </w:style>
  <w:style w:type="paragraph" w:styleId="af7">
    <w:name w:val="footer"/>
    <w:basedOn w:val="a0"/>
    <w:link w:val="af8"/>
    <w:rsid w:val="0058172F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2"/>
    <w:rsid w:val="00EB5A9D"/>
  </w:style>
  <w:style w:type="character" w:customStyle="1" w:styleId="Bold">
    <w:name w:val="Текст_Bold"/>
    <w:rsid w:val="00EB5A9D"/>
    <w:rPr>
      <w:rFonts w:ascii="Tahoma" w:hAnsi="Tahoma"/>
      <w:b/>
    </w:rPr>
  </w:style>
  <w:style w:type="paragraph" w:styleId="25">
    <w:name w:val="toc 2"/>
    <w:basedOn w:val="a0"/>
    <w:next w:val="a0"/>
    <w:autoRedefine/>
    <w:uiPriority w:val="39"/>
    <w:rsid w:val="0058172F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17">
    <w:name w:val="toc 1"/>
    <w:basedOn w:val="a0"/>
    <w:next w:val="a0"/>
    <w:autoRedefine/>
    <w:uiPriority w:val="39"/>
    <w:rsid w:val="0058172F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58172F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2">
    <w:name w:val="toc 4"/>
    <w:basedOn w:val="a0"/>
    <w:next w:val="a0"/>
    <w:autoRedefine/>
    <w:uiPriority w:val="39"/>
    <w:rsid w:val="0058172F"/>
    <w:pPr>
      <w:ind w:left="600"/>
      <w:jc w:val="left"/>
    </w:pPr>
    <w:rPr>
      <w:szCs w:val="21"/>
    </w:rPr>
  </w:style>
  <w:style w:type="paragraph" w:customStyle="1" w:styleId="Numpage8">
    <w:name w:val="Num page 8"/>
    <w:rsid w:val="00EB5A9D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EB5A9D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9">
    <w:name w:val="Кмд_польз"/>
    <w:rsid w:val="00EB5A9D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EB5A9D"/>
    <w:rPr>
      <w:sz w:val="24"/>
    </w:rPr>
  </w:style>
  <w:style w:type="paragraph" w:customStyle="1" w:styleId="2">
    <w:name w:val="Маркированный 2 уровень"/>
    <w:basedOn w:val="11"/>
    <w:qFormat/>
    <w:rsid w:val="00EB5A9D"/>
    <w:pPr>
      <w:numPr>
        <w:numId w:val="5"/>
      </w:numPr>
      <w:ind w:left="1276"/>
    </w:pPr>
  </w:style>
  <w:style w:type="paragraph" w:customStyle="1" w:styleId="3">
    <w:name w:val="Маркированный 3 уровень"/>
    <w:basedOn w:val="11"/>
    <w:qFormat/>
    <w:rsid w:val="00EB5A9D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"/>
    <w:qFormat/>
    <w:rsid w:val="00EB5A9D"/>
    <w:pPr>
      <w:numPr>
        <w:numId w:val="7"/>
      </w:numPr>
    </w:pPr>
  </w:style>
  <w:style w:type="paragraph" w:customStyle="1" w:styleId="21">
    <w:name w:val="Нумерованный 2 уровень"/>
    <w:basedOn w:val="a0"/>
    <w:rsid w:val="00EB5A9D"/>
    <w:pPr>
      <w:numPr>
        <w:numId w:val="8"/>
      </w:numPr>
    </w:pPr>
    <w:rPr>
      <w:sz w:val="20"/>
    </w:rPr>
  </w:style>
  <w:style w:type="paragraph" w:customStyle="1" w:styleId="afa">
    <w:name w:val="Примечание (текст)"/>
    <w:basedOn w:val="a0"/>
    <w:link w:val="afb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paragraph" w:customStyle="1" w:styleId="afc">
    <w:name w:val="Важно!"/>
    <w:basedOn w:val="a0"/>
    <w:link w:val="afd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paragraph" w:customStyle="1" w:styleId="afe">
    <w:name w:val="К сведению"/>
    <w:basedOn w:val="a0"/>
    <w:next w:val="afa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">
    <w:name w:val="Пример"/>
    <w:basedOn w:val="a0"/>
    <w:link w:val="aff0"/>
    <w:rsid w:val="00EB5A9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b">
    <w:name w:val="Примечание (текст) Знак"/>
    <w:link w:val="afa"/>
    <w:rsid w:val="00EB5A9D"/>
    <w:rPr>
      <w:rFonts w:ascii="Tahoma" w:hAnsi="Tahoma"/>
      <w:szCs w:val="24"/>
    </w:rPr>
  </w:style>
  <w:style w:type="character" w:customStyle="1" w:styleId="ac">
    <w:name w:val="Примечание Знак"/>
    <w:link w:val="ab"/>
    <w:rsid w:val="00AA5E71"/>
    <w:rPr>
      <w:rFonts w:ascii="Tahoma" w:hAnsi="Tahoma"/>
      <w:b/>
      <w:szCs w:val="24"/>
    </w:rPr>
  </w:style>
  <w:style w:type="character" w:customStyle="1" w:styleId="aff0">
    <w:name w:val="Пример Знак"/>
    <w:link w:val="aff"/>
    <w:rsid w:val="00EB5A9D"/>
    <w:rPr>
      <w:rFonts w:ascii="Tahoma" w:hAnsi="Tahoma"/>
      <w:b/>
      <w:color w:val="1E5C3D"/>
      <w:lang w:eastAsia="en-US"/>
    </w:rPr>
  </w:style>
  <w:style w:type="character" w:customStyle="1" w:styleId="afd">
    <w:name w:val="Важно! Знак"/>
    <w:link w:val="afc"/>
    <w:rsid w:val="00EB5A9D"/>
    <w:rPr>
      <w:rFonts w:ascii="Tahoma" w:hAnsi="Tahoma"/>
      <w:b/>
      <w:color w:val="E02020"/>
      <w:szCs w:val="24"/>
    </w:rPr>
  </w:style>
  <w:style w:type="paragraph" w:customStyle="1" w:styleId="aff1">
    <w:name w:val="Название Модуля/Подсистемы"/>
    <w:basedOn w:val="aff2"/>
    <w:next w:val="aff2"/>
    <w:link w:val="aff3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4">
    <w:name w:val="Надпись ТЛ и ЛУ"/>
    <w:basedOn w:val="aff2"/>
    <w:next w:val="aff2"/>
    <w:link w:val="aff5"/>
    <w:rsid w:val="00775B1E"/>
    <w:pPr>
      <w:ind w:firstLine="0"/>
      <w:jc w:val="center"/>
    </w:pPr>
    <w:rPr>
      <w:sz w:val="32"/>
      <w:szCs w:val="36"/>
    </w:rPr>
  </w:style>
  <w:style w:type="character" w:customStyle="1" w:styleId="aff5">
    <w:name w:val="Надпись ТЛ и ЛУ Знак Знак"/>
    <w:link w:val="aff4"/>
    <w:rsid w:val="00775B1E"/>
    <w:rPr>
      <w:rFonts w:ascii="Tahoma" w:hAnsi="Tahoma"/>
      <w:sz w:val="32"/>
      <w:szCs w:val="36"/>
    </w:rPr>
  </w:style>
  <w:style w:type="character" w:customStyle="1" w:styleId="aff3">
    <w:name w:val="Название Модуля/Подсистемы Знак Знак"/>
    <w:link w:val="aff1"/>
    <w:rsid w:val="00775B1E"/>
    <w:rPr>
      <w:rFonts w:ascii="Tahoma" w:hAnsi="Tahoma"/>
      <w:caps/>
      <w:sz w:val="52"/>
      <w:szCs w:val="48"/>
    </w:rPr>
  </w:style>
  <w:style w:type="paragraph" w:customStyle="1" w:styleId="aff2">
    <w:name w:val="Основной шрифт"/>
    <w:link w:val="aff6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7">
    <w:name w:val="Наименование документа"/>
    <w:basedOn w:val="aff2"/>
    <w:next w:val="aff2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8">
    <w:name w:val="Пометка о конфиденциальности"/>
    <w:basedOn w:val="aff2"/>
    <w:next w:val="aff2"/>
    <w:rsid w:val="00775B1E"/>
    <w:pPr>
      <w:ind w:firstLine="0"/>
      <w:jc w:val="center"/>
    </w:pPr>
    <w:rPr>
      <w:b/>
      <w:sz w:val="24"/>
    </w:rPr>
  </w:style>
  <w:style w:type="paragraph" w:customStyle="1" w:styleId="aff9">
    <w:name w:val="Обозначение документа"/>
    <w:basedOn w:val="aff4"/>
    <w:rsid w:val="00775B1E"/>
    <w:rPr>
      <w:sz w:val="28"/>
      <w:lang w:val="en-US"/>
    </w:rPr>
  </w:style>
  <w:style w:type="paragraph" w:customStyle="1" w:styleId="affa">
    <w:name w:val="Название системы"/>
    <w:aliases w:val="модуля"/>
    <w:basedOn w:val="aff2"/>
    <w:next w:val="aff2"/>
    <w:link w:val="affb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b">
    <w:name w:val="Название системы;модуля Знак Знак"/>
    <w:link w:val="affa"/>
    <w:rsid w:val="00775B1E"/>
    <w:rPr>
      <w:rFonts w:ascii="Tahoma" w:hAnsi="Tahoma"/>
      <w:caps/>
      <w:sz w:val="40"/>
      <w:szCs w:val="48"/>
    </w:rPr>
  </w:style>
  <w:style w:type="character" w:customStyle="1" w:styleId="aff6">
    <w:name w:val="Основной шрифт Знак"/>
    <w:link w:val="aff2"/>
    <w:rsid w:val="00775B1E"/>
    <w:rPr>
      <w:rFonts w:ascii="Tahoma" w:hAnsi="Tahoma"/>
      <w:szCs w:val="24"/>
      <w:lang w:val="ru-RU" w:eastAsia="ru-RU" w:bidi="ar-SA"/>
    </w:rPr>
  </w:style>
  <w:style w:type="paragraph" w:customStyle="1" w:styleId="affc">
    <w:name w:val="Термин"/>
    <w:basedOn w:val="aff2"/>
    <w:next w:val="aff2"/>
    <w:link w:val="affd"/>
    <w:rsid w:val="00775B1E"/>
    <w:pPr>
      <w:ind w:firstLine="0"/>
    </w:pPr>
    <w:rPr>
      <w:rFonts w:cs="Tahoma"/>
      <w:b/>
      <w:i/>
    </w:rPr>
  </w:style>
  <w:style w:type="character" w:customStyle="1" w:styleId="affd">
    <w:name w:val="Термин Знак"/>
    <w:link w:val="affc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link w:val="af"/>
    <w:rsid w:val="00EB5A9D"/>
    <w:rPr>
      <w:rFonts w:ascii="Tahoma" w:hAnsi="Tahoma"/>
      <w:spacing w:val="2"/>
      <w:sz w:val="24"/>
      <w:szCs w:val="24"/>
      <w:lang w:eastAsia="en-US"/>
    </w:rPr>
  </w:style>
  <w:style w:type="character" w:customStyle="1" w:styleId="a5">
    <w:name w:val="Верхний колонтитул Знак"/>
    <w:link w:val="a4"/>
    <w:rsid w:val="003453B0"/>
    <w:rPr>
      <w:rFonts w:ascii="Arial" w:hAnsi="Arial"/>
      <w:sz w:val="24"/>
    </w:rPr>
  </w:style>
  <w:style w:type="character" w:customStyle="1" w:styleId="13">
    <w:name w:val="Заголовок 1 Знак"/>
    <w:link w:val="12"/>
    <w:rsid w:val="003453B0"/>
    <w:rPr>
      <w:rFonts w:ascii="Arial" w:hAnsi="Arial"/>
      <w:b/>
      <w:sz w:val="28"/>
      <w:szCs w:val="28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0"/>
    <w:rsid w:val="003453B0"/>
    <w:rPr>
      <w:rFonts w:ascii="Arial" w:hAnsi="Arial"/>
      <w:b/>
      <w:sz w:val="24"/>
    </w:rPr>
  </w:style>
  <w:style w:type="character" w:customStyle="1" w:styleId="31">
    <w:name w:val="Заголовок 3 Знак"/>
    <w:link w:val="30"/>
    <w:rsid w:val="003453B0"/>
    <w:rPr>
      <w:rFonts w:ascii="Arial" w:hAnsi="Arial"/>
      <w:b/>
      <w:bCs/>
      <w:sz w:val="24"/>
    </w:rPr>
  </w:style>
  <w:style w:type="paragraph" w:styleId="affe">
    <w:name w:val="Body Text"/>
    <w:basedOn w:val="a0"/>
    <w:link w:val="afff"/>
    <w:rsid w:val="0058172F"/>
  </w:style>
  <w:style w:type="character" w:customStyle="1" w:styleId="afff">
    <w:name w:val="Основной текст Знак"/>
    <w:link w:val="affe"/>
    <w:rsid w:val="003453B0"/>
    <w:rPr>
      <w:rFonts w:ascii="Arial" w:hAnsi="Arial"/>
      <w:sz w:val="24"/>
    </w:rPr>
  </w:style>
  <w:style w:type="paragraph" w:customStyle="1" w:styleId="TitleBar">
    <w:name w:val="Title Bar"/>
    <w:basedOn w:val="a0"/>
    <w:rsid w:val="004A08D5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character" w:styleId="afff0">
    <w:name w:val="footnote reference"/>
    <w:rsid w:val="004A08D5"/>
    <w:rPr>
      <w:rFonts w:cs="Arial"/>
      <w:color w:val="000000"/>
      <w:sz w:val="20"/>
      <w:szCs w:val="20"/>
    </w:rPr>
  </w:style>
  <w:style w:type="paragraph" w:styleId="afff1">
    <w:name w:val="footnote text"/>
    <w:basedOn w:val="a0"/>
    <w:link w:val="afff2"/>
    <w:rsid w:val="004A08D5"/>
    <w:rPr>
      <w:sz w:val="20"/>
    </w:rPr>
  </w:style>
  <w:style w:type="character" w:customStyle="1" w:styleId="afff2">
    <w:name w:val="Текст сноски Знак"/>
    <w:link w:val="afff1"/>
    <w:rsid w:val="004A08D5"/>
    <w:rPr>
      <w:rFonts w:ascii="Tahoma" w:hAnsi="Tahoma"/>
    </w:rPr>
  </w:style>
  <w:style w:type="paragraph" w:customStyle="1" w:styleId="HeadingBar">
    <w:name w:val="Heading Bar"/>
    <w:basedOn w:val="a0"/>
    <w:next w:val="30"/>
    <w:rsid w:val="004A08D5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styleId="afff3">
    <w:name w:val="Balloon Text"/>
    <w:basedOn w:val="a0"/>
    <w:link w:val="afff4"/>
    <w:uiPriority w:val="99"/>
    <w:unhideWhenUsed/>
    <w:rsid w:val="004A08D5"/>
    <w:rPr>
      <w:rFonts w:cs="Tahoma"/>
      <w:sz w:val="16"/>
      <w:szCs w:val="16"/>
    </w:rPr>
  </w:style>
  <w:style w:type="character" w:customStyle="1" w:styleId="afff4">
    <w:name w:val="Текст выноски Знак"/>
    <w:link w:val="afff3"/>
    <w:uiPriority w:val="99"/>
    <w:rsid w:val="004A08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08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fff5">
    <w:name w:val="Table Grid"/>
    <w:basedOn w:val="a2"/>
    <w:uiPriority w:val="59"/>
    <w:rsid w:val="004A08D5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List Paragraph"/>
    <w:basedOn w:val="a0"/>
    <w:uiPriority w:val="34"/>
    <w:qFormat/>
    <w:rsid w:val="004A08D5"/>
    <w:pPr>
      <w:ind w:left="708"/>
    </w:pPr>
  </w:style>
  <w:style w:type="character" w:customStyle="1" w:styleId="41">
    <w:name w:val="Заголовок 4 Знак"/>
    <w:aliases w:val="(подпункт) Знак"/>
    <w:link w:val="40"/>
    <w:rsid w:val="003453B0"/>
    <w:rPr>
      <w:rFonts w:ascii="Arial" w:hAnsi="Arial"/>
      <w:b/>
      <w:sz w:val="24"/>
    </w:rPr>
  </w:style>
  <w:style w:type="paragraph" w:styleId="afff7">
    <w:name w:val="TOC Heading"/>
    <w:basedOn w:val="12"/>
    <w:next w:val="a0"/>
    <w:uiPriority w:val="39"/>
    <w:qFormat/>
    <w:rsid w:val="004A08D5"/>
    <w:pPr>
      <w:pageBreakBefore w:val="0"/>
      <w:numPr>
        <w:numId w:val="0"/>
      </w:numPr>
      <w:spacing w:before="240" w:after="60" w:line="240" w:lineRule="auto"/>
      <w:ind w:right="0"/>
      <w:jc w:val="left"/>
      <w:outlineLvl w:val="9"/>
    </w:pPr>
    <w:rPr>
      <w:rFonts w:ascii="Cambria" w:hAnsi="Cambria"/>
      <w:bCs/>
      <w:caps/>
      <w:kern w:val="32"/>
      <w:sz w:val="32"/>
      <w:szCs w:val="32"/>
    </w:rPr>
  </w:style>
  <w:style w:type="character" w:styleId="afff8">
    <w:name w:val="Hyperlink"/>
    <w:uiPriority w:val="99"/>
    <w:rsid w:val="0058172F"/>
    <w:rPr>
      <w:color w:val="0000FF"/>
      <w:u w:val="single"/>
    </w:rPr>
  </w:style>
  <w:style w:type="character" w:customStyle="1" w:styleId="af8">
    <w:name w:val="Нижний колонтитул Знак"/>
    <w:link w:val="af7"/>
    <w:rsid w:val="003453B0"/>
    <w:rPr>
      <w:rFonts w:ascii="Arial" w:hAnsi="Arial"/>
      <w:sz w:val="24"/>
    </w:rPr>
  </w:style>
  <w:style w:type="character" w:styleId="afff9">
    <w:name w:val="page number"/>
    <w:basedOn w:val="a1"/>
    <w:rsid w:val="004A08D5"/>
  </w:style>
  <w:style w:type="character" w:customStyle="1" w:styleId="fbulletedlist">
    <w:name w:val="f_bulletedlist"/>
    <w:basedOn w:val="a1"/>
    <w:rsid w:val="004A08D5"/>
  </w:style>
  <w:style w:type="character" w:styleId="afffa">
    <w:name w:val="FollowedHyperlink"/>
    <w:uiPriority w:val="99"/>
    <w:unhideWhenUsed/>
    <w:rsid w:val="004A08D5"/>
    <w:rPr>
      <w:color w:val="800080"/>
      <w:u w:val="single"/>
    </w:rPr>
  </w:style>
  <w:style w:type="character" w:customStyle="1" w:styleId="50">
    <w:name w:val="Заголовок 5 Знак"/>
    <w:link w:val="5"/>
    <w:uiPriority w:val="9"/>
    <w:rsid w:val="0058172F"/>
    <w:rPr>
      <w:rFonts w:ascii="Arial" w:hAnsi="Arial"/>
      <w:b/>
      <w:bCs/>
      <w:iCs/>
      <w:sz w:val="24"/>
      <w:szCs w:val="26"/>
    </w:rPr>
  </w:style>
  <w:style w:type="paragraph" w:styleId="afffb">
    <w:name w:val="No Spacing"/>
    <w:uiPriority w:val="1"/>
    <w:qFormat/>
    <w:rsid w:val="004A08D5"/>
    <w:rPr>
      <w:rFonts w:ascii="Tahoma" w:hAnsi="Tahoma"/>
      <w:sz w:val="24"/>
      <w:szCs w:val="24"/>
    </w:rPr>
  </w:style>
  <w:style w:type="paragraph" w:styleId="afffc">
    <w:name w:val="Subtitle"/>
    <w:basedOn w:val="a0"/>
    <w:next w:val="a0"/>
    <w:link w:val="afffd"/>
    <w:qFormat/>
    <w:rsid w:val="004A08D5"/>
    <w:pPr>
      <w:spacing w:after="60"/>
      <w:jc w:val="center"/>
      <w:outlineLvl w:val="1"/>
    </w:pPr>
    <w:rPr>
      <w:rFonts w:ascii="Cambria" w:hAnsi="Cambria"/>
    </w:rPr>
  </w:style>
  <w:style w:type="character" w:customStyle="1" w:styleId="afffd">
    <w:name w:val="Подзаголовок Знак"/>
    <w:link w:val="afffc"/>
    <w:rsid w:val="004A08D5"/>
    <w:rPr>
      <w:rFonts w:ascii="Cambria" w:hAnsi="Cambria"/>
      <w:sz w:val="24"/>
      <w:szCs w:val="24"/>
    </w:rPr>
  </w:style>
  <w:style w:type="paragraph" w:styleId="51">
    <w:name w:val="toc 5"/>
    <w:basedOn w:val="a0"/>
    <w:next w:val="a0"/>
    <w:autoRedefine/>
    <w:rsid w:val="0058172F"/>
    <w:pPr>
      <w:ind w:left="960"/>
    </w:pPr>
  </w:style>
  <w:style w:type="paragraph" w:styleId="6">
    <w:name w:val="toc 6"/>
    <w:basedOn w:val="a0"/>
    <w:next w:val="a0"/>
    <w:autoRedefine/>
    <w:rsid w:val="0058172F"/>
    <w:pPr>
      <w:numPr>
        <w:ilvl w:val="2"/>
        <w:numId w:val="17"/>
      </w:numPr>
    </w:pPr>
  </w:style>
  <w:style w:type="paragraph" w:styleId="7">
    <w:name w:val="toc 7"/>
    <w:basedOn w:val="a0"/>
    <w:next w:val="a0"/>
    <w:autoRedefine/>
    <w:rsid w:val="0058172F"/>
    <w:pPr>
      <w:ind w:left="1440"/>
    </w:pPr>
  </w:style>
  <w:style w:type="paragraph" w:styleId="8">
    <w:name w:val="toc 8"/>
    <w:basedOn w:val="a0"/>
    <w:next w:val="a0"/>
    <w:autoRedefine/>
    <w:rsid w:val="0058172F"/>
    <w:pPr>
      <w:ind w:left="1680"/>
    </w:pPr>
  </w:style>
  <w:style w:type="paragraph" w:styleId="9">
    <w:name w:val="toc 9"/>
    <w:basedOn w:val="a0"/>
    <w:next w:val="a0"/>
    <w:autoRedefine/>
    <w:rsid w:val="0058172F"/>
    <w:pPr>
      <w:ind w:left="1920"/>
    </w:pPr>
  </w:style>
  <w:style w:type="character" w:customStyle="1" w:styleId="61">
    <w:name w:val="Заголовок 6 Знак"/>
    <w:link w:val="60"/>
    <w:uiPriority w:val="9"/>
    <w:rsid w:val="0058172F"/>
    <w:rPr>
      <w:rFonts w:ascii="Arial" w:hAnsi="Arial"/>
      <w:b/>
      <w:bCs/>
      <w:sz w:val="24"/>
      <w:szCs w:val="22"/>
    </w:rPr>
  </w:style>
  <w:style w:type="character" w:customStyle="1" w:styleId="af6">
    <w:name w:val="Схема документа Знак"/>
    <w:link w:val="af5"/>
    <w:rsid w:val="003453B0"/>
    <w:rPr>
      <w:rFonts w:ascii="Tahoma" w:hAnsi="Tahoma" w:cs="Tahoma"/>
      <w:shd w:val="clear" w:color="auto" w:fill="000080"/>
    </w:rPr>
  </w:style>
  <w:style w:type="paragraph" w:customStyle="1" w:styleId="18">
    <w:name w:val="Стиль маркировка 1уровень"/>
    <w:basedOn w:val="11"/>
    <w:link w:val="19"/>
    <w:qFormat/>
    <w:rsid w:val="004A08D5"/>
    <w:pPr>
      <w:numPr>
        <w:numId w:val="0"/>
      </w:numPr>
      <w:tabs>
        <w:tab w:val="num" w:pos="987"/>
      </w:tabs>
      <w:ind w:firstLine="624"/>
    </w:pPr>
  </w:style>
  <w:style w:type="character" w:customStyle="1" w:styleId="14">
    <w:name w:val="Маркированный 1 уровень Знак"/>
    <w:link w:val="11"/>
    <w:rsid w:val="004D0FEC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19">
    <w:name w:val="Стиль маркировка 1уровень Знак"/>
    <w:basedOn w:val="14"/>
    <w:link w:val="18"/>
    <w:rsid w:val="004A08D5"/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e">
    <w:name w:val="annotation reference"/>
    <w:rsid w:val="006B5BAE"/>
    <w:rPr>
      <w:sz w:val="16"/>
      <w:szCs w:val="16"/>
    </w:rPr>
  </w:style>
  <w:style w:type="paragraph" w:styleId="affff">
    <w:name w:val="annotation text"/>
    <w:basedOn w:val="a0"/>
    <w:link w:val="affff0"/>
    <w:rsid w:val="006B5BAE"/>
    <w:rPr>
      <w:sz w:val="20"/>
    </w:rPr>
  </w:style>
  <w:style w:type="character" w:customStyle="1" w:styleId="affff0">
    <w:name w:val="Текст примечания Знак"/>
    <w:link w:val="affff"/>
    <w:rsid w:val="006B5BAE"/>
    <w:rPr>
      <w:rFonts w:ascii="Tahoma" w:hAnsi="Tahoma"/>
    </w:rPr>
  </w:style>
  <w:style w:type="paragraph" w:styleId="affff1">
    <w:name w:val="annotation subject"/>
    <w:basedOn w:val="affff"/>
    <w:next w:val="affff"/>
    <w:link w:val="affff2"/>
    <w:rsid w:val="006B5BAE"/>
    <w:rPr>
      <w:b/>
      <w:bCs/>
    </w:rPr>
  </w:style>
  <w:style w:type="character" w:customStyle="1" w:styleId="affff2">
    <w:name w:val="Тема примечания Знак"/>
    <w:link w:val="affff1"/>
    <w:rsid w:val="006B5BAE"/>
    <w:rPr>
      <w:rFonts w:ascii="Tahoma" w:hAnsi="Tahoma"/>
      <w:b/>
      <w:bCs/>
    </w:rPr>
  </w:style>
  <w:style w:type="character" w:customStyle="1" w:styleId="Absatz-Standardschriftart">
    <w:name w:val="Absatz-Standardschriftart"/>
    <w:rsid w:val="003453B0"/>
  </w:style>
  <w:style w:type="character" w:customStyle="1" w:styleId="36">
    <w:name w:val="Основной шрифт абзаца3"/>
    <w:rsid w:val="003453B0"/>
  </w:style>
  <w:style w:type="character" w:customStyle="1" w:styleId="27">
    <w:name w:val="Основной шрифт абзаца2"/>
    <w:rsid w:val="003453B0"/>
  </w:style>
  <w:style w:type="character" w:customStyle="1" w:styleId="1a">
    <w:name w:val="Основной шрифт абзаца1"/>
    <w:rsid w:val="003453B0"/>
  </w:style>
  <w:style w:type="character" w:customStyle="1" w:styleId="affff3">
    <w:name w:val="Символ нумерации"/>
    <w:rsid w:val="003453B0"/>
  </w:style>
  <w:style w:type="character" w:customStyle="1" w:styleId="affff4">
    <w:name w:val="Ссылка указателя"/>
    <w:rsid w:val="003453B0"/>
  </w:style>
  <w:style w:type="paragraph" w:customStyle="1" w:styleId="1b">
    <w:name w:val="Заголовок1"/>
    <w:basedOn w:val="a0"/>
    <w:next w:val="affe"/>
    <w:rsid w:val="003453B0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0"/>
    <w:rsid w:val="003453B0"/>
    <w:pPr>
      <w:suppressLineNumbers/>
    </w:pPr>
  </w:style>
  <w:style w:type="paragraph" w:customStyle="1" w:styleId="37">
    <w:name w:val="Название объекта3"/>
    <w:basedOn w:val="a0"/>
    <w:rsid w:val="003453B0"/>
    <w:pPr>
      <w:suppressLineNumbers/>
      <w:spacing w:before="120"/>
    </w:pPr>
    <w:rPr>
      <w:i/>
      <w:iCs/>
    </w:rPr>
  </w:style>
  <w:style w:type="paragraph" w:customStyle="1" w:styleId="38">
    <w:name w:val="Указатель3"/>
    <w:basedOn w:val="a0"/>
    <w:rsid w:val="003453B0"/>
    <w:pPr>
      <w:suppressLineNumbers/>
    </w:pPr>
  </w:style>
  <w:style w:type="paragraph" w:customStyle="1" w:styleId="28">
    <w:name w:val="Название объекта2"/>
    <w:basedOn w:val="a0"/>
    <w:rsid w:val="003453B0"/>
    <w:pPr>
      <w:suppressLineNumbers/>
      <w:spacing w:before="120"/>
    </w:pPr>
    <w:rPr>
      <w:i/>
      <w:iCs/>
    </w:rPr>
  </w:style>
  <w:style w:type="paragraph" w:customStyle="1" w:styleId="29">
    <w:name w:val="Указатель2"/>
    <w:basedOn w:val="a0"/>
    <w:rsid w:val="003453B0"/>
    <w:pPr>
      <w:suppressLineNumbers/>
    </w:pPr>
  </w:style>
  <w:style w:type="paragraph" w:customStyle="1" w:styleId="1c">
    <w:name w:val="Название объекта1"/>
    <w:basedOn w:val="a0"/>
    <w:rsid w:val="003453B0"/>
    <w:pPr>
      <w:suppressLineNumbers/>
      <w:spacing w:before="120"/>
    </w:pPr>
    <w:rPr>
      <w:i/>
      <w:iCs/>
    </w:rPr>
  </w:style>
  <w:style w:type="paragraph" w:customStyle="1" w:styleId="1d">
    <w:name w:val="Указатель1"/>
    <w:basedOn w:val="a0"/>
    <w:rsid w:val="003453B0"/>
    <w:pPr>
      <w:suppressLineNumbers/>
    </w:pPr>
  </w:style>
  <w:style w:type="paragraph" w:customStyle="1" w:styleId="affff5">
    <w:name w:val="Текст в заданном формате"/>
    <w:basedOn w:val="a0"/>
    <w:rsid w:val="003453B0"/>
    <w:rPr>
      <w:rFonts w:ascii="DejaVu Sans Mono" w:eastAsia="DejaVu Sans" w:hAnsi="DejaVu Sans Mono" w:cs="DejaVu Sans Mono"/>
      <w:sz w:val="20"/>
    </w:rPr>
  </w:style>
  <w:style w:type="paragraph" w:customStyle="1" w:styleId="1e">
    <w:name w:val="Заголовок таблицы ссылок1"/>
    <w:basedOn w:val="12"/>
    <w:next w:val="a0"/>
    <w:rsid w:val="003453B0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hAnsi="Cambria"/>
      <w:bCs/>
      <w:caps/>
      <w:color w:val="365F91"/>
    </w:rPr>
  </w:style>
  <w:style w:type="paragraph" w:customStyle="1" w:styleId="affff6">
    <w:name w:val="Содержимое таблицы"/>
    <w:basedOn w:val="a0"/>
    <w:rsid w:val="003453B0"/>
    <w:pPr>
      <w:suppressLineNumbers/>
    </w:pPr>
  </w:style>
  <w:style w:type="paragraph" w:customStyle="1" w:styleId="affff7">
    <w:name w:val="Заголовок таблицы"/>
    <w:basedOn w:val="affff6"/>
    <w:rsid w:val="003453B0"/>
    <w:pPr>
      <w:jc w:val="center"/>
    </w:pPr>
    <w:rPr>
      <w:b/>
      <w:bCs/>
    </w:rPr>
  </w:style>
  <w:style w:type="paragraph" w:customStyle="1" w:styleId="100">
    <w:name w:val="Оглавление 10"/>
    <w:basedOn w:val="29"/>
    <w:rsid w:val="003453B0"/>
    <w:pPr>
      <w:tabs>
        <w:tab w:val="right" w:leader="dot" w:pos="7091"/>
      </w:tabs>
      <w:ind w:left="2547"/>
    </w:pPr>
  </w:style>
  <w:style w:type="paragraph" w:styleId="affff8">
    <w:name w:val="List"/>
    <w:basedOn w:val="affe"/>
    <w:rsid w:val="003453B0"/>
  </w:style>
  <w:style w:type="character" w:styleId="affff9">
    <w:name w:val="Strong"/>
    <w:qFormat/>
    <w:rsid w:val="003453B0"/>
    <w:rPr>
      <w:b/>
      <w:bCs/>
    </w:rPr>
  </w:style>
  <w:style w:type="paragraph" w:styleId="affffa">
    <w:name w:val="Normal (Web)"/>
    <w:basedOn w:val="a0"/>
    <w:uiPriority w:val="99"/>
    <w:unhideWhenUsed/>
    <w:rsid w:val="001766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BC6A32"/>
  </w:style>
  <w:style w:type="character" w:customStyle="1" w:styleId="1f">
    <w:name w:val="Маркированный 1 уровень Знак Знак"/>
    <w:rsid w:val="00426138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f0">
    <w:name w:val="Рис Знак"/>
    <w:link w:val="ae"/>
    <w:locked/>
    <w:rsid w:val="00F9692F"/>
    <w:rPr>
      <w:rFonts w:ascii="Tahoma" w:hAnsi="Tahoma"/>
      <w:noProof/>
      <w:sz w:val="24"/>
      <w:lang w:val="en-US" w:eastAsia="en-US"/>
    </w:rPr>
  </w:style>
  <w:style w:type="character" w:customStyle="1" w:styleId="af2">
    <w:name w:val="Рис Имя Знак"/>
    <w:link w:val="af1"/>
    <w:locked/>
    <w:rsid w:val="00F9692F"/>
    <w:rPr>
      <w:rFonts w:ascii="Tahoma" w:hAnsi="Tahoma"/>
      <w:sz w:val="24"/>
      <w:lang w:eastAsia="en-US"/>
    </w:rPr>
  </w:style>
  <w:style w:type="paragraph" w:styleId="affffb">
    <w:name w:val="Revision"/>
    <w:hidden/>
    <w:uiPriority w:val="99"/>
    <w:semiHidden/>
    <w:rsid w:val="00844201"/>
    <w:rPr>
      <w:rFonts w:ascii="Tahoma" w:eastAsia="Calibri" w:hAnsi="Tahoma"/>
      <w:sz w:val="24"/>
      <w:szCs w:val="24"/>
    </w:rPr>
  </w:style>
  <w:style w:type="paragraph" w:customStyle="1" w:styleId="110">
    <w:name w:val="Стиль_1.1)"/>
    <w:basedOn w:val="1"/>
    <w:autoRedefine/>
    <w:qFormat/>
    <w:rsid w:val="00EB5A9D"/>
    <w:pPr>
      <w:numPr>
        <w:numId w:val="9"/>
      </w:numPr>
    </w:pPr>
  </w:style>
  <w:style w:type="paragraph" w:customStyle="1" w:styleId="phbase">
    <w:name w:val="ph_base"/>
    <w:rsid w:val="0058172F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58172F"/>
    <w:pPr>
      <w:keepNext/>
      <w:keepLines/>
      <w:pageBreakBefore/>
      <w:numPr>
        <w:numId w:val="10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58172F"/>
    <w:pPr>
      <w:keepNext/>
      <w:keepLines/>
      <w:numPr>
        <w:ilvl w:val="1"/>
        <w:numId w:val="10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58172F"/>
    <w:pPr>
      <w:keepNext/>
      <w:keepLines/>
      <w:numPr>
        <w:ilvl w:val="2"/>
        <w:numId w:val="10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58172F"/>
    <w:pPr>
      <w:numPr>
        <w:numId w:val="10"/>
      </w:numPr>
    </w:pPr>
  </w:style>
  <w:style w:type="paragraph" w:customStyle="1" w:styleId="phbibliography">
    <w:name w:val="ph_bibliography"/>
    <w:basedOn w:val="phbase"/>
    <w:rsid w:val="0058172F"/>
    <w:pPr>
      <w:numPr>
        <w:numId w:val="1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58172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58172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58172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8172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58172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58172F"/>
  </w:style>
  <w:style w:type="paragraph" w:customStyle="1" w:styleId="phconfirmstamptitle">
    <w:name w:val="ph_confirmstamp_title"/>
    <w:basedOn w:val="phconfirmstamp"/>
    <w:next w:val="phconfirmstampstamp"/>
    <w:rsid w:val="0058172F"/>
    <w:rPr>
      <w:caps/>
      <w:szCs w:val="24"/>
    </w:rPr>
  </w:style>
  <w:style w:type="paragraph" w:customStyle="1" w:styleId="phcontent">
    <w:name w:val="ph_content"/>
    <w:basedOn w:val="phbase"/>
    <w:next w:val="17"/>
    <w:rsid w:val="0058172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58172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58172F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8172F"/>
    <w:pPr>
      <w:spacing w:before="120"/>
    </w:pPr>
  </w:style>
  <w:style w:type="paragraph" w:customStyle="1" w:styleId="phfiguretitle">
    <w:name w:val="ph_figure_title"/>
    <w:basedOn w:val="phfigure"/>
    <w:next w:val="phnormal"/>
    <w:rsid w:val="0058172F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8172F"/>
    <w:pPr>
      <w:widowControl w:val="0"/>
    </w:pPr>
    <w:rPr>
      <w:sz w:val="18"/>
    </w:rPr>
  </w:style>
  <w:style w:type="character" w:customStyle="1" w:styleId="phinline">
    <w:name w:val="ph_inline"/>
    <w:rsid w:val="0058172F"/>
  </w:style>
  <w:style w:type="character" w:customStyle="1" w:styleId="phinline8">
    <w:name w:val="ph_inline_8"/>
    <w:rsid w:val="0058172F"/>
    <w:rPr>
      <w:sz w:val="16"/>
    </w:rPr>
  </w:style>
  <w:style w:type="character" w:customStyle="1" w:styleId="phinlinebolditalic">
    <w:name w:val="ph_inline_bolditalic"/>
    <w:rsid w:val="0058172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8172F"/>
    <w:rPr>
      <w:rFonts w:ascii="Courier New" w:hAnsi="Courier New"/>
      <w:sz w:val="24"/>
    </w:rPr>
  </w:style>
  <w:style w:type="character" w:customStyle="1" w:styleId="phinlinefirstterm">
    <w:name w:val="ph_inline_firstterm"/>
    <w:rsid w:val="0058172F"/>
    <w:rPr>
      <w:i/>
      <w:sz w:val="24"/>
    </w:rPr>
  </w:style>
  <w:style w:type="character" w:customStyle="1" w:styleId="phinlineguiitem">
    <w:name w:val="ph_inline_guiitem"/>
    <w:rsid w:val="0058172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58172F"/>
    <w:rPr>
      <w:b/>
      <w:smallCaps/>
      <w:sz w:val="24"/>
    </w:rPr>
  </w:style>
  <w:style w:type="character" w:customStyle="1" w:styleId="phinlinespace">
    <w:name w:val="ph_inline_space"/>
    <w:rsid w:val="0058172F"/>
    <w:rPr>
      <w:spacing w:val="60"/>
    </w:rPr>
  </w:style>
  <w:style w:type="character" w:customStyle="1" w:styleId="phinlinesuperline">
    <w:name w:val="ph_inline_superline"/>
    <w:rsid w:val="0058172F"/>
    <w:rPr>
      <w:vertAlign w:val="superscript"/>
    </w:rPr>
  </w:style>
  <w:style w:type="character" w:customStyle="1" w:styleId="phinlineunderline">
    <w:name w:val="ph_inline_underline"/>
    <w:rsid w:val="0058172F"/>
    <w:rPr>
      <w:u w:val="single"/>
      <w:lang w:val="ru-RU"/>
    </w:rPr>
  </w:style>
  <w:style w:type="character" w:customStyle="1" w:styleId="phinlineunderlineitalic">
    <w:name w:val="ph_inline_underlineitalic"/>
    <w:rsid w:val="0058172F"/>
    <w:rPr>
      <w:i/>
      <w:u w:val="single"/>
      <w:lang w:val="ru-RU"/>
    </w:rPr>
  </w:style>
  <w:style w:type="character" w:customStyle="1" w:styleId="phinlineuppercase">
    <w:name w:val="ph_inline_uppercase"/>
    <w:rsid w:val="0058172F"/>
    <w:rPr>
      <w:caps/>
      <w:lang w:val="ru-RU"/>
    </w:rPr>
  </w:style>
  <w:style w:type="paragraph" w:customStyle="1" w:styleId="phinset">
    <w:name w:val="ph_inset"/>
    <w:basedOn w:val="phnormal"/>
    <w:next w:val="phnormal"/>
    <w:rsid w:val="0058172F"/>
  </w:style>
  <w:style w:type="paragraph" w:customStyle="1" w:styleId="phinsetcaution">
    <w:name w:val="ph_inset_caution"/>
    <w:basedOn w:val="phinset"/>
    <w:rsid w:val="0058172F"/>
    <w:pPr>
      <w:keepLines/>
    </w:pPr>
  </w:style>
  <w:style w:type="paragraph" w:customStyle="1" w:styleId="phinsetnote">
    <w:name w:val="ph_inset_note"/>
    <w:basedOn w:val="phinset"/>
    <w:rsid w:val="0058172F"/>
    <w:pPr>
      <w:keepLines/>
    </w:pPr>
  </w:style>
  <w:style w:type="paragraph" w:customStyle="1" w:styleId="phinsettitle">
    <w:name w:val="ph_inset_title"/>
    <w:basedOn w:val="phinset"/>
    <w:next w:val="phinsetnote"/>
    <w:rsid w:val="0058172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8172F"/>
    <w:pPr>
      <w:keepLines/>
    </w:pPr>
  </w:style>
  <w:style w:type="paragraph" w:customStyle="1" w:styleId="phlistitemized1">
    <w:name w:val="ph_list_itemized_1"/>
    <w:basedOn w:val="phnormal"/>
    <w:rsid w:val="0058172F"/>
    <w:pPr>
      <w:numPr>
        <w:numId w:val="12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58172F"/>
    <w:pPr>
      <w:numPr>
        <w:numId w:val="13"/>
      </w:numPr>
    </w:pPr>
  </w:style>
  <w:style w:type="paragraph" w:customStyle="1" w:styleId="phlistitemizedtitle">
    <w:name w:val="ph_list_itemized_title"/>
    <w:basedOn w:val="phnormal"/>
    <w:next w:val="phlistitemized1"/>
    <w:rsid w:val="0058172F"/>
    <w:pPr>
      <w:keepNext/>
    </w:pPr>
  </w:style>
  <w:style w:type="paragraph" w:customStyle="1" w:styleId="phlistordered1">
    <w:name w:val="ph_list_ordered_1"/>
    <w:basedOn w:val="phnormal"/>
    <w:rsid w:val="0058172F"/>
    <w:pPr>
      <w:numPr>
        <w:numId w:val="14"/>
      </w:numPr>
      <w:ind w:left="1752" w:hanging="357"/>
    </w:pPr>
  </w:style>
  <w:style w:type="paragraph" w:customStyle="1" w:styleId="phlistordereda">
    <w:name w:val="ph_list_ordered_aбв"/>
    <w:basedOn w:val="phnormal"/>
    <w:rsid w:val="0058172F"/>
    <w:pPr>
      <w:numPr>
        <w:numId w:val="15"/>
      </w:numPr>
      <w:ind w:right="0"/>
    </w:pPr>
  </w:style>
  <w:style w:type="paragraph" w:customStyle="1" w:styleId="phlistorderedtitle">
    <w:name w:val="ph_list_ordered_title"/>
    <w:basedOn w:val="phnormal"/>
    <w:next w:val="phlistordered1"/>
    <w:rsid w:val="0058172F"/>
    <w:pPr>
      <w:keepNext/>
    </w:pPr>
  </w:style>
  <w:style w:type="paragraph" w:customStyle="1" w:styleId="phnormal">
    <w:name w:val="ph_normal"/>
    <w:basedOn w:val="phbase"/>
    <w:rsid w:val="0058172F"/>
    <w:pPr>
      <w:ind w:right="170" w:firstLine="720"/>
    </w:pPr>
  </w:style>
  <w:style w:type="paragraph" w:customStyle="1" w:styleId="phstamp">
    <w:name w:val="ph_stamp"/>
    <w:basedOn w:val="phbase"/>
    <w:rsid w:val="0058172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8172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8172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8172F"/>
    <w:pPr>
      <w:ind w:left="57"/>
    </w:pPr>
    <w:rPr>
      <w:i/>
    </w:rPr>
  </w:style>
  <w:style w:type="paragraph" w:customStyle="1" w:styleId="phtablecell">
    <w:name w:val="ph_table_cell"/>
    <w:basedOn w:val="phbase"/>
    <w:rsid w:val="0058172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58172F"/>
    <w:pPr>
      <w:jc w:val="center"/>
    </w:pPr>
  </w:style>
  <w:style w:type="paragraph" w:customStyle="1" w:styleId="phtablecellleft">
    <w:name w:val="ph_table_cellleft"/>
    <w:basedOn w:val="phtablecell"/>
    <w:rsid w:val="0058172F"/>
    <w:pPr>
      <w:spacing w:after="160"/>
      <w:jc w:val="left"/>
    </w:pPr>
  </w:style>
  <w:style w:type="paragraph" w:customStyle="1" w:styleId="phtablecolcaption">
    <w:name w:val="ph_table_colcaption"/>
    <w:basedOn w:val="phtablecell"/>
    <w:next w:val="phtablecell"/>
    <w:rsid w:val="0058172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58172F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58172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8172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8172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8172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8172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58172F"/>
    <w:rPr>
      <w:b/>
    </w:rPr>
  </w:style>
  <w:style w:type="paragraph" w:customStyle="1" w:styleId="phtitlepagedocument">
    <w:name w:val="ph_titlepage_document"/>
    <w:basedOn w:val="phtitlepage"/>
    <w:autoRedefine/>
    <w:rsid w:val="0058172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58172F"/>
  </w:style>
  <w:style w:type="paragraph" w:customStyle="1" w:styleId="phtitlepagesystemfull">
    <w:name w:val="ph_titlepage_system_full"/>
    <w:basedOn w:val="phtitlepage"/>
    <w:next w:val="phtitlepagesystemshort"/>
    <w:rsid w:val="0058172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58172F"/>
    <w:rPr>
      <w:b/>
      <w:sz w:val="32"/>
    </w:rPr>
  </w:style>
  <w:style w:type="paragraph" w:styleId="HTML">
    <w:name w:val="HTML Address"/>
    <w:basedOn w:val="a0"/>
    <w:link w:val="HTML0"/>
    <w:rsid w:val="0058172F"/>
    <w:rPr>
      <w:i/>
      <w:iCs/>
    </w:rPr>
  </w:style>
  <w:style w:type="character" w:customStyle="1" w:styleId="HTML0">
    <w:name w:val="Адрес HTML Знак"/>
    <w:link w:val="HTML"/>
    <w:rsid w:val="0058172F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2"/>
    <w:next w:val="phnormal"/>
    <w:rsid w:val="0058172F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58172F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8172F"/>
    <w:rPr>
      <w:u w:val="single"/>
    </w:rPr>
  </w:style>
  <w:style w:type="paragraph" w:customStyle="1" w:styleId="phstampleft">
    <w:name w:val="ph_stamp_left"/>
    <w:basedOn w:val="phstamp"/>
    <w:rsid w:val="0058172F"/>
    <w:pPr>
      <w:jc w:val="left"/>
    </w:pPr>
    <w:rPr>
      <w:sz w:val="18"/>
    </w:rPr>
  </w:style>
  <w:style w:type="paragraph" w:styleId="affffc">
    <w:name w:val="table of figures"/>
    <w:basedOn w:val="a0"/>
    <w:next w:val="a0"/>
    <w:rsid w:val="00343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5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09.png"/><Relationship Id="rId159" Type="http://schemas.openxmlformats.org/officeDocument/2006/relationships/image" Target="media/image123.png"/><Relationship Id="rId170" Type="http://schemas.openxmlformats.org/officeDocument/2006/relationships/image" Target="media/image131.png"/><Relationship Id="rId191" Type="http://schemas.openxmlformats.org/officeDocument/2006/relationships/image" Target="media/image144.png"/><Relationship Id="rId205" Type="http://schemas.openxmlformats.org/officeDocument/2006/relationships/hyperlink" Target="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3%D1%82%D0%BE%D1%87%D0%BA%D0%B8.png" TargetMode="External"/><Relationship Id="rId226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E%D1%81%D0%BC%D0%BE%D1%82%D1%80_%D0%BF%D0%BE_%D1%83%D0%BC%D0%BE%D0%BB%D1%87%D0%B0%D0%BD%D0%B8%D1%8E.png" TargetMode="External"/><Relationship Id="rId107" Type="http://schemas.openxmlformats.org/officeDocument/2006/relationships/image" Target="media/image8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8%D1%81%D1%82%D0%BE%D1%80%D0%B8%D1%8F_%D0%B7%D0%B0%D0%B1%D0%BE%D0%BB%D0%B5%D0%B2%D0%B0%D0%BD%D0%B8%D0%B9.png" TargetMode="External"/><Relationship Id="rId74" Type="http://schemas.openxmlformats.org/officeDocument/2006/relationships/image" Target="media/image62.png"/><Relationship Id="rId128" Type="http://schemas.openxmlformats.org/officeDocument/2006/relationships/image" Target="media/image99.png"/><Relationship Id="rId149" Type="http://schemas.openxmlformats.org/officeDocument/2006/relationships/hyperlink" Target="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F%D0%BE_%D1%88%D0%B0%D0%B1%D0%BB%D0%BE%D0%BD%D1%83.png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78.png"/><Relationship Id="rId160" Type="http://schemas.openxmlformats.org/officeDocument/2006/relationships/image" Target="media/image124.png"/><Relationship Id="rId181" Type="http://schemas.openxmlformats.org/officeDocument/2006/relationships/image" Target="media/image140.png"/><Relationship Id="rId216" Type="http://schemas.openxmlformats.org/officeDocument/2006/relationships/image" Target="media/image166.png"/><Relationship Id="rId237" Type="http://schemas.openxmlformats.org/officeDocument/2006/relationships/footer" Target="footer2.xml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2.png"/><Relationship Id="rId118" Type="http://schemas.openxmlformats.org/officeDocument/2006/relationships/hyperlink" Target="http://192.168.186.70/med2des/external/dokuwiki/lib/exe/detail.php?id=%D0%B8%D1%81%D1%82%D0%BE%D1%80%D0%B8%D1%8F_%D0%B1%D0%BE%D0%BB%D0%B5%D0%B7%D0%BD%D0%B8_-_%D0%BE%D1%81%D0%BC%D0%BE%D1%82%D1%80%D1%8B&amp;media=wiki:%D0%BA%D0%BD_%D0%BF%D1%80%D0%BE%D0%B2%D0%B5%D1%81%D1%82%D0%B8_%D0%BE%D1%81%D0%BC%D0%BE%D1%82%D1%80.png" TargetMode="External"/><Relationship Id="rId139" Type="http://schemas.openxmlformats.org/officeDocument/2006/relationships/image" Target="media/image11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hyperlink" Target="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1%80%D0%B0%D1%81%D0%BF%D0%B8%D1%81%D0%B0%D0%BD%D0%B8%D0%B5.png" TargetMode="External"/><Relationship Id="rId155" Type="http://schemas.openxmlformats.org/officeDocument/2006/relationships/hyperlink" Target="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E%D0%B7%D0%B4%D0%B0%D1%82%D1%8C_%D0%BD%D0%B0%D0%B7%D0%BD%D0%B0%D1%87%D0%B5%D0%BD%D0%B8%D0%B5.png" TargetMode="External"/><Relationship Id="rId171" Type="http://schemas.openxmlformats.org/officeDocument/2006/relationships/image" Target="media/image132.png"/><Relationship Id="rId176" Type="http://schemas.openxmlformats.org/officeDocument/2006/relationships/image" Target="media/image136.png"/><Relationship Id="rId192" Type="http://schemas.openxmlformats.org/officeDocument/2006/relationships/image" Target="media/image145.png"/><Relationship Id="rId197" Type="http://schemas.openxmlformats.org/officeDocument/2006/relationships/image" Target="media/image149.png"/><Relationship Id="rId206" Type="http://schemas.openxmlformats.org/officeDocument/2006/relationships/hyperlink" Target="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%D0%B2%D0%BD%D0%B8%D0%B7.png" TargetMode="External"/><Relationship Id="rId227" Type="http://schemas.openxmlformats.org/officeDocument/2006/relationships/image" Target="media/image174.png"/><Relationship Id="rId201" Type="http://schemas.openxmlformats.org/officeDocument/2006/relationships/image" Target="media/image153.png"/><Relationship Id="rId222" Type="http://schemas.openxmlformats.org/officeDocument/2006/relationships/image" Target="media/image17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7.png"/><Relationship Id="rId103" Type="http://schemas.openxmlformats.org/officeDocument/2006/relationships/image" Target="media/image84.png"/><Relationship Id="rId108" Type="http://schemas.openxmlformats.org/officeDocument/2006/relationships/image" Target="media/image88.png"/><Relationship Id="rId124" Type="http://schemas.openxmlformats.org/officeDocument/2006/relationships/image" Target="media/image98.png"/><Relationship Id="rId129" Type="http://schemas.openxmlformats.org/officeDocument/2006/relationships/image" Target="media/image100.png"/><Relationship Id="rId54" Type="http://schemas.openxmlformats.org/officeDocument/2006/relationships/image" Target="media/image43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hyperlink" Target="http://192.168.187.67/mis2/external/dokuwiki/lib/exe/detail.php?id=%D0%B8%D1%81%D1%82%D0%BE%D1%80%D0%B8%D1%8F_%D0%B1%D0%BE%D0%BB%D0%B5%D0%B7%D0%BD%D0%B8&amp;media=wiki:%D0%BA%D0%BD_%D0%B2%D0%BD%D0%B8%D0%B7.png" TargetMode="External"/><Relationship Id="rId96" Type="http://schemas.openxmlformats.org/officeDocument/2006/relationships/image" Target="media/image79.png"/><Relationship Id="rId140" Type="http://schemas.openxmlformats.org/officeDocument/2006/relationships/image" Target="media/image111.png"/><Relationship Id="rId145" Type="http://schemas.openxmlformats.org/officeDocument/2006/relationships/image" Target="media/image115.png"/><Relationship Id="rId161" Type="http://schemas.openxmlformats.org/officeDocument/2006/relationships/image" Target="media/image125.png"/><Relationship Id="rId166" Type="http://schemas.openxmlformats.org/officeDocument/2006/relationships/image" Target="media/image129.png"/><Relationship Id="rId182" Type="http://schemas.openxmlformats.org/officeDocument/2006/relationships/image" Target="media/image141.png"/><Relationship Id="rId187" Type="http://schemas.openxmlformats.org/officeDocument/2006/relationships/hyperlink" Target="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1%81%D0%BE%D0%B7%D0%B4%D0%B0%D1%82%D1%8C_%D0%BD%D0%B0%D0%B7%D0%BD%D0%B0%D1%87%D0%B5%D0%BD%D0%B8%D0%B5.png" TargetMode="External"/><Relationship Id="rId217" Type="http://schemas.openxmlformats.org/officeDocument/2006/relationships/image" Target="media/image1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62.png"/><Relationship Id="rId233" Type="http://schemas.openxmlformats.org/officeDocument/2006/relationships/image" Target="media/image178.png"/><Relationship Id="rId238" Type="http://schemas.openxmlformats.org/officeDocument/2006/relationships/fontTable" Target="fontTable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1%81%D0%BE%D0%BE%D0%B1%D1%89%D0%B5%D0%BD%D0%B8%D1%8F.png" TargetMode="External"/><Relationship Id="rId114" Type="http://schemas.openxmlformats.org/officeDocument/2006/relationships/image" Target="media/image92.png"/><Relationship Id="rId119" Type="http://schemas.openxmlformats.org/officeDocument/2006/relationships/image" Target="media/image95.png"/><Relationship Id="rId44" Type="http://schemas.openxmlformats.org/officeDocument/2006/relationships/image" Target="media/image36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01.png"/><Relationship Id="rId135" Type="http://schemas.openxmlformats.org/officeDocument/2006/relationships/image" Target="media/image106.png"/><Relationship Id="rId151" Type="http://schemas.openxmlformats.org/officeDocument/2006/relationships/hyperlink" Target="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2%D0%BD%D0%B5%D1%81%D1%82%D0%B8_%D1%80%D0%B5%D0%B7%D1%83%D0%BB%D1%8C%D1%82%D0%B0%D1%82.png" TargetMode="External"/><Relationship Id="rId156" Type="http://schemas.openxmlformats.org/officeDocument/2006/relationships/image" Target="media/image120.png"/><Relationship Id="rId177" Type="http://schemas.openxmlformats.org/officeDocument/2006/relationships/hyperlink" Target="http://192.168.186.70/med2des/external/dokuwiki/lib/exe/detail.php?id=%D0%B8%D1%81%D1%82%D0%BE%D1%80%D0%B8%D1%8F_%D0%B1%D0%BE%D0%BB%D0%B5%D0%B7%D0%BD%D0%B8_-_%D1%81%D0%B8%D0%B3%D0%BD%D0%B0%D0%BB%D1%8C%D0%BD%D0%B0%D1%8F_%D0%B8%D0%BD%D1%84%D0%BE%D1%80%D0%BC%D0%B0%D1%86%D0%B8%D1%8F&amp;media=wiki:%D0%BA%D0%BD_%D0%B8%D1%81%D0%BF%D1%80%D0%B0%D0%B2%D0%B8%D1%82%D1%8C.png" TargetMode="External"/><Relationship Id="rId198" Type="http://schemas.openxmlformats.org/officeDocument/2006/relationships/image" Target="media/image150.png"/><Relationship Id="rId172" Type="http://schemas.openxmlformats.org/officeDocument/2006/relationships/image" Target="media/image133.png"/><Relationship Id="rId193" Type="http://schemas.openxmlformats.org/officeDocument/2006/relationships/image" Target="media/image146.png"/><Relationship Id="rId202" Type="http://schemas.openxmlformats.org/officeDocument/2006/relationships/image" Target="media/image154.png"/><Relationship Id="rId207" Type="http://schemas.openxmlformats.org/officeDocument/2006/relationships/image" Target="media/image157.png"/><Relationship Id="rId223" Type="http://schemas.openxmlformats.org/officeDocument/2006/relationships/image" Target="media/image172.png"/><Relationship Id="rId228" Type="http://schemas.openxmlformats.org/officeDocument/2006/relationships/image" Target="media/image175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http://192.168.186.70/med2des/external/dokuwiki/lib/exe/detail.php?id=%D0%B8%D1%81%D1%82%D0%BE%D1%80%D0%B8%D1%8F_%D0%B1%D0%BE%D0%BB%D0%B5%D0%B7%D0%BD%D0%B8_-_%D0%B4%D0%B8%D0%B0%D0%B3%D0%BD%D0%BE%D0%B7%D1%8B&amp;media=wiki:%D0%BA%D0%BD_%D0%BF%D0%B5%D1%80%D0%B5%D0%BD%D0%BE%D1%81.png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0%D0%BD%D0%B0%D0%BC%D0%BD%D0%B5%D0%B7.png" TargetMode="External"/><Relationship Id="rId76" Type="http://schemas.openxmlformats.org/officeDocument/2006/relationships/image" Target="media/image64.png"/><Relationship Id="rId97" Type="http://schemas.openxmlformats.org/officeDocument/2006/relationships/image" Target="media/image80.png"/><Relationship Id="rId104" Type="http://schemas.openxmlformats.org/officeDocument/2006/relationships/hyperlink" Target="http://192.168.186.70/med2des/external/dokuwiki/lib/exe/detail.php?id=%D0%B8%D1%81%D1%82%D0%BE%D1%80%D0%B8%D1%8F_%D0%B1%D0%BE%D0%BB%D0%B5%D0%B7%D0%BD%D0%B8_-_%D0%B4%D0%B8%D0%B0%D0%B3%D0%BD%D0%BE%D0%B7%D1%8B&amp;media=wiki:%D0%BA%D0%BD_3%D1%82%D0%BE%D1%87%D0%BA%D0%B8.png" TargetMode="External"/><Relationship Id="rId120" Type="http://schemas.openxmlformats.org/officeDocument/2006/relationships/hyperlink" Target="http://192.168.186.70/med2des/external/dokuwiki/lib/exe/detail.php?id=%D0%B8%D1%81%D1%82%D0%BE%D1%80%D0%B8%D1%8F_%D0%B1%D0%BE%D0%BB%D0%B5%D0%B7%D0%BD%D0%B8_-_%D0%BE%D1%81%D0%BC%D0%BE%D1%82%D1%80%D1%8B&amp;media=wiki:%D0%BA%D0%BD_%D0%BE%D1%81%D0%BC%D0%BE%D1%82%D1%80_%D0%BF%D0%BE_%D1%83%D0%BC%D0%BE%D0%BB%D1%87%D0%B0%D0%BD%D0%B8%D1%8E.png" TargetMode="External"/><Relationship Id="rId125" Type="http://schemas.openxmlformats.org/officeDocument/2006/relationships/hyperlink" Target="http://192.168.186.70/med2des/external/dokuwiki/lib/exe/detail.php?id=%D0%B8%D1%81%D1%82%D0%BE%D1%80%D0%B8%D1%8F_%D0%B1%D0%BE%D0%BB%D0%B5%D0%B7%D0%BD%D0%B8_-_%D0%BE%D0%BF%D0%B5%D1%80%D0%B0%D1%86%D0%B8%D0%B8&amp;media=wiki:%D0%BA%D0%BD_%D0%BD%D0%B0%D0%B7%D0%BD%D0%B0%D1%87%D0%B8%D1%82%D1%8C.png" TargetMode="External"/><Relationship Id="rId141" Type="http://schemas.openxmlformats.org/officeDocument/2006/relationships/image" Target="media/image112.png"/><Relationship Id="rId146" Type="http://schemas.openxmlformats.org/officeDocument/2006/relationships/hyperlink" Target="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D%D0%B0%D0%B7%D0%BD%D0%B0%D1%87%D0%B8%D1%82%D1%8C.png" TargetMode="External"/><Relationship Id="rId167" Type="http://schemas.openxmlformats.org/officeDocument/2006/relationships/image" Target="media/image130.png"/><Relationship Id="rId188" Type="http://schemas.openxmlformats.org/officeDocument/2006/relationships/hyperlink" Target="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D%D0%B0%D0%B7%D0%BD%D0%B0%D1%87%D0%B8%D1%82%D1%8C.pn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76.png"/><Relationship Id="rId162" Type="http://schemas.openxmlformats.org/officeDocument/2006/relationships/image" Target="media/image126.png"/><Relationship Id="rId183" Type="http://schemas.openxmlformats.org/officeDocument/2006/relationships/image" Target="media/image142.png"/><Relationship Id="rId213" Type="http://schemas.openxmlformats.org/officeDocument/2006/relationships/image" Target="media/image163.png"/><Relationship Id="rId218" Type="http://schemas.openxmlformats.org/officeDocument/2006/relationships/image" Target="media/image168.png"/><Relationship Id="rId234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1%81%D0%BF%D0%B8%D1%81%D0%B0%D1%82%D1%8C.png" TargetMode="External"/><Relationship Id="rId23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89.png"/><Relationship Id="rId115" Type="http://schemas.openxmlformats.org/officeDocument/2006/relationships/image" Target="media/image93.png"/><Relationship Id="rId131" Type="http://schemas.openxmlformats.org/officeDocument/2006/relationships/image" Target="media/image102.png"/><Relationship Id="rId136" Type="http://schemas.openxmlformats.org/officeDocument/2006/relationships/image" Target="media/image107.png"/><Relationship Id="rId157" Type="http://schemas.openxmlformats.org/officeDocument/2006/relationships/image" Target="media/image121.png"/><Relationship Id="rId178" Type="http://schemas.openxmlformats.org/officeDocument/2006/relationships/image" Target="media/image137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17.png"/><Relationship Id="rId173" Type="http://schemas.openxmlformats.org/officeDocument/2006/relationships/image" Target="media/image134.png"/><Relationship Id="rId194" Type="http://schemas.openxmlformats.org/officeDocument/2006/relationships/image" Target="media/image147.png"/><Relationship Id="rId199" Type="http://schemas.openxmlformats.org/officeDocument/2006/relationships/image" Target="media/image151.png"/><Relationship Id="rId203" Type="http://schemas.openxmlformats.org/officeDocument/2006/relationships/image" Target="media/image155.png"/><Relationship Id="rId208" Type="http://schemas.openxmlformats.org/officeDocument/2006/relationships/image" Target="media/image158.png"/><Relationship Id="rId229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E%D0%BA.png" TargetMode="External"/><Relationship Id="rId19" Type="http://schemas.openxmlformats.org/officeDocument/2006/relationships/image" Target="media/image11.png"/><Relationship Id="rId224" Type="http://schemas.openxmlformats.org/officeDocument/2006/relationships/image" Target="media/image173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yperlink" Target="http://192.168.186.70/med2des/external/dokuwiki/lib/exe/detail.php?id=%D0%B8%D1%81%D1%82%D0%BE%D1%80%D0%B8%D1%8F_%D0%B1%D0%BE%D0%BB%D0%B5%D0%B7%D0%BD%D0%B8_-_%D0%BE%D0%B1%D1%89%D0%B8%D0%B5_%D1%81%D0%B2%D0%B5%D0%B4%D0%B5%D0%BD%D0%B8%D1%8F&amp;media=%D0%BA%D0%BD_%D0%BD%D0%B0%D0%B9%D1%82%D0%B8.png" TargetMode="External"/><Relationship Id="rId105" Type="http://schemas.openxmlformats.org/officeDocument/2006/relationships/image" Target="media/image85.png"/><Relationship Id="rId126" Type="http://schemas.openxmlformats.org/officeDocument/2006/relationships/hyperlink" Target="http://192.168.186.70/med2des/external/dokuwiki/lib/exe/detail.php?id=%D0%B8%D1%81%D1%82%D0%BE%D1%80%D0%B8%D1%8F_%D0%B1%D0%BE%D0%BB%D0%B5%D0%B7%D0%BD%D0%B8_-_%D0%BE%D0%BF%D0%B5%D1%80%D0%B0%D1%86%D0%B8%D0%B8&amp;media=wiki:%D0%BA%D0%BD_%D1%80%D0%B0%D1%81%D0%BF%D0%B8%D1%81%D0%B0%D0%BD%D0%B8%D0%B5.png" TargetMode="External"/><Relationship Id="rId147" Type="http://schemas.openxmlformats.org/officeDocument/2006/relationships/hyperlink" Target="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7%D0%B0%D0%BF%D0%B8%D1%81%D0%B0%D1%82%D1%8C.png" TargetMode="External"/><Relationship Id="rId168" Type="http://schemas.openxmlformats.org/officeDocument/2006/relationships/hyperlink" Target="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F%D0%B8%D1%81%D0%B0%D1%82%D1%8C.pn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hyperlink" Target="http://192.168.186.70/med2des/external/dokuwiki/lib/exe/detail.php?id=%D0%B8%D1%81%D1%82%D0%BE%D1%80%D0%B8%D1%8F_%D0%B1%D0%BE%D0%BB%D0%B5%D0%B7%D0%BD%D0%B8_-_%D0%BE%D0%B1%D1%89%D0%B8%D0%B5_%D1%81%D0%B2%D0%B5%D0%B4%D0%B5%D0%BD%D0%B8%D1%8F&amp;media=wiki:%D0%BA%D0%BD_%D0%BF%D0%BB%D1%8E%D1%81%D0%B8%D0%BA.png" TargetMode="External"/><Relationship Id="rId98" Type="http://schemas.openxmlformats.org/officeDocument/2006/relationships/hyperlink" Target="http://192.168.186.70/med2des/external/dokuwiki/lib/exe/detail.php?id=%D0%B8%D1%81%D1%82%D0%BE%D1%80%D0%B8%D1%8F_%D0%B1%D0%BE%D0%BB%D0%B5%D0%B7%D0%BD%D0%B8_-_%D0%BE%D0%B1%D1%89%D0%B8%D0%B5_%D1%81%D0%B2%D0%B5%D0%B4%D0%B5%D0%BD%D0%B8%D1%8F&amp;media=wiki:%D0%BA%D0%BD_%D0%B8%D0%B7%D0%BC%D0%B5%D0%BD%D0%B8%D1%82%D1%8C1.png" TargetMode="External"/><Relationship Id="rId121" Type="http://schemas.openxmlformats.org/officeDocument/2006/relationships/image" Target="media/image96.png"/><Relationship Id="rId142" Type="http://schemas.openxmlformats.org/officeDocument/2006/relationships/image" Target="media/image113.png"/><Relationship Id="rId163" Type="http://schemas.openxmlformats.org/officeDocument/2006/relationships/image" Target="media/image127.png"/><Relationship Id="rId184" Type="http://schemas.openxmlformats.org/officeDocument/2006/relationships/hyperlink" Target="http://192.168.186.70/med2des/external/dokuwiki/lib/exe/detail.php?id=%D0%B8%D1%81%D1%82%D0%BE%D1%80%D0%B8%D1%8F_%D0%B1%D0%BE%D0%BB%D0%B5%D0%B7%D0%BD%D0%B8_-_%D0%B6%D1%83%D1%80%D0%BD%D0%B0%D0%BB_%D0%B8%D0%B7%D0%BC%D0%B5%D1%80%D0%B5%D0%BD%D0%B8%D0%B9&amp;media=wiki:%D0%BA%D0%BD_3%D1%82%D0%BE%D1%87%D0%BA%D0%B8.png" TargetMode="External"/><Relationship Id="rId189" Type="http://schemas.openxmlformats.org/officeDocument/2006/relationships/image" Target="media/image143.png"/><Relationship Id="rId219" Type="http://schemas.openxmlformats.org/officeDocument/2006/relationships/image" Target="media/image169.png"/><Relationship Id="rId3" Type="http://schemas.openxmlformats.org/officeDocument/2006/relationships/styles" Target="styles.xml"/><Relationship Id="rId214" Type="http://schemas.openxmlformats.org/officeDocument/2006/relationships/image" Target="media/image164.png"/><Relationship Id="rId230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E%D0%BA.png" TargetMode="External"/><Relationship Id="rId235" Type="http://schemas.openxmlformats.org/officeDocument/2006/relationships/footer" Target="footer1.xml"/><Relationship Id="rId25" Type="http://schemas.openxmlformats.org/officeDocument/2006/relationships/image" Target="media/image17.png"/><Relationship Id="rId46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2%D0%BD%D0%B8%D0%B7.png" TargetMode="External"/><Relationship Id="rId67" Type="http://schemas.openxmlformats.org/officeDocument/2006/relationships/image" Target="media/image55.png"/><Relationship Id="rId116" Type="http://schemas.openxmlformats.org/officeDocument/2006/relationships/hyperlink" Target="http://192.168.186.70/med2des/external/dokuwiki/lib/exe/detail.php?id=%D0%B8%D1%81%D1%82%D0%BE%D1%80%D0%B8%D1%8F_%D0%B1%D0%BE%D0%BB%D0%B5%D0%B7%D0%BD%D0%B8_-_%D0%B4%D0%B8%D0%B0%D0%B3%D0%BD%D0%BE%D0%B7%D1%8B&amp;media=wiki:%D0%BA%D0%BD_%D0%BE%D0%BA.png" TargetMode="External"/><Relationship Id="rId137" Type="http://schemas.openxmlformats.org/officeDocument/2006/relationships/image" Target="media/image108.png"/><Relationship Id="rId158" Type="http://schemas.openxmlformats.org/officeDocument/2006/relationships/image" Target="media/image122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hyperlink" Target="http://192.168.186.70/med2des/external/dokuwiki/lib/exe/detail.php?id=%D0%B8%D1%81%D1%82%D0%BE%D1%80%D0%B8%D1%8F_%D0%B1%D0%BE%D0%BB%D0%B5%D0%B7%D0%BD%D0%B8&amp;media=wiki:%D0%BA%D0%BD_%D1%81%D1%82%D0%B0%D0%BD%D0%B4%D0%B0%D1%80%D1%82.png" TargetMode="External"/><Relationship Id="rId111" Type="http://schemas.openxmlformats.org/officeDocument/2006/relationships/image" Target="media/image90.png"/><Relationship Id="rId132" Type="http://schemas.openxmlformats.org/officeDocument/2006/relationships/image" Target="media/image103.png"/><Relationship Id="rId153" Type="http://schemas.openxmlformats.org/officeDocument/2006/relationships/image" Target="media/image118.png"/><Relationship Id="rId174" Type="http://schemas.openxmlformats.org/officeDocument/2006/relationships/image" Target="media/image135.png"/><Relationship Id="rId179" Type="http://schemas.openxmlformats.org/officeDocument/2006/relationships/image" Target="media/image138.png"/><Relationship Id="rId195" Type="http://schemas.openxmlformats.org/officeDocument/2006/relationships/hyperlink" Target="http://192.168.186.70/med2des/external/dokuwiki/lib/exe/detail.php?id=%D0%B8%D1%81%D1%82%D0%BE%D1%80%D0%B8%D1%8F_%D0%B1%D0%BE%D0%BB%D0%B5%D0%B7%D0%BD%D0%B8_-_%D1%80%D0%B5%D0%B6%D0%B8%D0%BC_%D0%B8_%D0%BF%D0%B8%D1%82%D0%B0%D0%BD%D0%B8%D0%B5&amp;media=wiki:%D0%BA%D0%BD_%D0%B2%D0%BD%D0%B8%D0%B7.png" TargetMode="External"/><Relationship Id="rId209" Type="http://schemas.openxmlformats.org/officeDocument/2006/relationships/image" Target="media/image159.png"/><Relationship Id="rId190" Type="http://schemas.openxmlformats.org/officeDocument/2006/relationships/hyperlink" Target="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F%D0%BE%D0%B4%D1%82%D0%B2%D0%B5%D1%80%D0%B4%D0%B8%D1%8C.png" TargetMode="External"/><Relationship Id="rId204" Type="http://schemas.openxmlformats.org/officeDocument/2006/relationships/image" Target="media/image156.png"/><Relationship Id="rId220" Type="http://schemas.openxmlformats.org/officeDocument/2006/relationships/hyperlink" Target="http://192.168.186.70/med2des/external/dokuwiki/lib/exe/detail.php?id=%D0%B8%D1%81%D1%82%D0%BE%D1%80%D0%B8%D1%8F_%D0%B1%D0%BE%D0%BB%D0%B5%D0%B7%D0%BD%D0%B8&amp;media=wiki:%D0%BA%D0%BD_%D1%81%D1%82%D0%B0%D0%BD%D0%B4%D0%B0%D1%80%D1%82.png" TargetMode="External"/><Relationship Id="rId225" Type="http://schemas.openxmlformats.org/officeDocument/2006/relationships/hyperlink" Target="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F%D1%80%D0%BE%D0%B2%D0%B5%D1%81%D1%82%D0%B8_%D0%BE%D1%81%D0%BC%D0%BE%D1%82%D1%80.png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27" Type="http://schemas.openxmlformats.org/officeDocument/2006/relationships/hyperlink" Target="http://192.168.186.70/med2des/external/dokuwiki/lib/exe/detail.php?id=%D0%B8%D1%81%D1%82%D0%BE%D1%80%D0%B8%D1%8F_%D0%B1%D0%BE%D0%BB%D0%B5%D0%B7%D0%BD%D0%B8_-_%D0%BE%D0%BF%D0%B5%D1%80%D0%B0%D1%86%D0%B8%D0%B8&amp;media=wiki:%D0%BA%D0%BD_%D0%B2%D0%BD%D0%B5%D1%81%D1%82%D0%B8_%D1%80%D0%B5%D0%B7%D1%83%D0%BB%D1%8C%D1%82%D0%B0%D1%82.png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2.png"/><Relationship Id="rId122" Type="http://schemas.openxmlformats.org/officeDocument/2006/relationships/hyperlink" Target="http://192.168.186.70/med2des/external/dokuwiki/lib/exe/detail.php?id=%D0%B8%D1%81%D1%82%D0%BE%D1%80%D0%B8%D1%8F_%D0%B1%D0%BE%D0%BB%D0%B5%D0%B7%D0%BD%D0%B8_-_%D0%BE%D0%BF%D0%B5%D1%80%D0%B0%D1%86%D0%B8%D0%B8&amp;media=wiki:%D0%BA%D0%BD_%D0%BD%D0%BE%D0%B2%D0%BE%D0%B5_%D0%BD%D0%B0%D0%B7%D0%BD%D0%B0%D1%87%D0%B5%D0%BD%D0%B8%D0%B5.png" TargetMode="External"/><Relationship Id="rId143" Type="http://schemas.openxmlformats.org/officeDocument/2006/relationships/image" Target="media/image114.png"/><Relationship Id="rId148" Type="http://schemas.openxmlformats.org/officeDocument/2006/relationships/image" Target="media/image116.png"/><Relationship Id="rId164" Type="http://schemas.openxmlformats.org/officeDocument/2006/relationships/image" Target="media/image128.png"/><Relationship Id="rId169" Type="http://schemas.openxmlformats.org/officeDocument/2006/relationships/hyperlink" Target="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F%D0%B8%D1%81%D0%B0%D1%82%D1%8C.png" TargetMode="External"/><Relationship Id="rId185" Type="http://schemas.openxmlformats.org/officeDocument/2006/relationships/hyperlink" Target="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A%D0%B0%D0%BB%D0%B5%D0%BD%D0%B4%D0%B0%D1%80%D1%8C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39.png"/><Relationship Id="rId210" Type="http://schemas.openxmlformats.org/officeDocument/2006/relationships/image" Target="media/image160.png"/><Relationship Id="rId215" Type="http://schemas.openxmlformats.org/officeDocument/2006/relationships/image" Target="media/image165.png"/><Relationship Id="rId236" Type="http://schemas.openxmlformats.org/officeDocument/2006/relationships/header" Target="header1.xml"/><Relationship Id="rId26" Type="http://schemas.openxmlformats.org/officeDocument/2006/relationships/image" Target="media/image18.png"/><Relationship Id="rId231" Type="http://schemas.openxmlformats.org/officeDocument/2006/relationships/image" Target="media/image176.png"/><Relationship Id="rId47" Type="http://schemas.openxmlformats.org/officeDocument/2006/relationships/image" Target="media/image38.png"/><Relationship Id="rId68" Type="http://schemas.openxmlformats.org/officeDocument/2006/relationships/image" Target="media/image56.png"/><Relationship Id="rId89" Type="http://schemas.openxmlformats.org/officeDocument/2006/relationships/hyperlink" Target="http://192.168.186.70/med2des/external/dokuwiki/lib/exe/detail.php?id=%D0%B8%D1%81%D1%82%D0%BE%D1%80%D0%B8%D1%8F_%D0%B1%D0%BE%D0%BB%D0%B5%D0%B7%D0%BD%D0%B8&amp;media=wiki:%D0%BA%D0%BD_%D0%BB%D0%B8%D1%86%D0%B5%D0%B2%D0%BE%D0%B9_%D1%81%D1%87%D0%B5%D1%82.png" TargetMode="External"/><Relationship Id="rId112" Type="http://schemas.openxmlformats.org/officeDocument/2006/relationships/image" Target="media/image91.png"/><Relationship Id="rId133" Type="http://schemas.openxmlformats.org/officeDocument/2006/relationships/image" Target="media/image104.png"/><Relationship Id="rId154" Type="http://schemas.openxmlformats.org/officeDocument/2006/relationships/image" Target="media/image119.png"/><Relationship Id="rId175" Type="http://schemas.openxmlformats.org/officeDocument/2006/relationships/hyperlink" Target="http://192.168.186.70/med2des/external/dokuwiki/lib/exe/detail.php?id=%D0%B8%D1%81%D1%82%D0%BE%D1%80%D0%B8%D1%8F_%D0%B1%D0%BE%D0%BB%D0%B5%D0%B7%D0%BD%D0%B8_-_%D1%81%D0%B8%D0%B3%D0%BD%D0%B0%D0%BB%D1%8C%D0%BD%D0%B0%D1%8F_%D0%B8%D0%BD%D1%84%D0%BE%D1%80%D0%BC%D0%B0%D1%86%D0%B8%D1%8F&amp;media=wiki:%D0%BA%D0%BD_%D0%B8%D0%B7%D0%BC%D0%B5%D0%BD%D0%B8%D1%82%D1%8C.png" TargetMode="External"/><Relationship Id="rId196" Type="http://schemas.openxmlformats.org/officeDocument/2006/relationships/image" Target="media/image148.png"/><Relationship Id="rId200" Type="http://schemas.openxmlformats.org/officeDocument/2006/relationships/image" Target="media/image152.png"/><Relationship Id="rId16" Type="http://schemas.openxmlformats.org/officeDocument/2006/relationships/image" Target="media/image8.png"/><Relationship Id="rId221" Type="http://schemas.openxmlformats.org/officeDocument/2006/relationships/image" Target="media/image170.png"/><Relationship Id="rId37" Type="http://schemas.openxmlformats.org/officeDocument/2006/relationships/image" Target="media/image29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3.png"/><Relationship Id="rId123" Type="http://schemas.openxmlformats.org/officeDocument/2006/relationships/image" Target="media/image97.png"/><Relationship Id="rId144" Type="http://schemas.openxmlformats.org/officeDocument/2006/relationships/hyperlink" Target="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D%D0%BE%D0%B2%D0%BE%D0%B5_%D0%BD%D0%B0%D0%B7%D0%BD%D0%B0%D1%87%D0%B5%D0%BD%D0%B8%D0%B5.png" TargetMode="External"/><Relationship Id="rId90" Type="http://schemas.openxmlformats.org/officeDocument/2006/relationships/hyperlink" Target="http://192.168.186.70/med2des/external/dokuwiki/lib/exe/detail.php?id=%D0%B8%D1%81%D1%82%D0%BE%D1%80%D0%B8%D1%8F_%D0%B1%D0%BE%D0%BB%D0%B5%D0%B7%D0%BD%D0%B8&amp;media=wiki:%D0%BA%D0%BD_%D0%BE%D0%BA.png" TargetMode="External"/><Relationship Id="rId165" Type="http://schemas.openxmlformats.org/officeDocument/2006/relationships/hyperlink" Target="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E%D0%B7%D0%B4%D0%B0%D1%82%D1%8C_%D0%B8%D0%B7_%D1%88%D0%B0%D0%B1%D0%BB%D0%BE%D0%BD%D0%B0.png" TargetMode="External"/><Relationship Id="rId186" Type="http://schemas.openxmlformats.org/officeDocument/2006/relationships/hyperlink" Target="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E%D1%82%D0%BE%D0%B1%D1%80%D0%B0%D1%82%D1%8C.png" TargetMode="External"/><Relationship Id="rId211" Type="http://schemas.openxmlformats.org/officeDocument/2006/relationships/image" Target="media/image161.png"/><Relationship Id="rId232" Type="http://schemas.openxmlformats.org/officeDocument/2006/relationships/image" Target="media/image177.png"/><Relationship Id="rId27" Type="http://schemas.openxmlformats.org/officeDocument/2006/relationships/image" Target="media/image19.png"/><Relationship Id="rId48" Type="http://schemas.openxmlformats.org/officeDocument/2006/relationships/image" Target="media/image39.png"/><Relationship Id="rId69" Type="http://schemas.openxmlformats.org/officeDocument/2006/relationships/image" Target="media/image57.png"/><Relationship Id="rId113" Type="http://schemas.openxmlformats.org/officeDocument/2006/relationships/hyperlink" Target="http://192.168.186.70/med2des/external/dokuwiki/lib/exe/detail.php?id=%D0%B8%D1%81%D1%82%D0%BE%D1%80%D0%B8%D1%8F_%D0%B1%D0%BE%D0%BB%D0%B5%D0%B7%D0%BD%D0%B8_-_%D0%B4%D0%B8%D0%B0%D0%B3%D0%BD%D0%BE%D0%B7%D1%8B&amp;media=wiki:%D0%BA%D0%BD_%D0%BA%D0%B0%D0%BB%D0%B5%D0%BD%D0%B4%D0%B0%D1%80%D1%8C.png" TargetMode="External"/><Relationship Id="rId134" Type="http://schemas.openxmlformats.org/officeDocument/2006/relationships/image" Target="media/image10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rakhimova\Desktop\&#1064;&#1072;&#1073;&#1083;&#1086;&#1085;&#1099;\&#1043;&#1054;&#1057;&#1058;%20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D7C89-0721-47B4-A13B-BBCBE432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 2.105_шаблон_ARIAL</Template>
  <TotalTime>5</TotalTime>
  <Pages>134</Pages>
  <Words>22452</Words>
  <Characters>127979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150131</CharactersWithSpaces>
  <SharedDoc>false</SharedDoc>
  <HLinks>
    <vt:vector size="906" baseType="variant">
      <vt:variant>
        <vt:i4>6422533</vt:i4>
      </vt:variant>
      <vt:variant>
        <vt:i4>1692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1%81%D0%BF%D0%B8%D1%81%D0%B0%D1%82%D1%8C.png</vt:lpwstr>
      </vt:variant>
      <vt:variant>
        <vt:lpwstr/>
      </vt:variant>
      <vt:variant>
        <vt:i4>6422533</vt:i4>
      </vt:variant>
      <vt:variant>
        <vt:i4>1653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E%D0%BA.png</vt:lpwstr>
      </vt:variant>
      <vt:variant>
        <vt:lpwstr/>
      </vt:variant>
      <vt:variant>
        <vt:i4>6422533</vt:i4>
      </vt:variant>
      <vt:variant>
        <vt:i4>1650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E%D0%BA.png</vt:lpwstr>
      </vt:variant>
      <vt:variant>
        <vt:lpwstr/>
      </vt:variant>
      <vt:variant>
        <vt:i4>6422533</vt:i4>
      </vt:variant>
      <vt:variant>
        <vt:i4>1635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2%D0%BD%D0%B8%D0%B7.png</vt:lpwstr>
      </vt:variant>
      <vt:variant>
        <vt:lpwstr/>
      </vt:variant>
      <vt:variant>
        <vt:i4>6422533</vt:i4>
      </vt:variant>
      <vt:variant>
        <vt:i4>1623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E%D1%81%D0%BC%D0%BE%D1%82%D1%80_%D0%BF%D0%BE_%D1%83%D0%BC%D0%BE%D0%BB%D1%87%D0%B0%D0%BD%D0%B8%D1%8E.png</vt:lpwstr>
      </vt:variant>
      <vt:variant>
        <vt:lpwstr/>
      </vt:variant>
      <vt:variant>
        <vt:i4>6422533</vt:i4>
      </vt:variant>
      <vt:variant>
        <vt:i4>1620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F%D1%80%D0%BE%D0%B2%D0%B5%D1%81%D1%82%D0%B8_%D0%BE%D1%81%D0%BC%D0%BE%D1%82%D1%80.png</vt:lpwstr>
      </vt:variant>
      <vt:variant>
        <vt:lpwstr/>
      </vt:variant>
      <vt:variant>
        <vt:i4>6422533</vt:i4>
      </vt:variant>
      <vt:variant>
        <vt:i4>1614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2%D0%BD%D0%B8%D0%B7.png</vt:lpwstr>
      </vt:variant>
      <vt:variant>
        <vt:lpwstr/>
      </vt:variant>
      <vt:variant>
        <vt:i4>2424937</vt:i4>
      </vt:variant>
      <vt:variant>
        <vt:i4>1587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http://192.168.186.70/med2des/external/dokuwiki/lib/exe/detail.php?id=%D0%B8%D1%81%D1%82%D0%BE%D1%80%D0%B8%D1%8F_%D0%B1%D0%BE%D0%BB%D0%B5%D0%B7%D0%BD%D0%B8&amp;media=wiki:%D0%BA%D0%BD_%D1%81%D1%82%D0%B0%D0%BD%D0%B4%D0%B0%D1%80%D1%82.png</vt:lpwstr>
      </vt:variant>
      <vt:variant>
        <vt:lpwstr/>
      </vt:variant>
      <vt:variant>
        <vt:i4>8192045</vt:i4>
      </vt:variant>
      <vt:variant>
        <vt:i4>1536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%D0%B2%D0%BD%D0%B8%D0%B7.png</vt:lpwstr>
      </vt:variant>
      <vt:variant>
        <vt:lpwstr/>
      </vt:variant>
      <vt:variant>
        <vt:i4>8192045</vt:i4>
      </vt:variant>
      <vt:variant>
        <vt:i4>1506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3%D1%82%D0%BE%D1%87%D0%BA%D0%B8.png</vt:lpwstr>
      </vt:variant>
      <vt:variant>
        <vt:lpwstr/>
      </vt:variant>
      <vt:variant>
        <vt:i4>8192045</vt:i4>
      </vt:variant>
      <vt:variant>
        <vt:i4>1500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%D0%B2%D0%BD%D0%B8%D0%B7.png</vt:lpwstr>
      </vt:variant>
      <vt:variant>
        <vt:lpwstr/>
      </vt:variant>
      <vt:variant>
        <vt:i4>8192045</vt:i4>
      </vt:variant>
      <vt:variant>
        <vt:i4>1494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%D0%B2%D0%BD%D0%B8%D0%B7.png</vt:lpwstr>
      </vt:variant>
      <vt:variant>
        <vt:lpwstr/>
      </vt:variant>
      <vt:variant>
        <vt:i4>8192045</vt:i4>
      </vt:variant>
      <vt:variant>
        <vt:i4>1488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%D0%B2%D0%BD%D0%B8%D0%B7.png</vt:lpwstr>
      </vt:variant>
      <vt:variant>
        <vt:lpwstr/>
      </vt:variant>
      <vt:variant>
        <vt:i4>8192045</vt:i4>
      </vt:variant>
      <vt:variant>
        <vt:i4>1482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%D0%B2%D0%BD%D0%B8%D0%B7.png</vt:lpwstr>
      </vt:variant>
      <vt:variant>
        <vt:lpwstr/>
      </vt:variant>
      <vt:variant>
        <vt:i4>8192045</vt:i4>
      </vt:variant>
      <vt:variant>
        <vt:i4>1476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3%D1%82%D0%BE%D1%87%D0%BA%D0%B8.png</vt:lpwstr>
      </vt:variant>
      <vt:variant>
        <vt:lpwstr/>
      </vt:variant>
      <vt:variant>
        <vt:i4>8192045</vt:i4>
      </vt:variant>
      <vt:variant>
        <vt:i4>1470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F%D0%B0%D1%80%D0%B0%D0%BC%D0%B5%D1%82%D1%80%D1%8B_%D0%B3%D0%BE%D1%81%D0%BF%D0%B8%D1%82%D0%B0%D0%BB%D0%B8%D0%B7%D0%B0%D1%86%D0%B8%D0%B8&amp;media=wiki:%D0%BA%D0%BD_3%D1%82%D0%BE%D1%87%D0%BA%D0%B8.png</vt:lpwstr>
      </vt:variant>
      <vt:variant>
        <vt:lpwstr/>
      </vt:variant>
      <vt:variant>
        <vt:i4>5308523</vt:i4>
      </vt:variant>
      <vt:variant>
        <vt:i4>1395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1%80%D0%B5%D0%B6%D0%B8%D0%BC_%D0%B8_%D0%BF%D0%B8%D1%82%D0%B0%D0%BD%D0%B8%D0%B5&amp;media=wiki:%D0%BA%D0%BD_%D0%B2%D0%BD%D0%B8%D0%B7.png</vt:lpwstr>
      </vt:variant>
      <vt:variant>
        <vt:lpwstr/>
      </vt:variant>
      <vt:variant>
        <vt:i4>3014753</vt:i4>
      </vt:variant>
      <vt:variant>
        <vt:i4>1365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F%D0%BE%D0%B4%D1%82%D0%B2%D0%B5%D1%80%D0%B4%D0%B8%D1%8C.png</vt:lpwstr>
      </vt:variant>
      <vt:variant>
        <vt:lpwstr/>
      </vt:variant>
      <vt:variant>
        <vt:i4>3014753</vt:i4>
      </vt:variant>
      <vt:variant>
        <vt:i4>1353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D%D0%B0%D0%B7%D0%BD%D0%B0%D1%87%D0%B8%D1%82%D1%8C.png</vt:lpwstr>
      </vt:variant>
      <vt:variant>
        <vt:lpwstr/>
      </vt:variant>
      <vt:variant>
        <vt:i4>3014753</vt:i4>
      </vt:variant>
      <vt:variant>
        <vt:i4>1350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1%81%D0%BE%D0%B7%D0%B4%D0%B0%D1%82%D1%8C_%D0%BD%D0%B0%D0%B7%D0%BD%D0%B0%D1%87%D0%B5%D0%BD%D0%B8%D0%B5.png</vt:lpwstr>
      </vt:variant>
      <vt:variant>
        <vt:lpwstr/>
      </vt:variant>
      <vt:variant>
        <vt:i4>3014753</vt:i4>
      </vt:variant>
      <vt:variant>
        <vt:i4>1347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E%D1%82%D0%BE%D0%B1%D1%80%D0%B0%D1%82%D1%8C.png</vt:lpwstr>
      </vt:variant>
      <vt:variant>
        <vt:lpwstr/>
      </vt:variant>
      <vt:variant>
        <vt:i4>3014753</vt:i4>
      </vt:variant>
      <vt:variant>
        <vt:i4>1341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6%D1%83%D1%80%D0%BD%D0%B0%D0%BB_%D0%B8%D0%B7%D0%BC%D0%B5%D1%80%D0%B5%D0%BD%D0%B8%D0%B9&amp;media=wiki:%D0%BA%D0%BD_%D0%BA%D0%B0%D0%BB%D0%B5%D0%BD%D0%B4%D0%B0%D1%80%D1%8C.png</vt:lpwstr>
      </vt:variant>
      <vt:variant>
        <vt:lpwstr/>
      </vt:variant>
      <vt:variant>
        <vt:i4>3014753</vt:i4>
      </vt:variant>
      <vt:variant>
        <vt:i4>1335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6%D1%83%D1%80%D0%BD%D0%B0%D0%BB_%D0%B8%D0%B7%D0%BC%D0%B5%D1%80%D0%B5%D0%BD%D0%B8%D0%B9&amp;media=wiki:%D0%BA%D0%BD_3%D1%82%D0%BE%D1%87%D0%BA%D0%B8.png</vt:lpwstr>
      </vt:variant>
      <vt:variant>
        <vt:lpwstr/>
      </vt:variant>
      <vt:variant>
        <vt:i4>7733366</vt:i4>
      </vt:variant>
      <vt:variant>
        <vt:i4>1299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1%81%D0%B8%D0%B3%D0%BD%D0%B0%D0%BB%D1%8C%D0%BD%D0%B0%D1%8F_%D0%B8%D0%BD%D1%84%D0%BE%D1%80%D0%BC%D0%B0%D1%86%D0%B8%D1%8F&amp;media=wiki:%D0%BA%D0%BD_%D0%B8%D1%81%D0%BF%D1%80%D0%B0%D0%B2%D0%B8%D1%82%D1%8C.png</vt:lpwstr>
      </vt:variant>
      <vt:variant>
        <vt:lpwstr/>
      </vt:variant>
      <vt:variant>
        <vt:i4>7733366</vt:i4>
      </vt:variant>
      <vt:variant>
        <vt:i4>1290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1%81%D0%B8%D0%B3%D0%BD%D0%B0%D0%BB%D1%8C%D0%BD%D0%B0%D1%8F_%D0%B8%D0%BD%D1%84%D0%BE%D1%80%D0%BC%D0%B0%D1%86%D0%B8%D1%8F&amp;media=wiki:%D0%BA%D0%BD_%D0%B8%D0%B7%D0%BC%D0%B5%D0%BD%D0%B8%D1%82%D1%8C.png</vt:lpwstr>
      </vt:variant>
      <vt:variant>
        <vt:lpwstr/>
      </vt:variant>
      <vt:variant>
        <vt:i4>2359339</vt:i4>
      </vt:variant>
      <vt:variant>
        <vt:i4>1251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F%D0%B8%D1%81%D0%B0%D1%82%D1%8C.png</vt:lpwstr>
      </vt:variant>
      <vt:variant>
        <vt:lpwstr/>
      </vt:variant>
      <vt:variant>
        <vt:i4>2359339</vt:i4>
      </vt:variant>
      <vt:variant>
        <vt:i4>1242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F%D0%B8%D1%81%D0%B0%D1%82%D1%8C.png</vt:lpwstr>
      </vt:variant>
      <vt:variant>
        <vt:lpwstr/>
      </vt:variant>
      <vt:variant>
        <vt:i4>2359339</vt:i4>
      </vt:variant>
      <vt:variant>
        <vt:i4>1221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E%D0%B7%D0%B4%D0%B0%D1%82%D1%8C_%D0%B8%D0%B7_%D1%88%D0%B0%D0%B1%D0%BB%D0%BE%D0%BD%D0%B0.png</vt:lpwstr>
      </vt:variant>
      <vt:variant>
        <vt:lpwstr/>
      </vt:variant>
      <vt:variant>
        <vt:i4>2359339</vt:i4>
      </vt:variant>
      <vt:variant>
        <vt:i4>1173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7%D0%BD%D0%B0%D1%87%D0%B5%D0%BD%D0%B8%D1%8F_%D0%BC%D0%B5%D0%B4%D0%B8%D0%BA%D0%B0%D0%BC%D0%B5%D0%BD%D1%82%D0%BE%D0%B2&amp;media=wiki:%D0%BA%D0%BD_%D1%81%D0%BE%D0%B7%D0%B4%D0%B0%D1%82%D1%8C_%D0%BD%D0%B0%D0%B7%D0%BD%D0%B0%D1%87%D0%B5%D0%BD%D0%B8%D0%B5.png</vt:lpwstr>
      </vt:variant>
      <vt:variant>
        <vt:lpwstr/>
      </vt:variant>
      <vt:variant>
        <vt:i4>1769510</vt:i4>
      </vt:variant>
      <vt:variant>
        <vt:i4>1143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2%D0%BD%D0%B5%D1%81%D1%82%D0%B8_%D1%80%D0%B5%D0%B7%D1%83%D0%BB%D1%8C%D1%82%D0%B0%D1%82.png</vt:lpwstr>
      </vt:variant>
      <vt:variant>
        <vt:lpwstr/>
      </vt:variant>
      <vt:variant>
        <vt:i4>1769510</vt:i4>
      </vt:variant>
      <vt:variant>
        <vt:i4>1137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1%80%D0%B0%D1%81%D0%BF%D0%B8%D1%81%D0%B0%D0%BD%D0%B8%D0%B5.png</vt:lpwstr>
      </vt:variant>
      <vt:variant>
        <vt:lpwstr/>
      </vt:variant>
      <vt:variant>
        <vt:i4>1769510</vt:i4>
      </vt:variant>
      <vt:variant>
        <vt:i4>1131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F%D0%BE_%D1%88%D0%B0%D0%B1%D0%BB%D0%BE%D0%BD%D1%83.png</vt:lpwstr>
      </vt:variant>
      <vt:variant>
        <vt:lpwstr/>
      </vt:variant>
      <vt:variant>
        <vt:i4>1769510</vt:i4>
      </vt:variant>
      <vt:variant>
        <vt:i4>1116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7%D0%B0%D0%BF%D0%B8%D1%81%D0%B0%D1%82%D1%8C.png</vt:lpwstr>
      </vt:variant>
      <vt:variant>
        <vt:lpwstr/>
      </vt:variant>
      <vt:variant>
        <vt:i4>1769510</vt:i4>
      </vt:variant>
      <vt:variant>
        <vt:i4>1110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D%D0%B0%D0%B7%D0%BD%D0%B0%D1%87%D0%B8%D1%82%D1%8C.png</vt:lpwstr>
      </vt:variant>
      <vt:variant>
        <vt:lpwstr/>
      </vt:variant>
      <vt:variant>
        <vt:i4>1769510</vt:i4>
      </vt:variant>
      <vt:variant>
        <vt:i4>1101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D%D0%B0%D0%BF%D1%80%D0%B0%D0%B2%D0%BB%D0%B5%D0%BD%D0%B8%D1%8F_%D0%BD%D0%B0_%D1%83%D1%81%D0%BB%D1%83%D0%B3%D0%B8&amp;media=wiki:%D0%BA%D0%BD_%D0%BD%D0%BE%D0%B2%D0%BE%D0%B5_%D0%BD%D0%B0%D0%B7%D0%BD%D0%B0%D1%87%D0%B5%D0%BD%D0%B8%D0%B5.png</vt:lpwstr>
      </vt:variant>
      <vt:variant>
        <vt:lpwstr/>
      </vt:variant>
      <vt:variant>
        <vt:i4>3866724</vt:i4>
      </vt:variant>
      <vt:variant>
        <vt:i4>1011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F%D0%B5%D1%80%D0%B0%D1%86%D0%B8%D0%B8&amp;media=wiki:%D0%BA%D0%BD_%D0%B2%D0%BD%D0%B5%D1%81%D1%82%D0%B8_%D1%80%D0%B5%D0%B7%D1%83%D0%BB%D1%8C%D1%82%D0%B0%D1%82.png</vt:lpwstr>
      </vt:variant>
      <vt:variant>
        <vt:lpwstr/>
      </vt:variant>
      <vt:variant>
        <vt:i4>6291510</vt:i4>
      </vt:variant>
      <vt:variant>
        <vt:i4>1008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F%D0%B5%D1%80%D0%B0%D1%86%D0%B8%D0%B8&amp;media=wiki:%D0%BA%D0%BD_%D1%80%D0%B0%D1%81%D0%BF%D0%B8%D1%81%D0%B0%D0%BD%D0%B8%D0%B5.png</vt:lpwstr>
      </vt:variant>
      <vt:variant>
        <vt:lpwstr/>
      </vt:variant>
      <vt:variant>
        <vt:i4>6291556</vt:i4>
      </vt:variant>
      <vt:variant>
        <vt:i4>1005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F%D0%B5%D1%80%D0%B0%D1%86%D0%B8%D0%B8&amp;media=wiki:%D0%BA%D0%BD_%D0%BD%D0%B0%D0%B7%D0%BD%D0%B0%D1%87%D0%B8%D1%82%D1%8C.png</vt:lpwstr>
      </vt:variant>
      <vt:variant>
        <vt:lpwstr/>
      </vt:variant>
      <vt:variant>
        <vt:i4>6291508</vt:i4>
      </vt:variant>
      <vt:variant>
        <vt:i4>990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F%D0%B5%D1%80%D0%B0%D1%86%D0%B8%D0%B8&amp;media=wiki:%D0%BA%D0%BD_%D0%BD%D0%BE%D0%B2%D0%BE%D0%B5_%D0%BD%D0%B0%D0%B7%D0%BD%D0%B0%D1%87%D0%B5%D0%BD%D0%B8%D0%B5.png</vt:lpwstr>
      </vt:variant>
      <vt:variant>
        <vt:lpwstr/>
      </vt:variant>
      <vt:variant>
        <vt:i4>6553699</vt:i4>
      </vt:variant>
      <vt:variant>
        <vt:i4>981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1%81%D0%BC%D0%BE%D1%82%D1%80%D1%8B&amp;media=wiki:%D0%BA%D0%BD_%D0%BE%D1%81%D0%BC%D0%BE%D1%82%D1%80_%D0%BF%D0%BE_%D1%83%D0%BC%D0%BE%D0%BB%D1%87%D0%B0%D0%BD%D0%B8%D1%8E.png</vt:lpwstr>
      </vt:variant>
      <vt:variant>
        <vt:lpwstr/>
      </vt:variant>
      <vt:variant>
        <vt:i4>4128816</vt:i4>
      </vt:variant>
      <vt:variant>
        <vt:i4>972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1%81%D0%BC%D0%BE%D1%82%D1%80%D1%8B&amp;media=wiki:%D0%BA%D0%BD_%D0%BF%D1%80%D0%BE%D0%B2%D0%B5%D1%81%D1%82%D0%B8_%D0%BE%D1%81%D0%BC%D0%BE%D1%82%D1%80.png</vt:lpwstr>
      </vt:variant>
      <vt:variant>
        <vt:lpwstr/>
      </vt:variant>
      <vt:variant>
        <vt:i4>8060968</vt:i4>
      </vt:variant>
      <vt:variant>
        <vt:i4>963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http://192.168.186.70/med2des/external/dokuwiki/lib/exe/detail.php?id=%D0%B8%D1%81%D1%82%D0%BE%D1%80%D0%B8%D1%8F_%D0%B1%D0%BE%D0%BB%D0%B5%D0%B7%D0%BD%D0%B8_-_%D0%B4%D0%B8%D0%B0%D0%B3%D0%BD%D0%BE%D0%B7%D1%8B&amp;media=wiki:%D0%BA%D0%BD_%D0%BE%D0%BA.png</vt:lpwstr>
      </vt:variant>
      <vt:variant>
        <vt:lpwstr/>
      </vt:variant>
      <vt:variant>
        <vt:i4>3866735</vt:i4>
      </vt:variant>
      <vt:variant>
        <vt:i4>957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4%D0%B8%D0%B0%D0%B3%D0%BD%D0%BE%D0%B7%D1%8B&amp;media=wiki:%D0%BA%D0%BD_%D0%BA%D0%B0%D0%BB%D0%B5%D0%BD%D0%B4%D0%B0%D1%80%D1%8C.png</vt:lpwstr>
      </vt:variant>
      <vt:variant>
        <vt:lpwstr/>
      </vt:variant>
      <vt:variant>
        <vt:i4>6815806</vt:i4>
      </vt:variant>
      <vt:variant>
        <vt:i4>951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http://192.168.186.70/med2des/external/dokuwiki/lib/exe/detail.php?id=%D0%B8%D1%81%D1%82%D0%BE%D1%80%D0%B8%D1%8F_%D0%B1%D0%BE%D0%BB%D0%B5%D0%B7%D0%BD%D0%B8_-_%D0%B4%D0%B8%D0%B0%D0%B3%D0%BD%D0%BE%D0%B7%D1%8B&amp;media=wiki:%D0%BA%D0%BD_3%D1%82%D0%BE%D1%87%D0%BA%D0%B8.png</vt:lpwstr>
      </vt:variant>
      <vt:variant>
        <vt:lpwstr/>
      </vt:variant>
      <vt:variant>
        <vt:i4>6291519</vt:i4>
      </vt:variant>
      <vt:variant>
        <vt:i4>939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4%D0%B8%D0%B0%D0%B3%D0%BD%D0%BE%D0%B7%D1%8B&amp;media=wiki:%D0%BA%D0%BD_%D0%BF%D0%B5%D1%80%D0%B5%D0%BD%D0%BE%D1%81.png</vt:lpwstr>
      </vt:variant>
      <vt:variant>
        <vt:lpwstr/>
      </vt:variant>
      <vt:variant>
        <vt:i4>6815806</vt:i4>
      </vt:variant>
      <vt:variant>
        <vt:i4>927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http://192.168.186.70/med2des/external/dokuwiki/lib/exe/detail.php?id=%D0%B8%D1%81%D1%82%D0%BE%D1%80%D0%B8%D1%8F_%D0%B1%D0%BE%D0%BB%D0%B5%D0%B7%D0%BD%D0%B8_-_%D0%B4%D0%B8%D0%B0%D0%B3%D0%BD%D0%BE%D0%B7%D1%8B&amp;media=wiki:%D0%BA%D0%BD_3%D1%82%D0%BE%D1%87%D0%BA%D0%B8.png</vt:lpwstr>
      </vt:variant>
      <vt:variant>
        <vt:lpwstr/>
      </vt:variant>
      <vt:variant>
        <vt:i4>6815806</vt:i4>
      </vt:variant>
      <vt:variant>
        <vt:i4>921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http://192.168.186.70/med2des/external/dokuwiki/lib/exe/detail.php?id=%D0%B8%D1%81%D1%82%D0%BE%D1%80%D0%B8%D1%8F_%D0%B1%D0%BE%D0%BB%D0%B5%D0%B7%D0%BD%D0%B8_-_%D0%B4%D0%B8%D0%B0%D0%B3%D0%BD%D0%BE%D0%B7%D1%8B&amp;media=wiki:%D0%BA%D0%BD_3%D1%82%D0%BE%D1%87%D0%BA%D0%B8.png</vt:lpwstr>
      </vt:variant>
      <vt:variant>
        <vt:lpwstr/>
      </vt:variant>
      <vt:variant>
        <vt:i4>8126523</vt:i4>
      </vt:variant>
      <vt:variant>
        <vt:i4>906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1%D1%89%D0%B8%D0%B5_%D1%81%D0%B2%D0%B5%D0%B4%D0%B5%D0%BD%D0%B8%D1%8F&amp;media=%D0%BA%D0%BD_%D0%BD%D0%B0%D0%B9%D1%82%D0%B8.png</vt:lpwstr>
      </vt:variant>
      <vt:variant>
        <vt:lpwstr/>
      </vt:variant>
      <vt:variant>
        <vt:i4>6946878</vt:i4>
      </vt:variant>
      <vt:variant>
        <vt:i4>900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1%D1%89%D0%B8%D0%B5_%D1%81%D0%B2%D0%B5%D0%B4%D0%B5%D0%BD%D0%B8%D1%8F&amp;media=wiki:%D0%BA%D0%BD_%D0%B8%D0%B7%D0%BC%D0%B5%D0%BD%D0%B8%D1%82%D1%8C1.png</vt:lpwstr>
      </vt:variant>
      <vt:variant>
        <vt:lpwstr/>
      </vt:variant>
      <vt:variant>
        <vt:i4>6946878</vt:i4>
      </vt:variant>
      <vt:variant>
        <vt:i4>888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1%D1%89%D0%B8%D0%B5_%D1%81%D0%B2%D0%B5%D0%B4%D0%B5%D0%BD%D0%B8%D1%8F&amp;media=wiki:%D0%BA%D0%BD_%D0%BF%D0%BB%D1%8E%D1%81%D0%B8%D0%BA.png</vt:lpwstr>
      </vt:variant>
      <vt:variant>
        <vt:lpwstr/>
      </vt:variant>
      <vt:variant>
        <vt:i4>8126523</vt:i4>
      </vt:variant>
      <vt:variant>
        <vt:i4>882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1%D1%89%D0%B8%D0%B5_%D1%81%D0%B2%D0%B5%D0%B4%D0%B5%D0%BD%D0%B8%D1%8F&amp;media=%D0%BA%D0%BD_%D0%BD%D0%B0%D0%B9%D1%82%D0%B8.png</vt:lpwstr>
      </vt:variant>
      <vt:variant>
        <vt:lpwstr/>
      </vt:variant>
      <vt:variant>
        <vt:i4>6946878</vt:i4>
      </vt:variant>
      <vt:variant>
        <vt:i4>876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1%D1%89%D0%B8%D0%B5_%D1%81%D0%B2%D0%B5%D0%B4%D0%B5%D0%BD%D0%B8%D1%8F&amp;media=wiki:%D0%BA%D0%BD_%D0%B8%D0%B7%D0%BC%D0%B5%D0%BD%D0%B8%D1%82%D1%8C1.png</vt:lpwstr>
      </vt:variant>
      <vt:variant>
        <vt:lpwstr/>
      </vt:variant>
      <vt:variant>
        <vt:i4>6946878</vt:i4>
      </vt:variant>
      <vt:variant>
        <vt:i4>864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_-_%D0%BE%D0%B1%D1%89%D0%B8%D0%B5_%D1%81%D0%B2%D0%B5%D0%B4%D0%B5%D0%BD%D0%B8%D1%8F&amp;media=wiki:%D0%BA%D0%BD_%D0%BF%D0%BB%D1%8E%D1%81%D0%B8%D0%BA.png</vt:lpwstr>
      </vt:variant>
      <vt:variant>
        <vt:lpwstr/>
      </vt:variant>
      <vt:variant>
        <vt:i4>3276927</vt:i4>
      </vt:variant>
      <vt:variant>
        <vt:i4>798</vt:i4>
      </vt:variant>
      <vt:variant>
        <vt:i4>0</vt:i4>
      </vt:variant>
      <vt:variant>
        <vt:i4>5</vt:i4>
      </vt:variant>
      <vt:variant>
        <vt:lpwstr>http://192.168.187.67/mis2/external/dokuwiki/lib/exe/detail.php?id=%D0%B8%D1%81%D1%82%D0%BE%D1%80%D0%B8%D1%8F_%D0%B1%D0%BE%D0%BB%D0%B5%D0%B7%D0%BD%D0%B8&amp;media=wiki:%D0%BA%D0%BD_%D0%B2%D0%BD%D0%B8%D0%B7.png</vt:lpwstr>
      </vt:variant>
      <vt:variant>
        <vt:lpwstr/>
      </vt:variant>
      <vt:variant>
        <vt:i4>7340137</vt:i4>
      </vt:variant>
      <vt:variant>
        <vt:i4>792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http://192.168.186.70/med2des/external/dokuwiki/lib/exe/detail.php?id=%D0%B8%D1%81%D1%82%D0%BE%D1%80%D0%B8%D1%8F_%D0%B1%D0%BE%D0%BB%D0%B5%D0%B7%D0%BD%D0%B8&amp;media=wiki:%D0%BA%D0%BD_%D0%BE%D0%BA.png</vt:lpwstr>
      </vt:variant>
      <vt:variant>
        <vt:lpwstr/>
      </vt:variant>
      <vt:variant>
        <vt:i4>917547</vt:i4>
      </vt:variant>
      <vt:variant>
        <vt:i4>789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http://192.168.186.70/med2des/external/dokuwiki/lib/exe/detail.php?id=%D0%B8%D1%81%D1%82%D0%BE%D1%80%D0%B8%D1%8F_%D0%B1%D0%BE%D0%BB%D0%B5%D0%B7%D0%BD%D0%B8&amp;media=wiki:%D0%BA%D0%BD_%D0%BB%D0%B8%D1%86%D0%B5%D0%B2%D0%BE%D0%B9_%D1%81%D1%87%D0%B5%D1%82.png</vt:lpwstr>
      </vt:variant>
      <vt:variant>
        <vt:lpwstr/>
      </vt:variant>
      <vt:variant>
        <vt:i4>2424937</vt:i4>
      </vt:variant>
      <vt:variant>
        <vt:i4>783</vt:i4>
      </vt:variant>
      <vt:variant>
        <vt:i4>0</vt:i4>
      </vt:variant>
      <vt:variant>
        <vt:i4>5</vt:i4>
      </vt:variant>
      <vt:variant>
        <vt:lpwstr>http://192.168.186.70/med2des/external/dokuwiki/lib/exe/detail.php?id=%D0%B8%D1%81%D1%82%D0%BE%D1%80%D0%B8%D1%8F_%D0%B1%D0%BE%D0%BB%D0%B5%D0%B7%D0%BD%D0%B8&amp;media=wiki:%D0%BA%D0%BD_%D1%81%D1%82%D0%B0%D0%BD%D0%B4%D0%B0%D1%80%D1%82.png</vt:lpwstr>
      </vt:variant>
      <vt:variant>
        <vt:lpwstr/>
      </vt:variant>
      <vt:variant>
        <vt:i4>6422533</vt:i4>
      </vt:variant>
      <vt:variant>
        <vt:i4>594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0%D0%BD%D0%B0%D0%BC%D0%BD%D0%B5%D0%B7.png</vt:lpwstr>
      </vt:variant>
      <vt:variant>
        <vt:lpwstr/>
      </vt:variant>
      <vt:variant>
        <vt:i4>6422533</vt:i4>
      </vt:variant>
      <vt:variant>
        <vt:i4>588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8%D1%81%D1%82%D0%BE%D1%80%D0%B8%D1%8F_%D0%B7%D0%B0%D0%B1%D0%BE%D0%BB%D0%B5%D0%B2%D0%B0%D0%BD%D0%B8%D0%B9.png</vt:lpwstr>
      </vt:variant>
      <vt:variant>
        <vt:lpwstr/>
      </vt:variant>
      <vt:variant>
        <vt:i4>6422533</vt:i4>
      </vt:variant>
      <vt:variant>
        <vt:i4>576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1%81%D0%BE%D0%BE%D0%B1%D1%89%D0%B5%D0%BD%D0%B8%D1%8F.png</vt:lpwstr>
      </vt:variant>
      <vt:variant>
        <vt:lpwstr/>
      </vt:variant>
      <vt:variant>
        <vt:i4>6422533</vt:i4>
      </vt:variant>
      <vt:variant>
        <vt:i4>567</vt:i4>
      </vt:variant>
      <vt:variant>
        <vt:i4>0</vt:i4>
      </vt:variant>
      <vt:variant>
        <vt:i4>5</vt:i4>
      </vt:variant>
      <vt:variant>
        <vt:lpwstr>http://192.168.186.70/med2des/external/dokuwiki/lib/exe/detail.php?id=%D0%BF%D0%B0%D1%86%D0%B8%D0%B5%D0%BD%D1%82%D1%8B_%D0%B2_%D1%81%D1%82%D0%B0%D1%86%D0%B8%D0%BE%D0%BD%D0%B0%D1%80%D0%B5_-_%D0%BB%D0%B5%D1%87%D0%B0%D1%89%D0%B8%D0%B9_%D0%B2%D1%80%D0%B0%D1%87&amp;media=wiki:%D0%BA%D0%BD_%D0%B2%D0%BD%D0%B8%D0%B7.png</vt:lpwstr>
      </vt:variant>
      <vt:variant>
        <vt:lpwstr/>
      </vt:variant>
      <vt:variant>
        <vt:i4>1966136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_Toc494889010</vt:lpwstr>
      </vt:variant>
      <vt:variant>
        <vt:i4>2031672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_Toc494889009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_Toc494889008</vt:lpwstr>
      </vt:variant>
      <vt:variant>
        <vt:i4>2031672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_Toc494889007</vt:lpwstr>
      </vt:variant>
      <vt:variant>
        <vt:i4>2031672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_Toc494889006</vt:lpwstr>
      </vt:variant>
      <vt:variant>
        <vt:i4>2031672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_Toc494889005</vt:lpwstr>
      </vt:variant>
      <vt:variant>
        <vt:i4>2031672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_Toc494889004</vt:lpwstr>
      </vt:variant>
      <vt:variant>
        <vt:i4>2031672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_Toc494889003</vt:lpwstr>
      </vt:variant>
      <vt:variant>
        <vt:i4>2031672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_Toc494889002</vt:lpwstr>
      </vt:variant>
      <vt:variant>
        <vt:i4>2031672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_Toc494889001</vt:lpwstr>
      </vt:variant>
      <vt:variant>
        <vt:i4>2031672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_Toc494889000</vt:lpwstr>
      </vt:variant>
      <vt:variant>
        <vt:i4>1507377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_Toc494888999</vt:lpwstr>
      </vt:variant>
      <vt:variant>
        <vt:i4>1507377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_Toc494888998</vt:lpwstr>
      </vt:variant>
      <vt:variant>
        <vt:i4>1507377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_Toc494888997</vt:lpwstr>
      </vt:variant>
      <vt:variant>
        <vt:i4>1507377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_Toc494888996</vt:lpwstr>
      </vt:variant>
      <vt:variant>
        <vt:i4>1507377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_Toc494888995</vt:lpwstr>
      </vt:variant>
      <vt:variant>
        <vt:i4>1507377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_Toc494888994</vt:lpwstr>
      </vt:variant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_Toc494888993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_Toc494888992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_Toc494888991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_Toc494888990</vt:lpwstr>
      </vt:variant>
      <vt:variant>
        <vt:i4>1441841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_Toc494888989</vt:lpwstr>
      </vt:variant>
      <vt:variant>
        <vt:i4>1441841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_Toc494888988</vt:lpwstr>
      </vt:variant>
      <vt:variant>
        <vt:i4>1441841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_Toc494888987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_Toc494888986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_Toc494888985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_Toc494888984</vt:lpwstr>
      </vt:variant>
      <vt:variant>
        <vt:i4>1441841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_Toc494888983</vt:lpwstr>
      </vt:variant>
      <vt:variant>
        <vt:i4>1441841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_Toc494888982</vt:lpwstr>
      </vt:variant>
      <vt:variant>
        <vt:i4>1441841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_Toc494888981</vt:lpwstr>
      </vt:variant>
      <vt:variant>
        <vt:i4>1441841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_Toc494888980</vt:lpwstr>
      </vt:variant>
      <vt:variant>
        <vt:i4>1638449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_Toc494888979</vt:lpwstr>
      </vt:variant>
      <vt:variant>
        <vt:i4>1638449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_Toc494888978</vt:lpwstr>
      </vt:variant>
      <vt:variant>
        <vt:i4>1638449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_Toc494888977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_Toc494888976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_Toc494888975</vt:lpwstr>
      </vt:variant>
      <vt:variant>
        <vt:i4>1638449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_Toc494888974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_Toc494888973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_Toc494888972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_Toc494888971</vt:lpwstr>
      </vt:variant>
      <vt:variant>
        <vt:i4>1638449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_Toc494888970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_Toc494888969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_Toc494888968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_Toc494888967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_Toc494888966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_Toc494888965</vt:lpwstr>
      </vt:variant>
      <vt:variant>
        <vt:i4>1572913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_Toc494888964</vt:lpwstr>
      </vt:variant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_Toc494888963</vt:lpwstr>
      </vt:variant>
      <vt:variant>
        <vt:i4>1572913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_Toc494888962</vt:lpwstr>
      </vt:variant>
      <vt:variant>
        <vt:i4>1572913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_Toc494888961</vt:lpwstr>
      </vt:variant>
      <vt:variant>
        <vt:i4>1572913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_Toc494888960</vt:lpwstr>
      </vt:variant>
      <vt:variant>
        <vt:i4>1769521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_Toc494888959</vt:lpwstr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_Toc494888957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_Toc494888956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_Toc494888955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_Toc494888954</vt:lpwstr>
      </vt:variant>
      <vt:variant>
        <vt:i4>1769521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_Toc494888953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_Toc494888952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_Toc494888951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_Toc494888950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_Toc494888949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_Toc494888948</vt:lpwstr>
      </vt:variant>
      <vt:variant>
        <vt:i4>5111926</vt:i4>
      </vt:variant>
      <vt:variant>
        <vt:i4>76554</vt:i4>
      </vt:variant>
      <vt:variant>
        <vt:i4>1067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4587596</vt:i4>
      </vt:variant>
      <vt:variant>
        <vt:i4>82872</vt:i4>
      </vt:variant>
      <vt:variant>
        <vt:i4>1072</vt:i4>
      </vt:variant>
      <vt:variant>
        <vt:i4>1</vt:i4>
      </vt:variant>
      <vt:variant>
        <vt:lpwstr>http://192.168.186.70/med2des/external/dokuwiki/lib/exe/fetch.php?media=wiki:%D0%BA%D0%BD_%D0%B8%D1%81%D1%82%D0%BE%D1%80%D0%B8%D1%8F_%D0%B7%D0%B0%D0%B1%D0%BE%D0%BB%D0%B5%D0%B2%D0%B0%D0%BD%D0%B8%D0%B9.png</vt:lpwstr>
      </vt:variant>
      <vt:variant>
        <vt:lpwstr/>
      </vt:variant>
      <vt:variant>
        <vt:i4>3604481</vt:i4>
      </vt:variant>
      <vt:variant>
        <vt:i4>84290</vt:i4>
      </vt:variant>
      <vt:variant>
        <vt:i4>1073</vt:i4>
      </vt:variant>
      <vt:variant>
        <vt:i4>1</vt:i4>
      </vt:variant>
      <vt:variant>
        <vt:lpwstr>http://192.168.186.70/med2des/external/dokuwiki/lib/exe/fetch.php?media=wiki:%D0%BA%D0%BD_%D0%B0%D0%BD%D0%B0%D0%BC%D0%BD%D0%B5%D0%B7.png</vt:lpwstr>
      </vt:variant>
      <vt:variant>
        <vt:lpwstr/>
      </vt:variant>
      <vt:variant>
        <vt:i4>2949148</vt:i4>
      </vt:variant>
      <vt:variant>
        <vt:i4>144598</vt:i4>
      </vt:variant>
      <vt:variant>
        <vt:i4>1148</vt:i4>
      </vt:variant>
      <vt:variant>
        <vt:i4>1</vt:i4>
      </vt:variant>
      <vt:variant>
        <vt:lpwstr>http://192.168.187.67/mis2/external/dokuwiki/lib/exe/fetch.php?media=wiki:%D0%BA%D0%BD_%D0%B2%D0%BD%D0%B8%D0%B7.png</vt:lpwstr>
      </vt:variant>
      <vt:variant>
        <vt:lpwstr/>
      </vt:variant>
      <vt:variant>
        <vt:i4>1966198</vt:i4>
      </vt:variant>
      <vt:variant>
        <vt:i4>154894</vt:i4>
      </vt:variant>
      <vt:variant>
        <vt:i4>1150</vt:i4>
      </vt:variant>
      <vt:variant>
        <vt:i4>1</vt:i4>
      </vt:variant>
      <vt:variant>
        <vt:lpwstr>http://192.168.186.70/med2des/external/dokuwiki/lib/exe/fetch.php?media=wiki:%D0%BA%D0%BD_%D0%BF%D0%BB%D1%8E%D1%81%D0%B8%D0%BA.png</vt:lpwstr>
      </vt:variant>
      <vt:variant>
        <vt:lpwstr/>
      </vt:variant>
      <vt:variant>
        <vt:i4>1310839</vt:i4>
      </vt:variant>
      <vt:variant>
        <vt:i4>158010</vt:i4>
      </vt:variant>
      <vt:variant>
        <vt:i4>1156</vt:i4>
      </vt:variant>
      <vt:variant>
        <vt:i4>1</vt:i4>
      </vt:variant>
      <vt:variant>
        <vt:lpwstr>http://192.168.186.70/med2des/external/dokuwiki/lib/exe/fetch.php?media=wiki:%D0%BA%D0%BD_%D0%B8%D0%B7%D0%BC%D0%B5%D0%BD%D0%B8%D1%82%D1%8C1.png</vt:lpwstr>
      </vt:variant>
      <vt:variant>
        <vt:lpwstr/>
      </vt:variant>
      <vt:variant>
        <vt:i4>3538972</vt:i4>
      </vt:variant>
      <vt:variant>
        <vt:i4>159190</vt:i4>
      </vt:variant>
      <vt:variant>
        <vt:i4>1157</vt:i4>
      </vt:variant>
      <vt:variant>
        <vt:i4>1</vt:i4>
      </vt:variant>
      <vt:variant>
        <vt:lpwstr>http://192.168.186.70/med2des/external/dokuwiki/lib/exe/fetch.php?media=%D0%BA%D0%BD_%D0%BD%D0%B0%D0%B9%D1%82%D0%B8.png</vt:lpwstr>
      </vt:variant>
      <vt:variant>
        <vt:lpwstr/>
      </vt:variant>
      <vt:variant>
        <vt:i4>1966198</vt:i4>
      </vt:variant>
      <vt:variant>
        <vt:i4>160428</vt:i4>
      </vt:variant>
      <vt:variant>
        <vt:i4>1158</vt:i4>
      </vt:variant>
      <vt:variant>
        <vt:i4>1</vt:i4>
      </vt:variant>
      <vt:variant>
        <vt:lpwstr>http://192.168.186.70/med2des/external/dokuwiki/lib/exe/fetch.php?media=wiki:%D0%BA%D0%BD_%D0%BF%D0%BB%D1%8E%D1%81%D0%B8%D0%BA.png</vt:lpwstr>
      </vt:variant>
      <vt:variant>
        <vt:lpwstr/>
      </vt:variant>
      <vt:variant>
        <vt:i4>1310839</vt:i4>
      </vt:variant>
      <vt:variant>
        <vt:i4>163032</vt:i4>
      </vt:variant>
      <vt:variant>
        <vt:i4>1162</vt:i4>
      </vt:variant>
      <vt:variant>
        <vt:i4>1</vt:i4>
      </vt:variant>
      <vt:variant>
        <vt:lpwstr>http://192.168.186.70/med2des/external/dokuwiki/lib/exe/fetch.php?media=wiki:%D0%BA%D0%BD_%D0%B8%D0%B7%D0%BC%D0%B5%D0%BD%D0%B8%D1%82%D1%8C1.png</vt:lpwstr>
      </vt:variant>
      <vt:variant>
        <vt:lpwstr/>
      </vt:variant>
      <vt:variant>
        <vt:i4>3538972</vt:i4>
      </vt:variant>
      <vt:variant>
        <vt:i4>164260</vt:i4>
      </vt:variant>
      <vt:variant>
        <vt:i4>1163</vt:i4>
      </vt:variant>
      <vt:variant>
        <vt:i4>1</vt:i4>
      </vt:variant>
      <vt:variant>
        <vt:lpwstr>http://192.168.186.70/med2des/external/dokuwiki/lib/exe/fetch.php?media=%D0%BA%D0%BD_%D0%BD%D0%B0%D0%B9%D1%82%D0%B8.png</vt:lpwstr>
      </vt:variant>
      <vt:variant>
        <vt:lpwstr/>
      </vt:variant>
      <vt:variant>
        <vt:i4>3604493</vt:i4>
      </vt:variant>
      <vt:variant>
        <vt:i4>167824</vt:i4>
      </vt:variant>
      <vt:variant>
        <vt:i4>1165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3604493</vt:i4>
      </vt:variant>
      <vt:variant>
        <vt:i4>170102</vt:i4>
      </vt:variant>
      <vt:variant>
        <vt:i4>1166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3145729</vt:i4>
      </vt:variant>
      <vt:variant>
        <vt:i4>172590</vt:i4>
      </vt:variant>
      <vt:variant>
        <vt:i4>1171</vt:i4>
      </vt:variant>
      <vt:variant>
        <vt:i4>1</vt:i4>
      </vt:variant>
      <vt:variant>
        <vt:lpwstr>http://192.168.186.70/med2des/external/dokuwiki/lib/exe/fetch.php?media=wiki:%D0%BA%D0%BD_%D0%BF%D0%B5%D1%80%D0%B5%D0%BD%D0%BE%D1%81.png</vt:lpwstr>
      </vt:variant>
      <vt:variant>
        <vt:lpwstr/>
      </vt:variant>
      <vt:variant>
        <vt:i4>3604493</vt:i4>
      </vt:variant>
      <vt:variant>
        <vt:i4>174736</vt:i4>
      </vt:variant>
      <vt:variant>
        <vt:i4>1174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6488065</vt:i4>
      </vt:variant>
      <vt:variant>
        <vt:i4>316726</vt:i4>
      </vt:variant>
      <vt:variant>
        <vt:i4>1175</vt:i4>
      </vt:variant>
      <vt:variant>
        <vt:i4>1</vt:i4>
      </vt:variant>
      <vt:variant>
        <vt:lpwstr>http://192.168.186.70/med2des/external/dokuwiki/lib/exe/fetch.php?media=wiki:%D0%BA%D0%BD_%D0%BA%D0%B0%D0%BB%D0%B5%D0%BD%D0%B4%D0%B0%D1%80%D1%8C.png</vt:lpwstr>
      </vt:variant>
      <vt:variant>
        <vt:lpwstr/>
      </vt:variant>
      <vt:variant>
        <vt:i4>3604493</vt:i4>
      </vt:variant>
      <vt:variant>
        <vt:i4>396790</vt:i4>
      </vt:variant>
      <vt:variant>
        <vt:i4>1254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6488065</vt:i4>
      </vt:variant>
      <vt:variant>
        <vt:i4>398200</vt:i4>
      </vt:variant>
      <vt:variant>
        <vt:i4>1255</vt:i4>
      </vt:variant>
      <vt:variant>
        <vt:i4>1</vt:i4>
      </vt:variant>
      <vt:variant>
        <vt:lpwstr>http://192.168.186.70/med2des/external/dokuwiki/lib/exe/fetch.php?media=wiki:%D0%BA%D0%BD_%D0%BA%D0%B0%D0%BB%D0%B5%D0%BD%D0%B4%D0%B0%D1%80%D1%8C.png</vt:lpwstr>
      </vt:variant>
      <vt:variant>
        <vt:lpwstr/>
      </vt:variant>
      <vt:variant>
        <vt:i4>5111926</vt:i4>
      </vt:variant>
      <vt:variant>
        <vt:i4>408424</vt:i4>
      </vt:variant>
      <vt:variant>
        <vt:i4>1264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3604493</vt:i4>
      </vt:variant>
      <vt:variant>
        <vt:i4>420540</vt:i4>
      </vt:variant>
      <vt:variant>
        <vt:i4>1276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3604493</vt:i4>
      </vt:variant>
      <vt:variant>
        <vt:i4>422138</vt:i4>
      </vt:variant>
      <vt:variant>
        <vt:i4>1277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5111926</vt:i4>
      </vt:variant>
      <vt:variant>
        <vt:i4>423734</vt:i4>
      </vt:variant>
      <vt:variant>
        <vt:i4>1278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5111926</vt:i4>
      </vt:variant>
      <vt:variant>
        <vt:i4>425000</vt:i4>
      </vt:variant>
      <vt:variant>
        <vt:i4>1279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5111926</vt:i4>
      </vt:variant>
      <vt:variant>
        <vt:i4>426274</vt:i4>
      </vt:variant>
      <vt:variant>
        <vt:i4>1280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5111926</vt:i4>
      </vt:variant>
      <vt:variant>
        <vt:i4>427736</vt:i4>
      </vt:variant>
      <vt:variant>
        <vt:i4>1281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3604493</vt:i4>
      </vt:variant>
      <vt:variant>
        <vt:i4>428992</vt:i4>
      </vt:variant>
      <vt:variant>
        <vt:i4>1282</vt:i4>
      </vt:variant>
      <vt:variant>
        <vt:i4>1</vt:i4>
      </vt:variant>
      <vt:variant>
        <vt:lpwstr>http://192.168.186.70/med2des/external/dokuwiki/lib/exe/fetch.php?media=wiki:%D0%BA%D0%BD_3%D1%82%D0%BE%D1%87%D0%BA%D0%B8.png</vt:lpwstr>
      </vt:variant>
      <vt:variant>
        <vt:lpwstr/>
      </vt:variant>
      <vt:variant>
        <vt:i4>5111926</vt:i4>
      </vt:variant>
      <vt:variant>
        <vt:i4>434254</vt:i4>
      </vt:variant>
      <vt:variant>
        <vt:i4>1290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5111926</vt:i4>
      </vt:variant>
      <vt:variant>
        <vt:i4>451984</vt:i4>
      </vt:variant>
      <vt:variant>
        <vt:i4>1304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  <vt:variant>
        <vt:i4>5111926</vt:i4>
      </vt:variant>
      <vt:variant>
        <vt:i4>457836</vt:i4>
      </vt:variant>
      <vt:variant>
        <vt:i4>1306</vt:i4>
      </vt:variant>
      <vt:variant>
        <vt:i4>1</vt:i4>
      </vt:variant>
      <vt:variant>
        <vt:lpwstr>http://192.168.186.70/med2des/external/dokuwiki/lib/exe/fetch.php?media=wiki:%D0%BA%D0%BD_%D0%B2%D0%BD%D0%B8%D0%B7.png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Алина Хабибуллина</cp:lastModifiedBy>
  <cp:revision>6</cp:revision>
  <cp:lastPrinted>2018-10-12T10:39:00Z</cp:lastPrinted>
  <dcterms:created xsi:type="dcterms:W3CDTF">2017-10-04T13:33:00Z</dcterms:created>
  <dcterms:modified xsi:type="dcterms:W3CDTF">2018-10-12T12:44:00Z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